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419F" w14:textId="77777777" w:rsidR="00D665F5" w:rsidRDefault="00A10A9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10A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0A98">
        <w:rPr>
          <w:sz w:val="22"/>
          <w:szCs w:val="22"/>
        </w:rPr>
        <w:t>2022-06-24</w:t>
      </w:r>
    </w:p>
    <w:p w14:paraId="1EFA2E0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C598E3" w14:textId="77777777" w:rsidR="00A10A98" w:rsidRPr="00A10A98" w:rsidRDefault="00A10A98" w:rsidP="00577BC6">
      <w:pPr>
        <w:spacing w:after="40"/>
        <w:rPr>
          <w:b/>
          <w:bCs/>
          <w:sz w:val="22"/>
          <w:szCs w:val="22"/>
        </w:rPr>
      </w:pPr>
      <w:r w:rsidRPr="00A10A98">
        <w:rPr>
          <w:b/>
          <w:bCs/>
          <w:sz w:val="22"/>
          <w:szCs w:val="22"/>
        </w:rPr>
        <w:t>Akademia Górniczo - Hutnicza</w:t>
      </w:r>
    </w:p>
    <w:p w14:paraId="7D873971" w14:textId="77777777" w:rsidR="00A10A98" w:rsidRPr="00A10A98" w:rsidRDefault="00A10A98" w:rsidP="00577BC6">
      <w:pPr>
        <w:spacing w:after="40"/>
        <w:rPr>
          <w:b/>
          <w:bCs/>
          <w:sz w:val="22"/>
          <w:szCs w:val="22"/>
        </w:rPr>
      </w:pPr>
      <w:r w:rsidRPr="00A10A98">
        <w:rPr>
          <w:b/>
          <w:bCs/>
          <w:sz w:val="22"/>
          <w:szCs w:val="22"/>
        </w:rPr>
        <w:t>im. Stanisława Staszica w Krakowie</w:t>
      </w:r>
    </w:p>
    <w:p w14:paraId="47B3A35B" w14:textId="77777777" w:rsidR="00D665F5" w:rsidRPr="00D91931" w:rsidRDefault="00A10A98" w:rsidP="00577BC6">
      <w:pPr>
        <w:spacing w:after="40"/>
        <w:rPr>
          <w:b/>
          <w:bCs/>
          <w:sz w:val="22"/>
          <w:szCs w:val="22"/>
        </w:rPr>
      </w:pPr>
      <w:r w:rsidRPr="00A10A98">
        <w:rPr>
          <w:b/>
          <w:bCs/>
          <w:sz w:val="22"/>
          <w:szCs w:val="22"/>
        </w:rPr>
        <w:t>Dział Zamówień Publicznych</w:t>
      </w:r>
    </w:p>
    <w:p w14:paraId="518EA4E9" w14:textId="77777777" w:rsidR="00D665F5" w:rsidRPr="00BD5546" w:rsidRDefault="00A10A98" w:rsidP="00D665F5">
      <w:pPr>
        <w:rPr>
          <w:sz w:val="22"/>
          <w:szCs w:val="22"/>
        </w:rPr>
      </w:pPr>
      <w:r w:rsidRPr="00A10A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0A98">
        <w:rPr>
          <w:sz w:val="22"/>
          <w:szCs w:val="22"/>
        </w:rPr>
        <w:t>30</w:t>
      </w:r>
    </w:p>
    <w:p w14:paraId="68596A17" w14:textId="77777777" w:rsidR="00D665F5" w:rsidRPr="00BD5546" w:rsidRDefault="00A10A98" w:rsidP="00D665F5">
      <w:pPr>
        <w:rPr>
          <w:sz w:val="22"/>
          <w:szCs w:val="22"/>
        </w:rPr>
      </w:pPr>
      <w:r w:rsidRPr="00A10A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0A98">
        <w:rPr>
          <w:sz w:val="22"/>
          <w:szCs w:val="22"/>
        </w:rPr>
        <w:t>Kraków</w:t>
      </w:r>
    </w:p>
    <w:p w14:paraId="4947E05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575C68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24E75A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0523A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355AF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0A98" w:rsidRPr="00A10A98">
        <w:rPr>
          <w:b/>
          <w:sz w:val="22"/>
          <w:szCs w:val="22"/>
        </w:rPr>
        <w:t>KC-</w:t>
      </w:r>
      <w:proofErr w:type="spellStart"/>
      <w:r w:rsidR="00A10A98" w:rsidRPr="00A10A98">
        <w:rPr>
          <w:b/>
          <w:sz w:val="22"/>
          <w:szCs w:val="22"/>
        </w:rPr>
        <w:t>zp</w:t>
      </w:r>
      <w:proofErr w:type="spellEnd"/>
      <w:r w:rsidR="00A10A98" w:rsidRPr="00A10A98">
        <w:rPr>
          <w:b/>
          <w:sz w:val="22"/>
          <w:szCs w:val="22"/>
        </w:rPr>
        <w:t>. 272-273/22</w:t>
      </w:r>
      <w:r w:rsidR="00A80738">
        <w:rPr>
          <w:sz w:val="24"/>
        </w:rPr>
        <w:tab/>
        <w:t xml:space="preserve"> </w:t>
      </w:r>
    </w:p>
    <w:p w14:paraId="38EF90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8344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A28BA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D583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33F74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0A98" w:rsidRPr="00A10A9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8A2AEF2" w14:textId="13923194" w:rsidR="00A80738" w:rsidRPr="00577BC6" w:rsidRDefault="00A10A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0A98">
        <w:rPr>
          <w:b/>
          <w:sz w:val="22"/>
          <w:szCs w:val="22"/>
        </w:rPr>
        <w:t>Dostaw</w:t>
      </w:r>
      <w:r w:rsidR="001E3107">
        <w:rPr>
          <w:b/>
          <w:sz w:val="22"/>
          <w:szCs w:val="22"/>
        </w:rPr>
        <w:t>ę</w:t>
      </w:r>
      <w:r w:rsidRPr="00A10A98">
        <w:rPr>
          <w:b/>
          <w:sz w:val="22"/>
          <w:szCs w:val="22"/>
        </w:rPr>
        <w:t xml:space="preserve"> mebli biurowych oraz foteli i krzeseł biurowych - KC-</w:t>
      </w:r>
      <w:proofErr w:type="spellStart"/>
      <w:r w:rsidRPr="00A10A98">
        <w:rPr>
          <w:b/>
          <w:sz w:val="22"/>
          <w:szCs w:val="22"/>
        </w:rPr>
        <w:t>zp</w:t>
      </w:r>
      <w:proofErr w:type="spellEnd"/>
      <w:r w:rsidRPr="00A10A98">
        <w:rPr>
          <w:b/>
          <w:sz w:val="22"/>
          <w:szCs w:val="22"/>
        </w:rPr>
        <w:t>. 272-273/22</w:t>
      </w:r>
    </w:p>
    <w:p w14:paraId="341E445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10A98" w:rsidRPr="00A10A98">
        <w:rPr>
          <w:sz w:val="22"/>
          <w:szCs w:val="22"/>
        </w:rPr>
        <w:t>(</w:t>
      </w:r>
      <w:proofErr w:type="spellStart"/>
      <w:r w:rsidR="00A10A98" w:rsidRPr="00A10A98">
        <w:rPr>
          <w:sz w:val="22"/>
          <w:szCs w:val="22"/>
        </w:rPr>
        <w:t>t.j</w:t>
      </w:r>
      <w:proofErr w:type="spellEnd"/>
      <w:r w:rsidR="00A10A98" w:rsidRPr="00A10A9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2FBF6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0A98" w:rsidRPr="00A10A98">
        <w:rPr>
          <w:sz w:val="22"/>
          <w:szCs w:val="22"/>
        </w:rPr>
        <w:t>24/06/2022</w:t>
      </w:r>
      <w:r w:rsidR="00FF4AB1" w:rsidRPr="00577BC6">
        <w:rPr>
          <w:sz w:val="22"/>
          <w:szCs w:val="22"/>
        </w:rPr>
        <w:t xml:space="preserve"> o godz. </w:t>
      </w:r>
      <w:r w:rsidR="00A10A98" w:rsidRPr="00A10A9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B6B4639" w14:textId="77777777" w:rsidTr="00C82837">
        <w:tc>
          <w:tcPr>
            <w:tcW w:w="993" w:type="dxa"/>
            <w:shd w:val="clear" w:color="auto" w:fill="auto"/>
            <w:vAlign w:val="center"/>
          </w:tcPr>
          <w:p w14:paraId="2ACF96E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E1C9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FC083F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D5640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10A98" w:rsidRPr="00075CD0" w14:paraId="376CEF4C" w14:textId="77777777" w:rsidTr="00BE4939">
        <w:tc>
          <w:tcPr>
            <w:tcW w:w="993" w:type="dxa"/>
            <w:shd w:val="clear" w:color="auto" w:fill="auto"/>
            <w:vAlign w:val="center"/>
          </w:tcPr>
          <w:p w14:paraId="4D71BED7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3188C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4110" w:type="dxa"/>
            <w:shd w:val="clear" w:color="auto" w:fill="auto"/>
          </w:tcPr>
          <w:p w14:paraId="34C16F8D" w14:textId="78FD892D" w:rsidR="00A10A98" w:rsidRPr="00C82837" w:rsidRDefault="00A10A98" w:rsidP="00BE4939">
            <w:pPr>
              <w:spacing w:before="40"/>
            </w:pPr>
            <w:r w:rsidRPr="00A10A98">
              <w:t>BENER M</w:t>
            </w:r>
            <w:r w:rsidR="00D17272" w:rsidRPr="00A10A98">
              <w:t>ichał</w:t>
            </w:r>
            <w:r w:rsidRPr="00A10A98">
              <w:t xml:space="preserve"> B</w:t>
            </w:r>
            <w:r w:rsidR="00D17272" w:rsidRPr="00A10A98">
              <w:t>enka</w:t>
            </w:r>
          </w:p>
          <w:p w14:paraId="7BE15301" w14:textId="0BFD3FE0" w:rsidR="00A10A98" w:rsidRPr="00CB5EDB" w:rsidRDefault="00D17272" w:rsidP="00BE4939">
            <w:r>
              <w:t xml:space="preserve">ul. </w:t>
            </w:r>
            <w:r w:rsidR="00A10A98" w:rsidRPr="00A10A98">
              <w:t>W</w:t>
            </w:r>
            <w:r w:rsidRPr="00A10A98">
              <w:t>ileńska</w:t>
            </w:r>
            <w:r w:rsidR="00A10A98" w:rsidRPr="00CB5EDB">
              <w:t xml:space="preserve"> </w:t>
            </w:r>
            <w:r w:rsidR="00A10A98" w:rsidRPr="00A10A98">
              <w:t>59B/15</w:t>
            </w:r>
            <w:r w:rsidR="00A10A98" w:rsidRPr="00CB5EDB">
              <w:t xml:space="preserve"> </w:t>
            </w:r>
          </w:p>
          <w:p w14:paraId="0E3A44F4" w14:textId="64C69713" w:rsidR="00A10A98" w:rsidRPr="00CB5EDB" w:rsidRDefault="00A10A98" w:rsidP="00BE4939">
            <w:pPr>
              <w:spacing w:after="120"/>
              <w:jc w:val="both"/>
            </w:pPr>
            <w:r w:rsidRPr="00A10A98">
              <w:t>80-215</w:t>
            </w:r>
            <w:r w:rsidRPr="00CB5EDB">
              <w:t xml:space="preserve"> </w:t>
            </w:r>
            <w:r w:rsidRPr="00A10A98">
              <w:t>G</w:t>
            </w:r>
            <w:r w:rsidR="00D17272" w:rsidRPr="00A10A98"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3F438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26 691.00 zł</w:t>
            </w:r>
          </w:p>
        </w:tc>
      </w:tr>
      <w:tr w:rsidR="00A10A98" w:rsidRPr="00075CD0" w14:paraId="640C091D" w14:textId="77777777" w:rsidTr="00BE4939">
        <w:tc>
          <w:tcPr>
            <w:tcW w:w="993" w:type="dxa"/>
            <w:shd w:val="clear" w:color="auto" w:fill="auto"/>
            <w:vAlign w:val="center"/>
          </w:tcPr>
          <w:p w14:paraId="69250043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7F962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4110" w:type="dxa"/>
            <w:shd w:val="clear" w:color="auto" w:fill="auto"/>
          </w:tcPr>
          <w:p w14:paraId="3A7705C9" w14:textId="77777777" w:rsidR="00A10A98" w:rsidRPr="00C82837" w:rsidRDefault="00A10A98" w:rsidP="00BE4939">
            <w:pPr>
              <w:spacing w:before="40"/>
            </w:pPr>
            <w:r w:rsidRPr="00A10A98">
              <w:t xml:space="preserve">Toro </w:t>
            </w:r>
            <w:proofErr w:type="spellStart"/>
            <w:r w:rsidRPr="00A10A98">
              <w:t>Jasnosz</w:t>
            </w:r>
            <w:proofErr w:type="spellEnd"/>
            <w:r w:rsidRPr="00A10A98">
              <w:t xml:space="preserve"> Joanna</w:t>
            </w:r>
          </w:p>
          <w:p w14:paraId="0325BA0D" w14:textId="183009AA" w:rsidR="00A10A98" w:rsidRPr="00CB5EDB" w:rsidRDefault="00D17272" w:rsidP="00BE4939">
            <w:r>
              <w:t>Breń</w:t>
            </w:r>
            <w:r w:rsidR="00A10A98" w:rsidRPr="00CB5EDB">
              <w:t xml:space="preserve"> </w:t>
            </w:r>
            <w:r w:rsidR="00A10A98" w:rsidRPr="00A10A98">
              <w:t>64a</w:t>
            </w:r>
            <w:r w:rsidR="00A10A98" w:rsidRPr="00CB5EDB">
              <w:t xml:space="preserve"> </w:t>
            </w:r>
          </w:p>
          <w:p w14:paraId="595F49E1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33-140</w:t>
            </w:r>
            <w:r w:rsidRPr="00CB5EDB">
              <w:t xml:space="preserve"> </w:t>
            </w:r>
            <w:r w:rsidRPr="00A10A98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22FAE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28 167.00 zł</w:t>
            </w:r>
          </w:p>
        </w:tc>
      </w:tr>
      <w:tr w:rsidR="00A10A98" w:rsidRPr="00075CD0" w14:paraId="58D8ED2B" w14:textId="77777777" w:rsidTr="00BE4939">
        <w:tc>
          <w:tcPr>
            <w:tcW w:w="993" w:type="dxa"/>
            <w:shd w:val="clear" w:color="auto" w:fill="auto"/>
            <w:vAlign w:val="center"/>
          </w:tcPr>
          <w:p w14:paraId="3CC694BF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453CDA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603C4C63" w14:textId="3BFA62C1" w:rsidR="00A10A98" w:rsidRPr="00C82837" w:rsidRDefault="00A10A98" w:rsidP="00BE4939">
            <w:pPr>
              <w:spacing w:before="40"/>
            </w:pPr>
            <w:r w:rsidRPr="00A10A98">
              <w:t>EURO-MEBLE M</w:t>
            </w:r>
            <w:r w:rsidR="00D17272" w:rsidRPr="00A10A98">
              <w:t>ałgorzata</w:t>
            </w:r>
            <w:r w:rsidRPr="00A10A98">
              <w:t xml:space="preserve"> M</w:t>
            </w:r>
            <w:r w:rsidR="00D17272" w:rsidRPr="00A10A98">
              <w:t>asłoń</w:t>
            </w:r>
          </w:p>
          <w:p w14:paraId="044B5FF7" w14:textId="294E1122" w:rsidR="00A10A98" w:rsidRPr="00CB5EDB" w:rsidRDefault="00D17272" w:rsidP="00BE4939">
            <w:r>
              <w:t xml:space="preserve">ul. </w:t>
            </w:r>
            <w:r w:rsidR="00A10A98" w:rsidRPr="00A10A98">
              <w:t>K</w:t>
            </w:r>
            <w:r w:rsidRPr="00A10A98">
              <w:t>s</w:t>
            </w:r>
            <w:r w:rsidR="00A10A98" w:rsidRPr="00A10A98">
              <w:t>. B</w:t>
            </w:r>
            <w:r w:rsidRPr="00A10A98">
              <w:t>p</w:t>
            </w:r>
            <w:r w:rsidR="00A10A98" w:rsidRPr="00A10A98">
              <w:t>. H</w:t>
            </w:r>
            <w:r w:rsidRPr="00A10A98">
              <w:t>erberta</w:t>
            </w:r>
            <w:r w:rsidR="00A10A98" w:rsidRPr="00A10A98">
              <w:t xml:space="preserve"> B</w:t>
            </w:r>
            <w:r w:rsidRPr="00A10A98">
              <w:t>ednorza</w:t>
            </w:r>
            <w:r w:rsidR="00A10A98" w:rsidRPr="00CB5EDB">
              <w:t xml:space="preserve"> </w:t>
            </w:r>
            <w:r w:rsidR="00A10A98" w:rsidRPr="00A10A98">
              <w:t>2A-6</w:t>
            </w:r>
            <w:r w:rsidR="00A10A98" w:rsidRPr="00CB5EDB">
              <w:t xml:space="preserve"> </w:t>
            </w:r>
          </w:p>
          <w:p w14:paraId="5AAD2CB8" w14:textId="58A2C063" w:rsidR="00A10A98" w:rsidRPr="00CB5EDB" w:rsidRDefault="00A10A98" w:rsidP="00BE4939">
            <w:pPr>
              <w:spacing w:after="120"/>
              <w:jc w:val="both"/>
            </w:pPr>
            <w:r w:rsidRPr="00A10A98">
              <w:t>40-384</w:t>
            </w:r>
            <w:r w:rsidRPr="00CB5EDB">
              <w:t xml:space="preserve"> </w:t>
            </w:r>
            <w:r w:rsidRPr="00A10A98">
              <w:t>K</w:t>
            </w:r>
            <w:r w:rsidR="00D17272" w:rsidRPr="00A10A98">
              <w:t>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96C34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14 280.30 zł</w:t>
            </w:r>
          </w:p>
        </w:tc>
      </w:tr>
      <w:tr w:rsidR="00A10A98" w:rsidRPr="00075CD0" w14:paraId="0DBE72FC" w14:textId="77777777" w:rsidTr="00BE4939">
        <w:tc>
          <w:tcPr>
            <w:tcW w:w="993" w:type="dxa"/>
            <w:shd w:val="clear" w:color="auto" w:fill="auto"/>
            <w:vAlign w:val="center"/>
          </w:tcPr>
          <w:p w14:paraId="150F6224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4B88D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4110" w:type="dxa"/>
            <w:shd w:val="clear" w:color="auto" w:fill="auto"/>
          </w:tcPr>
          <w:p w14:paraId="2398B8EA" w14:textId="2DC86CD3" w:rsidR="00A10A98" w:rsidRPr="00C82837" w:rsidRDefault="00A10A98" w:rsidP="00BE4939">
            <w:pPr>
              <w:spacing w:before="40"/>
            </w:pPr>
            <w:r w:rsidRPr="00A10A98">
              <w:t>EURO-MEBLE M</w:t>
            </w:r>
            <w:r w:rsidR="00D17272" w:rsidRPr="00A10A98">
              <w:t>ałgorzata</w:t>
            </w:r>
            <w:r w:rsidRPr="00A10A98">
              <w:t xml:space="preserve"> M</w:t>
            </w:r>
            <w:r w:rsidR="00D17272" w:rsidRPr="00A10A98">
              <w:t>asłoń</w:t>
            </w:r>
          </w:p>
          <w:p w14:paraId="34FAAB9F" w14:textId="67145184" w:rsidR="00A10A98" w:rsidRPr="00CB5EDB" w:rsidRDefault="00D17272" w:rsidP="00BE4939">
            <w:r>
              <w:t xml:space="preserve">ul. </w:t>
            </w:r>
            <w:r w:rsidR="00A10A98" w:rsidRPr="00A10A98">
              <w:t>K</w:t>
            </w:r>
            <w:r w:rsidRPr="00A10A98">
              <w:t>s</w:t>
            </w:r>
            <w:r w:rsidR="00A10A98" w:rsidRPr="00A10A98">
              <w:t>. B</w:t>
            </w:r>
            <w:r w:rsidRPr="00A10A98">
              <w:t>p</w:t>
            </w:r>
            <w:r w:rsidR="00A10A98" w:rsidRPr="00A10A98">
              <w:t>. H</w:t>
            </w:r>
            <w:r w:rsidRPr="00A10A98">
              <w:t>erberta</w:t>
            </w:r>
            <w:r w:rsidR="00A10A98" w:rsidRPr="00A10A98">
              <w:t xml:space="preserve"> B</w:t>
            </w:r>
            <w:r w:rsidRPr="00A10A98">
              <w:t>ednorza</w:t>
            </w:r>
            <w:r w:rsidR="00A10A98" w:rsidRPr="00CB5EDB">
              <w:t xml:space="preserve"> </w:t>
            </w:r>
            <w:r w:rsidR="00A10A98" w:rsidRPr="00A10A98">
              <w:t>2A-6</w:t>
            </w:r>
            <w:r w:rsidR="00A10A98" w:rsidRPr="00CB5EDB">
              <w:t xml:space="preserve"> </w:t>
            </w:r>
          </w:p>
          <w:p w14:paraId="0F96B899" w14:textId="4257780E" w:rsidR="00A10A98" w:rsidRPr="00CB5EDB" w:rsidRDefault="00A10A98" w:rsidP="00BE4939">
            <w:pPr>
              <w:spacing w:after="120"/>
              <w:jc w:val="both"/>
            </w:pPr>
            <w:r w:rsidRPr="00A10A98">
              <w:t>40-384</w:t>
            </w:r>
            <w:r w:rsidRPr="00CB5EDB">
              <w:t xml:space="preserve"> </w:t>
            </w:r>
            <w:r w:rsidRPr="00A10A98">
              <w:t>K</w:t>
            </w:r>
            <w:r w:rsidR="00D17272" w:rsidRPr="00A10A98">
              <w:t>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48426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23 665.20 zł</w:t>
            </w:r>
          </w:p>
        </w:tc>
      </w:tr>
      <w:tr w:rsidR="00A10A98" w:rsidRPr="00075CD0" w14:paraId="7967B923" w14:textId="77777777" w:rsidTr="00BE4939">
        <w:tc>
          <w:tcPr>
            <w:tcW w:w="993" w:type="dxa"/>
            <w:shd w:val="clear" w:color="auto" w:fill="auto"/>
            <w:vAlign w:val="center"/>
          </w:tcPr>
          <w:p w14:paraId="5E4DE478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2AEE6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74B8AC9A" w14:textId="6BC28368" w:rsidR="00D17272" w:rsidRDefault="00A10A98" w:rsidP="00BE4939">
            <w:pPr>
              <w:spacing w:before="40"/>
            </w:pPr>
            <w:r w:rsidRPr="00A10A98">
              <w:t>Przedsiębiorstwo Produkcyjno-Handlowo-Usługowe "ALTALENA"</w:t>
            </w:r>
            <w:r w:rsidR="00D17272">
              <w:t xml:space="preserve"> </w:t>
            </w:r>
            <w:r w:rsidR="00D17272" w:rsidRPr="00A10A98">
              <w:t xml:space="preserve">s.c. </w:t>
            </w:r>
          </w:p>
          <w:p w14:paraId="323CAF8E" w14:textId="0FA980A3" w:rsidR="00A10A98" w:rsidRPr="00C82837" w:rsidRDefault="00A10A98" w:rsidP="00BE4939">
            <w:pPr>
              <w:spacing w:before="40"/>
            </w:pPr>
            <w:r w:rsidRPr="00A10A98">
              <w:t>Marek Guzik, Adam Wlazło</w:t>
            </w:r>
          </w:p>
          <w:p w14:paraId="5D27BA1E" w14:textId="61F10234" w:rsidR="00A10A98" w:rsidRPr="00CB5EDB" w:rsidRDefault="00D17272" w:rsidP="00BE4939">
            <w:r>
              <w:t xml:space="preserve">ul. </w:t>
            </w:r>
            <w:r w:rsidR="00A10A98" w:rsidRPr="00A10A98">
              <w:t>Bagrowa</w:t>
            </w:r>
            <w:r w:rsidR="00A10A98" w:rsidRPr="00CB5EDB">
              <w:t xml:space="preserve"> </w:t>
            </w:r>
            <w:r w:rsidR="00A10A98" w:rsidRPr="00A10A98">
              <w:t>9</w:t>
            </w:r>
            <w:r w:rsidR="00A10A98" w:rsidRPr="00CB5EDB">
              <w:t xml:space="preserve"> </w:t>
            </w:r>
          </w:p>
          <w:p w14:paraId="581C0171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30-733</w:t>
            </w:r>
            <w:r w:rsidRPr="00CB5EDB">
              <w:t xml:space="preserve"> </w:t>
            </w:r>
            <w:r w:rsidRPr="00A10A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01F25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16 346.70 zł</w:t>
            </w:r>
          </w:p>
        </w:tc>
      </w:tr>
      <w:tr w:rsidR="00A10A98" w:rsidRPr="00075CD0" w14:paraId="398C71EB" w14:textId="77777777" w:rsidTr="00BE4939">
        <w:tc>
          <w:tcPr>
            <w:tcW w:w="993" w:type="dxa"/>
            <w:shd w:val="clear" w:color="auto" w:fill="auto"/>
            <w:vAlign w:val="center"/>
          </w:tcPr>
          <w:p w14:paraId="1B3666BB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FE6E2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2A192280" w14:textId="2808D76C" w:rsidR="00A10A98" w:rsidRPr="00C82837" w:rsidRDefault="00A10A98" w:rsidP="00BE4939">
            <w:pPr>
              <w:spacing w:before="40"/>
            </w:pPr>
            <w:r w:rsidRPr="00A10A98">
              <w:t xml:space="preserve">KJMK Meble </w:t>
            </w:r>
            <w:r w:rsidR="00D17272">
              <w:t>S</w:t>
            </w:r>
            <w:r w:rsidRPr="00A10A98">
              <w:t>p.</w:t>
            </w:r>
            <w:r w:rsidR="00D17272">
              <w:t xml:space="preserve"> </w:t>
            </w:r>
            <w:r w:rsidRPr="00A10A98">
              <w:t>z</w:t>
            </w:r>
            <w:r w:rsidR="00D17272">
              <w:t xml:space="preserve"> </w:t>
            </w:r>
            <w:r w:rsidRPr="00A10A98">
              <w:t>o</w:t>
            </w:r>
            <w:r w:rsidR="00D17272">
              <w:t>.</w:t>
            </w:r>
            <w:r w:rsidRPr="00A10A98">
              <w:t>o</w:t>
            </w:r>
            <w:r w:rsidR="00D17272">
              <w:t>.</w:t>
            </w:r>
          </w:p>
          <w:p w14:paraId="214D5D65" w14:textId="55475A0A" w:rsidR="00A10A98" w:rsidRPr="00CB5EDB" w:rsidRDefault="00D17272" w:rsidP="00BE4939">
            <w:r>
              <w:t xml:space="preserve">ul. </w:t>
            </w:r>
            <w:r w:rsidR="00A10A98" w:rsidRPr="00A10A98">
              <w:t>Gliwicka</w:t>
            </w:r>
            <w:r w:rsidR="00A10A98" w:rsidRPr="00CB5EDB">
              <w:t xml:space="preserve"> </w:t>
            </w:r>
            <w:r w:rsidR="00A10A98" w:rsidRPr="00A10A98">
              <w:t>189</w:t>
            </w:r>
            <w:r w:rsidR="00A10A98" w:rsidRPr="00CB5EDB">
              <w:t xml:space="preserve"> </w:t>
            </w:r>
          </w:p>
          <w:p w14:paraId="3004BDD0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40-859</w:t>
            </w:r>
            <w:r w:rsidRPr="00CB5EDB">
              <w:t xml:space="preserve"> </w:t>
            </w:r>
            <w:r w:rsidRPr="00A10A9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F2B166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16 504.14 zł</w:t>
            </w:r>
          </w:p>
        </w:tc>
      </w:tr>
      <w:tr w:rsidR="00A10A98" w:rsidRPr="00075CD0" w14:paraId="4FB116E5" w14:textId="77777777" w:rsidTr="00BE4939">
        <w:tc>
          <w:tcPr>
            <w:tcW w:w="993" w:type="dxa"/>
            <w:shd w:val="clear" w:color="auto" w:fill="auto"/>
            <w:vAlign w:val="center"/>
          </w:tcPr>
          <w:p w14:paraId="5BFB125F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FCA3B9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4110" w:type="dxa"/>
            <w:shd w:val="clear" w:color="auto" w:fill="auto"/>
          </w:tcPr>
          <w:p w14:paraId="7C21C88B" w14:textId="4769A934" w:rsidR="00A10A98" w:rsidRPr="00C82837" w:rsidRDefault="00A10A98" w:rsidP="00BE4939">
            <w:pPr>
              <w:spacing w:before="40"/>
            </w:pPr>
            <w:r w:rsidRPr="00A10A98">
              <w:t xml:space="preserve">KJMK Meble </w:t>
            </w:r>
            <w:r w:rsidR="00D17272">
              <w:t>S</w:t>
            </w:r>
            <w:r w:rsidRPr="00A10A98">
              <w:t>p</w:t>
            </w:r>
            <w:r w:rsidR="00D17272">
              <w:t xml:space="preserve">. </w:t>
            </w:r>
            <w:r w:rsidRPr="00A10A98">
              <w:t>z</w:t>
            </w:r>
            <w:r w:rsidR="00D17272">
              <w:t xml:space="preserve"> </w:t>
            </w:r>
            <w:r w:rsidRPr="00A10A98">
              <w:t>o</w:t>
            </w:r>
            <w:r w:rsidR="00D17272">
              <w:t>.</w:t>
            </w:r>
            <w:r w:rsidRPr="00A10A98">
              <w:t>o</w:t>
            </w:r>
            <w:r w:rsidR="00D17272">
              <w:t>.</w:t>
            </w:r>
          </w:p>
          <w:p w14:paraId="3717829E" w14:textId="1A03E0D9" w:rsidR="00A10A98" w:rsidRPr="00CB5EDB" w:rsidRDefault="00D17272" w:rsidP="00BE4939">
            <w:r>
              <w:t xml:space="preserve">ul. </w:t>
            </w:r>
            <w:r w:rsidR="00A10A98" w:rsidRPr="00A10A98">
              <w:t>Gliwicka</w:t>
            </w:r>
            <w:r w:rsidR="00A10A98" w:rsidRPr="00CB5EDB">
              <w:t xml:space="preserve"> </w:t>
            </w:r>
            <w:r w:rsidR="00A10A98" w:rsidRPr="00A10A98">
              <w:t>189</w:t>
            </w:r>
            <w:r w:rsidR="00A10A98" w:rsidRPr="00CB5EDB">
              <w:t xml:space="preserve"> </w:t>
            </w:r>
          </w:p>
          <w:p w14:paraId="1BFAC6A3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40-859</w:t>
            </w:r>
            <w:r w:rsidRPr="00CB5EDB">
              <w:t xml:space="preserve"> </w:t>
            </w:r>
            <w:r w:rsidRPr="00A10A9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30984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19 833.75 zł</w:t>
            </w:r>
          </w:p>
        </w:tc>
      </w:tr>
      <w:tr w:rsidR="00A10A98" w:rsidRPr="00075CD0" w14:paraId="1B9029D9" w14:textId="77777777" w:rsidTr="00BE4939">
        <w:tc>
          <w:tcPr>
            <w:tcW w:w="993" w:type="dxa"/>
            <w:shd w:val="clear" w:color="auto" w:fill="auto"/>
            <w:vAlign w:val="center"/>
          </w:tcPr>
          <w:p w14:paraId="57C83877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B0EF0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4624D287" w14:textId="50A76C15" w:rsidR="00A10A98" w:rsidRPr="00CB5EDB" w:rsidRDefault="00A10A98" w:rsidP="00B955A3">
            <w:pPr>
              <w:spacing w:before="40"/>
            </w:pPr>
            <w:r w:rsidRPr="00A10A98">
              <w:t xml:space="preserve">Lobby </w:t>
            </w:r>
            <w:r w:rsidR="0033180D">
              <w:t>M</w:t>
            </w:r>
            <w:r w:rsidRPr="00A10A98">
              <w:t xml:space="preserve">eble s.c. </w:t>
            </w:r>
            <w:r w:rsidR="001E3107">
              <w:br/>
              <w:t xml:space="preserve">ul. </w:t>
            </w:r>
            <w:r w:rsidRPr="00A10A98">
              <w:t>Pachońskiego</w:t>
            </w:r>
            <w:r w:rsidRPr="00CB5EDB">
              <w:t xml:space="preserve"> </w:t>
            </w:r>
            <w:r w:rsidRPr="00A10A98">
              <w:t>7A</w:t>
            </w:r>
            <w:r w:rsidR="0033180D">
              <w:t>/86</w:t>
            </w:r>
            <w:r w:rsidRPr="00CB5EDB">
              <w:t xml:space="preserve"> </w:t>
            </w:r>
          </w:p>
          <w:p w14:paraId="0DAD543F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31-223</w:t>
            </w:r>
            <w:r w:rsidRPr="00CB5EDB">
              <w:t xml:space="preserve"> </w:t>
            </w:r>
            <w:r w:rsidRPr="00A10A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85A823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15 867.00 zł</w:t>
            </w:r>
          </w:p>
        </w:tc>
      </w:tr>
      <w:tr w:rsidR="00A10A98" w:rsidRPr="00075CD0" w14:paraId="776C2D55" w14:textId="77777777" w:rsidTr="00BE4939">
        <w:tc>
          <w:tcPr>
            <w:tcW w:w="993" w:type="dxa"/>
            <w:shd w:val="clear" w:color="auto" w:fill="auto"/>
            <w:vAlign w:val="center"/>
          </w:tcPr>
          <w:p w14:paraId="04A2293A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43CCF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4110" w:type="dxa"/>
            <w:shd w:val="clear" w:color="auto" w:fill="auto"/>
          </w:tcPr>
          <w:p w14:paraId="7FB76A2C" w14:textId="77777777" w:rsidR="001E3107" w:rsidRDefault="00A10A98" w:rsidP="00BE4939">
            <w:pPr>
              <w:spacing w:before="40"/>
            </w:pPr>
            <w:r w:rsidRPr="00A10A98">
              <w:t xml:space="preserve">Lobby meble s.c. </w:t>
            </w:r>
          </w:p>
          <w:p w14:paraId="7CC05661" w14:textId="06C4433B" w:rsidR="00A10A98" w:rsidRPr="00CB5EDB" w:rsidRDefault="001E3107" w:rsidP="00BE4939">
            <w:r>
              <w:t xml:space="preserve">ul. </w:t>
            </w:r>
            <w:r w:rsidR="00A10A98" w:rsidRPr="00A10A98">
              <w:t>Pachońskiego</w:t>
            </w:r>
            <w:r w:rsidR="00A10A98" w:rsidRPr="00CB5EDB">
              <w:t xml:space="preserve"> </w:t>
            </w:r>
            <w:r w:rsidR="00A10A98" w:rsidRPr="00A10A98">
              <w:t>7A</w:t>
            </w:r>
            <w:r w:rsidR="0033180D">
              <w:t>/86</w:t>
            </w:r>
            <w:r w:rsidR="00A10A98" w:rsidRPr="00CB5EDB">
              <w:t xml:space="preserve"> </w:t>
            </w:r>
          </w:p>
          <w:p w14:paraId="79BEC8DC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31-223</w:t>
            </w:r>
            <w:r w:rsidRPr="00CB5EDB">
              <w:t xml:space="preserve"> </w:t>
            </w:r>
            <w:r w:rsidRPr="00A10A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2CA96B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20 848.50 zł</w:t>
            </w:r>
          </w:p>
        </w:tc>
      </w:tr>
      <w:tr w:rsidR="00A10A98" w:rsidRPr="00075CD0" w14:paraId="72CA9A9E" w14:textId="77777777" w:rsidTr="00BE4939">
        <w:tc>
          <w:tcPr>
            <w:tcW w:w="993" w:type="dxa"/>
            <w:shd w:val="clear" w:color="auto" w:fill="auto"/>
            <w:vAlign w:val="center"/>
          </w:tcPr>
          <w:p w14:paraId="0C141051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29F68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5D6A4A85" w14:textId="5CE7C4C3" w:rsidR="00A10A98" w:rsidRPr="00C82837" w:rsidRDefault="00A10A98" w:rsidP="00BE4939">
            <w:pPr>
              <w:spacing w:before="40"/>
            </w:pPr>
            <w:r w:rsidRPr="00A10A98">
              <w:t xml:space="preserve">"Drzewiarz- Bis" </w:t>
            </w:r>
            <w:r w:rsidR="001E3107">
              <w:t>S</w:t>
            </w:r>
            <w:r w:rsidRPr="00A10A98">
              <w:t>p.</w:t>
            </w:r>
            <w:r w:rsidR="001E3107">
              <w:t xml:space="preserve"> </w:t>
            </w:r>
            <w:r w:rsidRPr="00A10A98">
              <w:t>z o.o.</w:t>
            </w:r>
          </w:p>
          <w:p w14:paraId="51B9C654" w14:textId="3253F398" w:rsidR="00A10A98" w:rsidRPr="00CB5EDB" w:rsidRDefault="001E3107" w:rsidP="00BE4939">
            <w:r>
              <w:t xml:space="preserve">ul. </w:t>
            </w:r>
            <w:r w:rsidR="00A10A98" w:rsidRPr="00A10A98">
              <w:t>Kardynała Wysz</w:t>
            </w:r>
            <w:r w:rsidR="0033180D">
              <w:t>y</w:t>
            </w:r>
            <w:r w:rsidR="00A10A98" w:rsidRPr="00A10A98">
              <w:t>ńskiego</w:t>
            </w:r>
            <w:r w:rsidR="00A10A98" w:rsidRPr="00CB5EDB">
              <w:t xml:space="preserve"> </w:t>
            </w:r>
            <w:r w:rsidR="00A10A98" w:rsidRPr="00A10A98">
              <w:t>46</w:t>
            </w:r>
          </w:p>
          <w:p w14:paraId="5EFA6193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87-600</w:t>
            </w:r>
            <w:r w:rsidRPr="00CB5EDB">
              <w:t xml:space="preserve"> </w:t>
            </w:r>
            <w:r w:rsidRPr="00A10A98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E352B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11 094.60 zł</w:t>
            </w:r>
          </w:p>
        </w:tc>
      </w:tr>
      <w:tr w:rsidR="0033180D" w:rsidRPr="00075CD0" w14:paraId="260BF3F1" w14:textId="77777777" w:rsidTr="00BE4939">
        <w:tc>
          <w:tcPr>
            <w:tcW w:w="993" w:type="dxa"/>
            <w:shd w:val="clear" w:color="auto" w:fill="auto"/>
            <w:vAlign w:val="center"/>
          </w:tcPr>
          <w:p w14:paraId="028EE3A3" w14:textId="339A2849" w:rsidR="0033180D" w:rsidRPr="00A10A98" w:rsidRDefault="0033180D" w:rsidP="00BE4939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BF8C74" w14:textId="3C085A27" w:rsidR="0033180D" w:rsidRPr="00A10A98" w:rsidRDefault="0033180D" w:rsidP="00BE4939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4110" w:type="dxa"/>
            <w:shd w:val="clear" w:color="auto" w:fill="auto"/>
          </w:tcPr>
          <w:p w14:paraId="4D9EF272" w14:textId="77777777" w:rsidR="0033180D" w:rsidRPr="00C82837" w:rsidRDefault="0033180D" w:rsidP="0033180D">
            <w:pPr>
              <w:spacing w:before="40"/>
            </w:pPr>
            <w:r w:rsidRPr="00A10A98">
              <w:t xml:space="preserve">"Drzewiarz- Bis" </w:t>
            </w:r>
            <w:r>
              <w:t>S</w:t>
            </w:r>
            <w:r w:rsidRPr="00A10A98">
              <w:t>p.</w:t>
            </w:r>
            <w:r>
              <w:t xml:space="preserve"> </w:t>
            </w:r>
            <w:r w:rsidRPr="00A10A98">
              <w:t>z o.o.</w:t>
            </w:r>
          </w:p>
          <w:p w14:paraId="65C7E34B" w14:textId="77777777" w:rsidR="0033180D" w:rsidRPr="00CB5EDB" w:rsidRDefault="0033180D" w:rsidP="0033180D">
            <w:r>
              <w:t xml:space="preserve">ul. </w:t>
            </w:r>
            <w:r w:rsidRPr="00A10A98">
              <w:t>Kardynała Wysz</w:t>
            </w:r>
            <w:r>
              <w:t>y</w:t>
            </w:r>
            <w:r w:rsidRPr="00A10A98">
              <w:t>ńskiego</w:t>
            </w:r>
            <w:r w:rsidRPr="00CB5EDB">
              <w:t xml:space="preserve"> </w:t>
            </w:r>
            <w:r w:rsidRPr="00A10A98">
              <w:t>46</w:t>
            </w:r>
          </w:p>
          <w:p w14:paraId="557C065F" w14:textId="406792F5" w:rsidR="0033180D" w:rsidRPr="00A10A98" w:rsidRDefault="0033180D" w:rsidP="0033180D">
            <w:pPr>
              <w:spacing w:before="40"/>
            </w:pPr>
            <w:r w:rsidRPr="00A10A98">
              <w:t>87-600</w:t>
            </w:r>
            <w:r w:rsidRPr="00CB5EDB">
              <w:t xml:space="preserve"> </w:t>
            </w:r>
            <w:r w:rsidRPr="00A10A98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D5F41" w14:textId="33BC0D6D" w:rsidR="0033180D" w:rsidRPr="00A10A98" w:rsidRDefault="0033180D" w:rsidP="00BE4939">
            <w:pPr>
              <w:spacing w:before="120" w:after="120"/>
              <w:jc w:val="center"/>
            </w:pPr>
            <w:r>
              <w:t>24 292.50 zł</w:t>
            </w:r>
          </w:p>
        </w:tc>
      </w:tr>
      <w:tr w:rsidR="00A10A98" w:rsidRPr="00075CD0" w14:paraId="19DF2177" w14:textId="77777777" w:rsidTr="00BE4939">
        <w:tc>
          <w:tcPr>
            <w:tcW w:w="993" w:type="dxa"/>
            <w:shd w:val="clear" w:color="auto" w:fill="auto"/>
            <w:vAlign w:val="center"/>
          </w:tcPr>
          <w:p w14:paraId="619AA418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9620F0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0E7A401A" w14:textId="77777777" w:rsidR="00A10A98" w:rsidRPr="00C82837" w:rsidRDefault="00A10A98" w:rsidP="00BE4939">
            <w:pPr>
              <w:spacing w:before="40"/>
            </w:pPr>
            <w:r w:rsidRPr="00A10A98">
              <w:t>Firma Produkcyjno-Usługowo-Handlowa Krzysztof Bieda</w:t>
            </w:r>
          </w:p>
          <w:p w14:paraId="02F9DFAB" w14:textId="0E82772C" w:rsidR="00A10A98" w:rsidRPr="00CB5EDB" w:rsidRDefault="001E3107" w:rsidP="00BE4939">
            <w:r>
              <w:t xml:space="preserve">ul. </w:t>
            </w:r>
            <w:r w:rsidR="00A10A98" w:rsidRPr="00A10A98">
              <w:t>Piłsudskiego</w:t>
            </w:r>
            <w:r w:rsidR="00A10A98" w:rsidRPr="00CB5EDB">
              <w:t xml:space="preserve"> </w:t>
            </w:r>
            <w:r w:rsidR="00A10A98" w:rsidRPr="00A10A98">
              <w:t>43</w:t>
            </w:r>
            <w:r w:rsidR="00A10A98" w:rsidRPr="00CB5EDB">
              <w:t xml:space="preserve"> </w:t>
            </w:r>
          </w:p>
          <w:p w14:paraId="47065BC4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34-600</w:t>
            </w:r>
            <w:r w:rsidRPr="00CB5EDB">
              <w:t xml:space="preserve"> </w:t>
            </w:r>
            <w:r w:rsidRPr="00A10A98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FB5455" w14:textId="3AFAD950" w:rsidR="00A10A98" w:rsidRPr="00CB5EDB" w:rsidRDefault="0033180D" w:rsidP="00BE4939">
            <w:pPr>
              <w:spacing w:before="120" w:after="120"/>
              <w:jc w:val="center"/>
            </w:pPr>
            <w:r>
              <w:t>15 252.00</w:t>
            </w:r>
            <w:r w:rsidR="00A10A98" w:rsidRPr="00A10A98">
              <w:t xml:space="preserve"> zł</w:t>
            </w:r>
          </w:p>
        </w:tc>
      </w:tr>
      <w:tr w:rsidR="00A10A98" w:rsidRPr="00075CD0" w14:paraId="10D65CD0" w14:textId="77777777" w:rsidTr="00BE4939">
        <w:tc>
          <w:tcPr>
            <w:tcW w:w="993" w:type="dxa"/>
            <w:shd w:val="clear" w:color="auto" w:fill="auto"/>
            <w:vAlign w:val="center"/>
          </w:tcPr>
          <w:p w14:paraId="17D2EC27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A5AD4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353B3582" w14:textId="77777777" w:rsidR="00A10A98" w:rsidRPr="00C82837" w:rsidRDefault="00A10A98" w:rsidP="00BE4939">
            <w:pPr>
              <w:spacing w:before="40"/>
            </w:pPr>
            <w:r w:rsidRPr="00A10A98">
              <w:t>ADAVERO Bartłomiej Wójcik</w:t>
            </w:r>
          </w:p>
          <w:p w14:paraId="3B80826F" w14:textId="77777777" w:rsidR="00A10A98" w:rsidRPr="00CB5EDB" w:rsidRDefault="00A10A98" w:rsidP="00BE4939">
            <w:r w:rsidRPr="00A10A98">
              <w:t>Jałowcowa</w:t>
            </w:r>
            <w:r w:rsidRPr="00CB5EDB">
              <w:t xml:space="preserve"> </w:t>
            </w:r>
            <w:r w:rsidRPr="00A10A98">
              <w:t>6</w:t>
            </w:r>
            <w:r w:rsidRPr="00CB5EDB">
              <w:t xml:space="preserve"> </w:t>
            </w:r>
          </w:p>
          <w:p w14:paraId="4C18BDBB" w14:textId="77777777" w:rsidR="00A10A98" w:rsidRPr="00CB5EDB" w:rsidRDefault="00A10A98" w:rsidP="00BE4939">
            <w:pPr>
              <w:spacing w:after="120"/>
              <w:jc w:val="both"/>
            </w:pPr>
            <w:r w:rsidRPr="00A10A98">
              <w:t>95-035</w:t>
            </w:r>
            <w:r w:rsidRPr="00CB5EDB">
              <w:t xml:space="preserve"> </w:t>
            </w:r>
            <w:proofErr w:type="spellStart"/>
            <w:r w:rsidRPr="00A10A98">
              <w:t>Katarzynów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C338DDE" w14:textId="60DBCE4D" w:rsidR="00A10A98" w:rsidRPr="00CB5EDB" w:rsidRDefault="0033180D" w:rsidP="00BE4939">
            <w:pPr>
              <w:spacing w:before="120" w:after="120"/>
              <w:jc w:val="center"/>
            </w:pPr>
            <w:r>
              <w:t>19 279.02</w:t>
            </w:r>
            <w:r w:rsidR="00A10A98" w:rsidRPr="00A10A98">
              <w:t xml:space="preserve"> zł</w:t>
            </w:r>
          </w:p>
        </w:tc>
      </w:tr>
      <w:tr w:rsidR="00A10A98" w:rsidRPr="00075CD0" w14:paraId="6B876382" w14:textId="77777777" w:rsidTr="00BE4939">
        <w:tc>
          <w:tcPr>
            <w:tcW w:w="993" w:type="dxa"/>
            <w:shd w:val="clear" w:color="auto" w:fill="auto"/>
            <w:vAlign w:val="center"/>
          </w:tcPr>
          <w:p w14:paraId="0AB33F0E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86A500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</w:t>
            </w:r>
          </w:p>
        </w:tc>
        <w:tc>
          <w:tcPr>
            <w:tcW w:w="4110" w:type="dxa"/>
            <w:shd w:val="clear" w:color="auto" w:fill="auto"/>
          </w:tcPr>
          <w:p w14:paraId="5D74AB38" w14:textId="77777777" w:rsidR="00A10A98" w:rsidRPr="00C82837" w:rsidRDefault="00A10A98" w:rsidP="00BE4939">
            <w:pPr>
              <w:spacing w:before="40"/>
            </w:pPr>
            <w:r w:rsidRPr="00A10A98">
              <w:t>ALDUO Sp. z o.o.</w:t>
            </w:r>
          </w:p>
          <w:p w14:paraId="5FD9625A" w14:textId="6CFAA44D" w:rsidR="00A10A98" w:rsidRPr="00CB5EDB" w:rsidRDefault="00A10A98" w:rsidP="00BE4939">
            <w:r w:rsidRPr="00A10A98">
              <w:t xml:space="preserve">ul. </w:t>
            </w:r>
            <w:r w:rsidR="00B955A3">
              <w:t>Miłkowskiego 3/301</w:t>
            </w:r>
          </w:p>
          <w:p w14:paraId="319EFCD3" w14:textId="2BC4AB78" w:rsidR="00A10A98" w:rsidRPr="00CB5EDB" w:rsidRDefault="00A10A98" w:rsidP="00BE4939">
            <w:pPr>
              <w:spacing w:after="120"/>
              <w:jc w:val="both"/>
            </w:pPr>
            <w:r w:rsidRPr="00A10A98">
              <w:t>30-</w:t>
            </w:r>
            <w:r w:rsidR="00B955A3">
              <w:t>349</w:t>
            </w:r>
            <w:r w:rsidRPr="00CB5EDB">
              <w:t xml:space="preserve"> </w:t>
            </w:r>
            <w:r w:rsidRPr="00A10A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5F43C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23 554.50 zł</w:t>
            </w:r>
          </w:p>
        </w:tc>
      </w:tr>
      <w:tr w:rsidR="00A10A98" w:rsidRPr="00075CD0" w14:paraId="3C6E19F9" w14:textId="77777777" w:rsidTr="00BE4939">
        <w:tc>
          <w:tcPr>
            <w:tcW w:w="993" w:type="dxa"/>
            <w:shd w:val="clear" w:color="auto" w:fill="auto"/>
            <w:vAlign w:val="center"/>
          </w:tcPr>
          <w:p w14:paraId="44015788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7C611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2</w:t>
            </w:r>
          </w:p>
        </w:tc>
        <w:tc>
          <w:tcPr>
            <w:tcW w:w="4110" w:type="dxa"/>
            <w:shd w:val="clear" w:color="auto" w:fill="auto"/>
          </w:tcPr>
          <w:p w14:paraId="2DC61C7F" w14:textId="77777777" w:rsidR="00A10A98" w:rsidRPr="00C82837" w:rsidRDefault="00A10A98" w:rsidP="00BE4939">
            <w:pPr>
              <w:spacing w:before="40"/>
            </w:pPr>
            <w:r w:rsidRPr="00A10A98">
              <w:t>ALDUO Sp. z o.o.</w:t>
            </w:r>
          </w:p>
          <w:p w14:paraId="2F882D14" w14:textId="77777777" w:rsidR="00B955A3" w:rsidRPr="00CB5EDB" w:rsidRDefault="00B955A3" w:rsidP="00B955A3">
            <w:r w:rsidRPr="00A10A98">
              <w:t xml:space="preserve">ul. </w:t>
            </w:r>
            <w:r>
              <w:t>Miłkowskiego 3/301</w:t>
            </w:r>
          </w:p>
          <w:p w14:paraId="43BF0E09" w14:textId="39101D44" w:rsidR="00A10A98" w:rsidRPr="00CB5EDB" w:rsidRDefault="00B955A3" w:rsidP="00B955A3">
            <w:pPr>
              <w:spacing w:after="120"/>
              <w:jc w:val="both"/>
            </w:pPr>
            <w:r w:rsidRPr="00A10A98">
              <w:t>30-</w:t>
            </w:r>
            <w:r>
              <w:t>349</w:t>
            </w:r>
            <w:r w:rsidRPr="00CB5EDB">
              <w:t xml:space="preserve"> </w:t>
            </w:r>
            <w:r w:rsidRPr="00A10A98">
              <w:t>Kraków</w:t>
            </w:r>
            <w: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8A51BA" w14:textId="77777777" w:rsidR="00A10A98" w:rsidRPr="00CB5EDB" w:rsidRDefault="00A10A98" w:rsidP="00BE4939">
            <w:pPr>
              <w:spacing w:before="120" w:after="120"/>
              <w:jc w:val="center"/>
            </w:pPr>
            <w:r w:rsidRPr="00A10A98">
              <w:t>30 651.60 zł</w:t>
            </w:r>
          </w:p>
        </w:tc>
      </w:tr>
      <w:bookmarkEnd w:id="0"/>
    </w:tbl>
    <w:p w14:paraId="4E5A9077" w14:textId="0C9AC241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6605E" w14:textId="77777777" w:rsidR="00D91D5E" w:rsidRDefault="00D91D5E">
      <w:r>
        <w:separator/>
      </w:r>
    </w:p>
  </w:endnote>
  <w:endnote w:type="continuationSeparator" w:id="0">
    <w:p w14:paraId="416B1E3B" w14:textId="77777777" w:rsidR="00D91D5E" w:rsidRDefault="00D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E48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B177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90C0C" w14:textId="77777777" w:rsidR="009F189D" w:rsidRDefault="00FD3B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2C81AA">
        <v:line id="_x0000_s1025" style="position:absolute;left:0;text-align:left;z-index:251657728" from="-3.85pt,8.7pt" to="455.15pt,8.7pt"/>
      </w:pict>
    </w:r>
  </w:p>
  <w:p w14:paraId="076FED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2F3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818C3" w14:textId="77777777" w:rsidR="009F189D" w:rsidRDefault="009F189D">
    <w:pPr>
      <w:pStyle w:val="Stopka"/>
      <w:tabs>
        <w:tab w:val="clear" w:pos="4536"/>
      </w:tabs>
      <w:jc w:val="center"/>
    </w:pPr>
  </w:p>
  <w:p w14:paraId="6EEAC5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DE6E1" w14:textId="77777777" w:rsidR="00D91D5E" w:rsidRDefault="00D91D5E">
      <w:r>
        <w:separator/>
      </w:r>
    </w:p>
  </w:footnote>
  <w:footnote w:type="continuationSeparator" w:id="0">
    <w:p w14:paraId="74F9E841" w14:textId="77777777" w:rsidR="00D91D5E" w:rsidRDefault="00D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B0B01" w14:textId="77777777" w:rsidR="00A10A98" w:rsidRDefault="00A10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9AEB2" w14:textId="77777777" w:rsidR="00A10A98" w:rsidRDefault="00A10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C01C3" w14:textId="77777777" w:rsidR="00A10A98" w:rsidRDefault="00A10A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D5E"/>
    <w:rsid w:val="00007727"/>
    <w:rsid w:val="00017720"/>
    <w:rsid w:val="00035488"/>
    <w:rsid w:val="000D7F25"/>
    <w:rsid w:val="000E00E5"/>
    <w:rsid w:val="00173B20"/>
    <w:rsid w:val="001C69FF"/>
    <w:rsid w:val="001E3107"/>
    <w:rsid w:val="0023318D"/>
    <w:rsid w:val="0033180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10A98"/>
    <w:rsid w:val="00A80738"/>
    <w:rsid w:val="00B955A3"/>
    <w:rsid w:val="00C236D3"/>
    <w:rsid w:val="00C659E2"/>
    <w:rsid w:val="00C82837"/>
    <w:rsid w:val="00CB0802"/>
    <w:rsid w:val="00D17272"/>
    <w:rsid w:val="00D665F5"/>
    <w:rsid w:val="00D7128F"/>
    <w:rsid w:val="00D91D5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C1650"/>
  <w15:chartTrackingRefBased/>
  <w15:docId w15:val="{FC5F37C5-96F4-49B9-BD75-846A7EF6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2022-06-24T11:07:00Z</dcterms:created>
  <dcterms:modified xsi:type="dcterms:W3CDTF">2022-06-24T11:07:00Z</dcterms:modified>
</cp:coreProperties>
</file>