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178A8847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E67FA1" w:rsidRPr="00E67FA1">
        <w:rPr>
          <w:b/>
          <w:bCs/>
          <w:sz w:val="22"/>
          <w:szCs w:val="22"/>
        </w:rPr>
        <w:t xml:space="preserve">Sukcesywna dostawa materiałów reklamowych i promocyjnych dla Wydziałowej Rady Samorządu Studentów </w:t>
      </w:r>
      <w:proofErr w:type="spellStart"/>
      <w:r w:rsidR="00E67FA1" w:rsidRPr="00E67FA1">
        <w:rPr>
          <w:b/>
          <w:bCs/>
          <w:sz w:val="22"/>
          <w:szCs w:val="22"/>
        </w:rPr>
        <w:t>WEAIiIB</w:t>
      </w:r>
      <w:proofErr w:type="spellEnd"/>
      <w:r w:rsidR="00E67FA1" w:rsidRPr="00E67FA1">
        <w:rPr>
          <w:b/>
          <w:bCs/>
          <w:sz w:val="22"/>
          <w:szCs w:val="22"/>
        </w:rPr>
        <w:t>- KC-</w:t>
      </w:r>
      <w:proofErr w:type="spellStart"/>
      <w:r w:rsidR="00E67FA1" w:rsidRPr="00E67FA1">
        <w:rPr>
          <w:b/>
          <w:bCs/>
          <w:sz w:val="22"/>
          <w:szCs w:val="22"/>
        </w:rPr>
        <w:t>zp</w:t>
      </w:r>
      <w:proofErr w:type="spellEnd"/>
      <w:r w:rsidR="00E67FA1" w:rsidRPr="00E67FA1">
        <w:rPr>
          <w:b/>
          <w:bCs/>
          <w:sz w:val="22"/>
          <w:szCs w:val="22"/>
        </w:rPr>
        <w:t>. 272-</w:t>
      </w:r>
      <w:r w:rsidR="004D64CF">
        <w:rPr>
          <w:b/>
          <w:bCs/>
          <w:sz w:val="22"/>
          <w:szCs w:val="22"/>
        </w:rPr>
        <w:t>37</w:t>
      </w:r>
      <w:r w:rsidR="00E67FA1" w:rsidRPr="00E67FA1">
        <w:rPr>
          <w:b/>
          <w:bCs/>
          <w:sz w:val="22"/>
          <w:szCs w:val="22"/>
        </w:rPr>
        <w:t>0/22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4A9E4B9B" w14:textId="77777777" w:rsidR="00835A34" w:rsidRDefault="00835A34" w:rsidP="00404400">
      <w:pPr>
        <w:jc w:val="both"/>
        <w:rPr>
          <w:sz w:val="22"/>
          <w:szCs w:val="22"/>
        </w:rPr>
      </w:pPr>
    </w:p>
    <w:p w14:paraId="29B871DC" w14:textId="14E37B2F" w:rsidR="00163BA1" w:rsidRPr="00163BA1" w:rsidRDefault="00163BA1" w:rsidP="00163BA1">
      <w:pPr>
        <w:jc w:val="both"/>
        <w:rPr>
          <w:b/>
          <w:bCs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992"/>
        <w:gridCol w:w="1134"/>
        <w:gridCol w:w="993"/>
        <w:gridCol w:w="691"/>
        <w:gridCol w:w="2001"/>
      </w:tblGrid>
      <w:tr w:rsidR="00287CEE" w:rsidRPr="00FE4E3E" w14:paraId="2692F76B" w14:textId="77777777" w:rsidTr="00C7445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87CEE" w:rsidRPr="00FE4E3E" w:rsidRDefault="00287CEE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07D535A7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197803FD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11AACD8A" w:rsidR="00287CEE" w:rsidRPr="00FE4E3E" w:rsidRDefault="00287CEE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Producent/</w:t>
            </w:r>
            <w:r w:rsidR="008E40A1">
              <w:rPr>
                <w:b/>
                <w:sz w:val="20"/>
                <w:szCs w:val="20"/>
              </w:rPr>
              <w:t>wyrób własny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B6428B" w14:textId="204E0B0B" w:rsidR="00D732CE" w:rsidRDefault="00D732C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52660340" w14:textId="2422CC7D" w:rsidR="00287CEE" w:rsidRPr="00FE4E3E" w:rsidRDefault="00287CEE" w:rsidP="00D732CE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978073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77939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56623115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1E75F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3415DAD7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45792DD7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19E8A23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7A263382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87CEE" w:rsidRPr="00FE4E3E" w14:paraId="1784EAD0" w14:textId="77777777" w:rsidTr="00C7445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BEEB1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87CEE" w:rsidRPr="00FE4E3E" w14:paraId="40259A2C" w14:textId="77777777" w:rsidTr="00C74451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87CEE" w:rsidRPr="00FE4E3E" w:rsidRDefault="00287CEE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3C4EC656" w:rsidR="00287CEE" w:rsidRPr="00FE4E3E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Smycz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87CEE" w:rsidRPr="00FE4E3E" w:rsidRDefault="00287CEE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25A274FB" w:rsidR="00287CEE" w:rsidRPr="00FE4E3E" w:rsidRDefault="00E67FA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r w:rsidR="004D64CF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87CEE" w:rsidRPr="00FE4E3E" w:rsidRDefault="00287CEE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41F" w14:textId="77777777" w:rsidR="00287CEE" w:rsidRPr="00FE4E3E" w:rsidRDefault="00287CEE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4C521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  <w:p w14:paraId="4B3B61D9" w14:textId="2C2BF13B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177518" w:rsidRPr="00FE4E3E" w14:paraId="2432095B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ED8209" w14:textId="26D1DFA1" w:rsidR="00177518" w:rsidRPr="00FE4E3E" w:rsidRDefault="00177518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4159" w14:textId="10A17264" w:rsidR="00177518" w:rsidRPr="00FE4E3E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Worek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E860" w14:textId="77777777" w:rsidR="00177518" w:rsidRPr="00FE4E3E" w:rsidRDefault="00177518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53B6" w14:textId="35E69371" w:rsidR="00177518" w:rsidRPr="00FE4E3E" w:rsidRDefault="004D64CF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67FA1">
              <w:rPr>
                <w:sz w:val="20"/>
                <w:szCs w:val="20"/>
              </w:rPr>
              <w:t>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46BC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5710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9AE691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8C15EE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360D8759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10A356" w14:textId="532874D6" w:rsidR="00C74451" w:rsidRDefault="004D64CF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D0CA" w14:textId="4573E598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Teczka z nadrukiem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B837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DFDD" w14:textId="1755B121" w:rsidR="00C74451" w:rsidRDefault="004D64CF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67FA1">
              <w:rPr>
                <w:sz w:val="20"/>
                <w:szCs w:val="20"/>
              </w:rPr>
              <w:t>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D881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C80C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3C3F83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5D658C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57C59030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921930" w14:textId="5892A640" w:rsidR="00C74451" w:rsidRDefault="004D64CF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2BAB" w14:textId="7C2BD3EC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Bloczek notesowy z nadrukiem w kratkę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01CE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2F00" w14:textId="3381D656" w:rsidR="00C74451" w:rsidRDefault="004D64CF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67FA1">
              <w:rPr>
                <w:sz w:val="20"/>
                <w:szCs w:val="20"/>
              </w:rPr>
              <w:t>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F3E2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F9B2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09FE46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6CB0C1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A7B0F7A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A2D17B" w14:textId="719B5C6B" w:rsidR="00C74451" w:rsidRDefault="004D64CF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0139" w14:textId="2F9EC0F1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Długopis metalowy z nadrukiem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C19F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C966" w14:textId="3886C769" w:rsidR="00C74451" w:rsidRDefault="004D64CF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E67FA1">
              <w:rPr>
                <w:sz w:val="20"/>
                <w:szCs w:val="20"/>
              </w:rPr>
              <w:t>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49AF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B3B0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923D1B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3F0A4E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57EA2BBA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8F41C1" w14:textId="4EE19FC0" w:rsidR="00C74451" w:rsidRDefault="004D64CF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8C9C" w14:textId="242CE486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Płócienna torba na ramię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347C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3D9B" w14:textId="0B7ED71B" w:rsidR="00C74451" w:rsidRDefault="004D64CF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74451">
              <w:rPr>
                <w:sz w:val="20"/>
                <w:szCs w:val="20"/>
              </w:rPr>
              <w:t>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344DE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BF28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133873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69623B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4EBA9BDB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D1AAF5" w14:textId="4B0E7963" w:rsidR="00C74451" w:rsidRDefault="004D64CF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693E" w14:textId="36FDF372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Otwieracz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7379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BDD9" w14:textId="3370D4D1" w:rsidR="00C74451" w:rsidRDefault="004D64CF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C74451">
              <w:rPr>
                <w:sz w:val="20"/>
                <w:szCs w:val="20"/>
              </w:rPr>
              <w:t>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2651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CE42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C3BC33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17E50B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70DE6D92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0E3606" w14:textId="756A7E8E" w:rsidR="00C74451" w:rsidRDefault="004D64CF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364F" w14:textId="33648B38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Opask</w:t>
            </w:r>
            <w:r w:rsidR="0091654A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materiałow</w:t>
            </w:r>
            <w:r w:rsidR="0091654A">
              <w:rPr>
                <w:sz w:val="20"/>
                <w:szCs w:val="20"/>
              </w:rPr>
              <w:t>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3C07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D5C0" w14:textId="7ACA7A2F" w:rsidR="00C74451" w:rsidRDefault="004D64CF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C74451">
              <w:rPr>
                <w:sz w:val="20"/>
                <w:szCs w:val="20"/>
              </w:rPr>
              <w:t>00 s</w:t>
            </w:r>
            <w:bookmarkStart w:id="1" w:name="_GoBack"/>
            <w:bookmarkEnd w:id="1"/>
            <w:r w:rsidR="00C74451">
              <w:rPr>
                <w:sz w:val="20"/>
                <w:szCs w:val="20"/>
              </w:rPr>
              <w:t>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EE3B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23236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0D2739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A674DF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D732CE" w:rsidRPr="00FE4E3E" w14:paraId="29E49C11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E93FE6" w14:textId="5F10CD06" w:rsidR="00D732CE" w:rsidRDefault="004D64CF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17C6" w14:textId="6CD6C444" w:rsidR="00D732CE" w:rsidRDefault="00D732CE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Kubek termiczny z nadrukiem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C9C4" w14:textId="77777777" w:rsidR="00D732CE" w:rsidRPr="00FE4E3E" w:rsidRDefault="00D732CE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3EF1" w14:textId="3B5099D4" w:rsidR="00D732CE" w:rsidRDefault="004D64CF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732CE">
              <w:rPr>
                <w:sz w:val="20"/>
                <w:szCs w:val="20"/>
              </w:rPr>
              <w:t>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57C1E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5933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F5CC40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A97B1B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87CEE" w:rsidRPr="00FE4E3E" w14:paraId="127D4705" w14:textId="77777777" w:rsidTr="008E40A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1212E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  <w:p w14:paraId="5262E2A9" w14:textId="77777777" w:rsidR="00287CEE" w:rsidRPr="00FE4E3E" w:rsidRDefault="00287CEE" w:rsidP="00155409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369E5E76" w14:textId="77777777" w:rsidR="00287CEE" w:rsidRPr="00FE4E3E" w:rsidRDefault="00287CEE" w:rsidP="00155409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B260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87CEE" w:rsidRPr="00FE4E3E" w14:paraId="726AFBA1" w14:textId="77777777" w:rsidTr="008E40A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87CEE" w:rsidRPr="00FE4E3E" w:rsidRDefault="00287CEE" w:rsidP="00155409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6A082714" w14:textId="77777777" w:rsidR="00287CEE" w:rsidRPr="00FE4E3E" w:rsidRDefault="00287CEE" w:rsidP="00155409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723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</w:tbl>
    <w:p w14:paraId="5835D5CC" w14:textId="77777777" w:rsidR="0091654A" w:rsidRDefault="0091654A" w:rsidP="0091654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C1CCE8E" w14:textId="453B00EF" w:rsidR="0091654A" w:rsidRDefault="0091654A" w:rsidP="0091654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 w:rsidR="00E67FA1">
        <w:rPr>
          <w:bCs/>
          <w:sz w:val="22"/>
          <w:szCs w:val="22"/>
        </w:rPr>
        <w:t>20</w:t>
      </w:r>
      <w:r w:rsidRPr="00163BA1">
        <w:rPr>
          <w:bCs/>
          <w:sz w:val="22"/>
          <w:szCs w:val="22"/>
        </w:rPr>
        <w:t xml:space="preserve"> miesięcy od daty podpisania umowy</w:t>
      </w:r>
    </w:p>
    <w:p w14:paraId="2017F1F5" w14:textId="1F414D2F" w:rsidR="00163BA1" w:rsidRPr="0091654A" w:rsidRDefault="0091654A" w:rsidP="00404400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 cząstkowego</w:t>
      </w:r>
      <w:r w:rsidRPr="00B66A62">
        <w:rPr>
          <w:b/>
          <w:sz w:val="22"/>
          <w:szCs w:val="22"/>
        </w:rPr>
        <w:t xml:space="preserve">: </w:t>
      </w:r>
      <w:r w:rsidRPr="00163BA1">
        <w:rPr>
          <w:bCs/>
          <w:sz w:val="22"/>
          <w:szCs w:val="22"/>
        </w:rPr>
        <w:t>……………………</w:t>
      </w:r>
      <w:r>
        <w:rPr>
          <w:bCs/>
          <w:sz w:val="22"/>
          <w:szCs w:val="22"/>
        </w:rPr>
        <w:t xml:space="preserve"> roboczych</w:t>
      </w:r>
      <w:r w:rsidRPr="00163BA1">
        <w:rPr>
          <w:bCs/>
          <w:sz w:val="22"/>
          <w:szCs w:val="22"/>
        </w:rPr>
        <w:t xml:space="preserve"> od daty </w:t>
      </w:r>
      <w:r w:rsidR="004F47E4" w:rsidRPr="004F47E4">
        <w:t xml:space="preserve">złożenia zamówienia </w:t>
      </w:r>
      <w:r w:rsidR="004F47E4" w:rsidRPr="00E67FA1">
        <w:t>cząstkowego</w:t>
      </w:r>
      <w:r w:rsidR="004F47E4" w:rsidRPr="00E67FA1">
        <w:rPr>
          <w:bCs/>
          <w:sz w:val="22"/>
          <w:szCs w:val="22"/>
        </w:rPr>
        <w:t xml:space="preserve"> </w:t>
      </w:r>
      <w:r w:rsidR="00E67FA1">
        <w:rPr>
          <w:b/>
          <w:bCs/>
          <w:color w:val="FF0000"/>
          <w:sz w:val="22"/>
          <w:szCs w:val="22"/>
        </w:rPr>
        <w:t>/</w:t>
      </w:r>
      <w:r w:rsidRPr="00E67FA1">
        <w:rPr>
          <w:b/>
          <w:bCs/>
          <w:color w:val="FF0000"/>
          <w:sz w:val="22"/>
          <w:szCs w:val="22"/>
        </w:rPr>
        <w:t>kryterium oceny ofert</w:t>
      </w:r>
      <w:r w:rsidR="00E67FA1">
        <w:rPr>
          <w:b/>
          <w:bCs/>
          <w:color w:val="FF0000"/>
          <w:sz w:val="22"/>
          <w:szCs w:val="22"/>
        </w:rPr>
        <w:t>/.</w:t>
      </w:r>
    </w:p>
    <w:p w14:paraId="18172154" w14:textId="31810B40" w:rsidR="00404400" w:rsidRDefault="00404400" w:rsidP="00E67FA1">
      <w:pPr>
        <w:tabs>
          <w:tab w:val="left" w:pos="426"/>
        </w:tabs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E997290" w14:textId="1FCCCFC3" w:rsidR="004D64CF" w:rsidRDefault="004D64CF" w:rsidP="00E67FA1">
      <w:pPr>
        <w:tabs>
          <w:tab w:val="left" w:pos="426"/>
        </w:tabs>
        <w:jc w:val="both"/>
        <w:rPr>
          <w:sz w:val="22"/>
          <w:szCs w:val="22"/>
        </w:rPr>
      </w:pPr>
    </w:p>
    <w:p w14:paraId="69D487B0" w14:textId="77777777" w:rsidR="004D64CF" w:rsidRPr="004D64CF" w:rsidRDefault="004D64CF" w:rsidP="004D64CF">
      <w:pPr>
        <w:jc w:val="both"/>
        <w:rPr>
          <w:sz w:val="22"/>
          <w:szCs w:val="22"/>
        </w:rPr>
      </w:pPr>
      <w:r w:rsidRPr="004D64CF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4D64CF">
        <w:rPr>
          <w:sz w:val="22"/>
          <w:szCs w:val="22"/>
        </w:rPr>
        <w:br/>
        <w:t>w przypadku gdy przypada na nich ponad 10% wartości zamówienia.</w:t>
      </w:r>
    </w:p>
    <w:p w14:paraId="0F4B3054" w14:textId="77777777" w:rsidR="004D64CF" w:rsidRDefault="004D64CF" w:rsidP="00E67FA1">
      <w:pPr>
        <w:tabs>
          <w:tab w:val="left" w:pos="426"/>
        </w:tabs>
        <w:jc w:val="both"/>
        <w:rPr>
          <w:sz w:val="22"/>
          <w:szCs w:val="22"/>
        </w:rPr>
      </w:pPr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B6CE3C" w14:textId="09F15A74" w:rsidR="00AD4380" w:rsidRPr="00AD4380" w:rsidRDefault="00404400" w:rsidP="00AD4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lastRenderedPageBreak/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E67FA1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E67FA1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E67FA1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E67FA1" w:rsidRDefault="00404400" w:rsidP="00404400">
      <w:pPr>
        <w:jc w:val="right"/>
        <w:rPr>
          <w:sz w:val="22"/>
          <w:szCs w:val="20"/>
        </w:rPr>
      </w:pPr>
    </w:p>
    <w:p w14:paraId="6C6000D1" w14:textId="77777777" w:rsidR="00FE3903" w:rsidRPr="00E67FA1" w:rsidRDefault="00FE3903" w:rsidP="00FE390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sz w:val="22"/>
          <w:szCs w:val="22"/>
          <w:lang w:eastAsia="zh-CN"/>
        </w:rPr>
      </w:pPr>
      <w:r w:rsidRPr="00E67FA1">
        <w:rPr>
          <w:rFonts w:eastAsia="Calibri"/>
          <w:color w:val="FF0000"/>
          <w:sz w:val="22"/>
          <w:szCs w:val="22"/>
          <w:lang w:eastAsia="zh-CN"/>
        </w:rPr>
        <w:t xml:space="preserve">Ofertę sporządzoną w języku polskim, składa się, pod rygorem nieważności, w formie elektronicznej </w:t>
      </w:r>
      <w:r w:rsidRPr="00E67FA1">
        <w:rPr>
          <w:rFonts w:eastAsia="Calibri"/>
          <w:color w:val="FF0000"/>
          <w:sz w:val="22"/>
          <w:szCs w:val="22"/>
          <w:lang w:eastAsia="zh-CN"/>
        </w:rPr>
        <w:br/>
        <w:t>i podpisuje kwalifikowanym podpisem elektronicznym.</w:t>
      </w:r>
    </w:p>
    <w:p w14:paraId="1D926E91" w14:textId="424857E0" w:rsidR="00FE545C" w:rsidRDefault="00FE545C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sectPr w:rsidR="00FE545C" w:rsidSect="0093194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A9964B" w14:textId="77777777" w:rsidR="004C28DA" w:rsidRDefault="004C28DA">
      <w:r>
        <w:separator/>
      </w:r>
    </w:p>
  </w:endnote>
  <w:endnote w:type="continuationSeparator" w:id="0">
    <w:p w14:paraId="0DD70AE1" w14:textId="77777777" w:rsidR="004C28DA" w:rsidRDefault="004C2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6CFCB0" w14:textId="77777777" w:rsidR="004C28DA" w:rsidRDefault="004C28DA">
      <w:r>
        <w:separator/>
      </w:r>
    </w:p>
  </w:footnote>
  <w:footnote w:type="continuationSeparator" w:id="0">
    <w:p w14:paraId="100449D4" w14:textId="77777777" w:rsidR="004C28DA" w:rsidRDefault="004C28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6D33"/>
    <w:rsid w:val="00034573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63BA1"/>
    <w:rsid w:val="00177518"/>
    <w:rsid w:val="001801DD"/>
    <w:rsid w:val="001B44E8"/>
    <w:rsid w:val="001D4612"/>
    <w:rsid w:val="0020013C"/>
    <w:rsid w:val="00207E98"/>
    <w:rsid w:val="002723B0"/>
    <w:rsid w:val="00287CEE"/>
    <w:rsid w:val="002B3295"/>
    <w:rsid w:val="002C78CE"/>
    <w:rsid w:val="002E7627"/>
    <w:rsid w:val="00315A4A"/>
    <w:rsid w:val="003A24EB"/>
    <w:rsid w:val="00404400"/>
    <w:rsid w:val="004578E3"/>
    <w:rsid w:val="00475D3D"/>
    <w:rsid w:val="004B7300"/>
    <w:rsid w:val="004C28DA"/>
    <w:rsid w:val="004C6753"/>
    <w:rsid w:val="004D64CF"/>
    <w:rsid w:val="004F47E4"/>
    <w:rsid w:val="0059126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86BBC"/>
    <w:rsid w:val="007748F0"/>
    <w:rsid w:val="007A34E8"/>
    <w:rsid w:val="007A4321"/>
    <w:rsid w:val="008250A1"/>
    <w:rsid w:val="00833933"/>
    <w:rsid w:val="00835A34"/>
    <w:rsid w:val="00853083"/>
    <w:rsid w:val="008A28B5"/>
    <w:rsid w:val="008B2F0C"/>
    <w:rsid w:val="008B4928"/>
    <w:rsid w:val="008C64CC"/>
    <w:rsid w:val="008D2AB8"/>
    <w:rsid w:val="008E1B08"/>
    <w:rsid w:val="008E40A1"/>
    <w:rsid w:val="008F1C66"/>
    <w:rsid w:val="0091654A"/>
    <w:rsid w:val="00923303"/>
    <w:rsid w:val="00931942"/>
    <w:rsid w:val="00931B3D"/>
    <w:rsid w:val="00941298"/>
    <w:rsid w:val="00970FE4"/>
    <w:rsid w:val="009C66FB"/>
    <w:rsid w:val="00A0022B"/>
    <w:rsid w:val="00A346FE"/>
    <w:rsid w:val="00A47B4D"/>
    <w:rsid w:val="00A83018"/>
    <w:rsid w:val="00AD4380"/>
    <w:rsid w:val="00AF745E"/>
    <w:rsid w:val="00B2596E"/>
    <w:rsid w:val="00B336E8"/>
    <w:rsid w:val="00B61BD8"/>
    <w:rsid w:val="00B66A62"/>
    <w:rsid w:val="00B67C30"/>
    <w:rsid w:val="00B774DC"/>
    <w:rsid w:val="00B87FF0"/>
    <w:rsid w:val="00C10B72"/>
    <w:rsid w:val="00C74451"/>
    <w:rsid w:val="00C969A6"/>
    <w:rsid w:val="00CA7D36"/>
    <w:rsid w:val="00CD6F9D"/>
    <w:rsid w:val="00D24208"/>
    <w:rsid w:val="00D60C38"/>
    <w:rsid w:val="00D611FE"/>
    <w:rsid w:val="00D63B96"/>
    <w:rsid w:val="00D66893"/>
    <w:rsid w:val="00D732CE"/>
    <w:rsid w:val="00D90ACB"/>
    <w:rsid w:val="00D9423F"/>
    <w:rsid w:val="00DB468F"/>
    <w:rsid w:val="00DC1500"/>
    <w:rsid w:val="00E44371"/>
    <w:rsid w:val="00E46350"/>
    <w:rsid w:val="00E67FA1"/>
    <w:rsid w:val="00E830D2"/>
    <w:rsid w:val="00E949B0"/>
    <w:rsid w:val="00F00591"/>
    <w:rsid w:val="00F2021A"/>
    <w:rsid w:val="00F420D1"/>
    <w:rsid w:val="00F51688"/>
    <w:rsid w:val="00F53146"/>
    <w:rsid w:val="00F91018"/>
    <w:rsid w:val="00FA0F30"/>
    <w:rsid w:val="00FA51A4"/>
    <w:rsid w:val="00FE3903"/>
    <w:rsid w:val="00FE4E3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4D64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7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06669-C05C-4E05-AF92-2E668A11C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750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2</cp:revision>
  <cp:lastPrinted>2022-02-28T12:31:00Z</cp:lastPrinted>
  <dcterms:created xsi:type="dcterms:W3CDTF">2022-06-09T13:01:00Z</dcterms:created>
  <dcterms:modified xsi:type="dcterms:W3CDTF">2022-06-09T13:01:00Z</dcterms:modified>
</cp:coreProperties>
</file>