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2549" w:rsidRPr="00E874DC" w:rsidRDefault="009F2549" w:rsidP="009F2549">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rsidR="009F2549" w:rsidRDefault="009F2549" w:rsidP="009F2549">
      <w:pPr>
        <w:spacing w:before="48" w:line="240" w:lineRule="atLeast"/>
        <w:jc w:val="right"/>
        <w:rPr>
          <w:b/>
          <w:sz w:val="24"/>
          <w:szCs w:val="24"/>
          <w:lang w:val="pl-PL"/>
        </w:rPr>
      </w:pPr>
    </w:p>
    <w:p w:rsidR="009F2549" w:rsidRDefault="009F2549" w:rsidP="009F2549">
      <w:pPr>
        <w:spacing w:before="48" w:line="240" w:lineRule="atLeast"/>
        <w:jc w:val="center"/>
        <w:rPr>
          <w:b/>
          <w:sz w:val="24"/>
          <w:szCs w:val="24"/>
          <w:lang w:val="pl-PL"/>
        </w:rPr>
      </w:pPr>
      <w:r>
        <w:rPr>
          <w:b/>
          <w:sz w:val="24"/>
          <w:szCs w:val="24"/>
          <w:lang w:val="pl-PL"/>
        </w:rPr>
        <w:t>WZÓR UMOWY</w:t>
      </w:r>
    </w:p>
    <w:p w:rsidR="009F2549" w:rsidRDefault="009F2549" w:rsidP="009F254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9F2549" w:rsidRDefault="009F2549" w:rsidP="009F2549">
      <w:pPr>
        <w:spacing w:before="48" w:line="240" w:lineRule="atLeast"/>
        <w:jc w:val="center"/>
        <w:rPr>
          <w:b/>
          <w:sz w:val="28"/>
          <w:lang w:val="pl-PL"/>
        </w:rPr>
      </w:pPr>
    </w:p>
    <w:p w:rsidR="009F2549" w:rsidRPr="00AA2A22" w:rsidRDefault="009F2549" w:rsidP="009F2549">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KC-zp.272-373/22</w:t>
      </w:r>
      <w:r w:rsidRPr="00AA2A22">
        <w:rPr>
          <w:rFonts w:ascii="Times New Roman" w:hAnsi="Times New Roman"/>
        </w:rPr>
        <w:t xml:space="preserve"> </w:t>
      </w:r>
    </w:p>
    <w:p w:rsidR="009F2549" w:rsidRDefault="009F2549" w:rsidP="009F2549">
      <w:pPr>
        <w:pStyle w:val="Tekstpodstawowy"/>
        <w:ind w:right="-47"/>
        <w:jc w:val="both"/>
        <w:rPr>
          <w:rFonts w:ascii="Times New Roman" w:hAnsi="Times New Roman"/>
        </w:rPr>
      </w:pPr>
      <w:r w:rsidRPr="00AA2A22">
        <w:rPr>
          <w:rFonts w:ascii="Times New Roman" w:hAnsi="Times New Roman"/>
        </w:rPr>
        <w:t>pomiędzy</w:t>
      </w:r>
    </w:p>
    <w:p w:rsidR="009F2549" w:rsidRDefault="009F2549" w:rsidP="009F2549">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9F2549" w:rsidRDefault="009F2549" w:rsidP="009F2549">
      <w:pPr>
        <w:pStyle w:val="Tekstpodstawowy"/>
        <w:ind w:right="-47"/>
        <w:jc w:val="both"/>
        <w:rPr>
          <w:rFonts w:ascii="Times New Roman" w:hAnsi="Times New Roman"/>
        </w:rPr>
      </w:pPr>
      <w:r>
        <w:rPr>
          <w:rFonts w:ascii="Times New Roman" w:hAnsi="Times New Roman"/>
        </w:rPr>
        <w:t>reprezentowana przez:</w:t>
      </w:r>
    </w:p>
    <w:p w:rsidR="009F2549" w:rsidRDefault="009F2549" w:rsidP="009F2549">
      <w:pPr>
        <w:pStyle w:val="Tekstpodstawowy"/>
        <w:ind w:right="-47"/>
        <w:jc w:val="both"/>
        <w:rPr>
          <w:rFonts w:ascii="Times New Roman" w:hAnsi="Times New Roman"/>
        </w:rPr>
      </w:pPr>
      <w:r>
        <w:rPr>
          <w:rFonts w:ascii="Times New Roman" w:hAnsi="Times New Roman"/>
        </w:rPr>
        <w:t xml:space="preserve">1.Dziekana Wydziału /Kierownika Jednostki/............................................................................. </w:t>
      </w:r>
    </w:p>
    <w:p w:rsidR="009F2549" w:rsidRDefault="009F2549" w:rsidP="009F254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9F2549" w:rsidRDefault="009F2549" w:rsidP="009F2549">
      <w:pPr>
        <w:pStyle w:val="Tekstpodstawowy"/>
        <w:ind w:right="-47"/>
        <w:jc w:val="both"/>
        <w:rPr>
          <w:rFonts w:ascii="Times New Roman" w:hAnsi="Times New Roman"/>
        </w:rPr>
      </w:pPr>
      <w:r>
        <w:rPr>
          <w:rFonts w:ascii="Times New Roman" w:hAnsi="Times New Roman"/>
        </w:rPr>
        <w:t>zwaną dalej KUPUJĄCYM</w:t>
      </w:r>
    </w:p>
    <w:p w:rsidR="009F2549" w:rsidRDefault="009F2549" w:rsidP="009F2549">
      <w:pPr>
        <w:pStyle w:val="Tekstpodstawowy"/>
        <w:ind w:right="-47"/>
        <w:jc w:val="both"/>
        <w:rPr>
          <w:rFonts w:ascii="Times New Roman" w:hAnsi="Times New Roman"/>
        </w:rPr>
      </w:pPr>
      <w:r>
        <w:rPr>
          <w:rFonts w:ascii="Times New Roman" w:hAnsi="Times New Roman"/>
        </w:rPr>
        <w:t xml:space="preserve">a </w:t>
      </w:r>
    </w:p>
    <w:p w:rsidR="009F2549" w:rsidRDefault="009F2549" w:rsidP="009F2549">
      <w:pPr>
        <w:pStyle w:val="Tekstpodstawowy"/>
        <w:ind w:right="-47"/>
        <w:jc w:val="both"/>
        <w:rPr>
          <w:rFonts w:ascii="Times New Roman" w:hAnsi="Times New Roman"/>
        </w:rPr>
      </w:pPr>
      <w:r>
        <w:rPr>
          <w:rFonts w:ascii="Times New Roman" w:hAnsi="Times New Roman"/>
        </w:rPr>
        <w:t>......................................................................................................................................................</w:t>
      </w:r>
    </w:p>
    <w:p w:rsidR="009F2549" w:rsidRDefault="009F2549" w:rsidP="009F2549">
      <w:pPr>
        <w:pStyle w:val="Tekstpodstawowy"/>
        <w:ind w:right="-47"/>
        <w:jc w:val="both"/>
        <w:rPr>
          <w:rFonts w:ascii="Times New Roman" w:hAnsi="Times New Roman"/>
        </w:rPr>
      </w:pPr>
      <w:r>
        <w:rPr>
          <w:rFonts w:ascii="Times New Roman" w:hAnsi="Times New Roman"/>
        </w:rPr>
        <w:t>......................................................................................................................................................</w:t>
      </w:r>
    </w:p>
    <w:p w:rsidR="009F2549" w:rsidRDefault="009F2549" w:rsidP="009F254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9F2549" w:rsidRDefault="009F2549" w:rsidP="009F2549">
      <w:pPr>
        <w:pStyle w:val="Tekstpodstawowy"/>
        <w:ind w:right="-47"/>
        <w:jc w:val="both"/>
        <w:rPr>
          <w:rFonts w:ascii="Times New Roman" w:hAnsi="Times New Roman"/>
        </w:rPr>
      </w:pPr>
      <w:r>
        <w:rPr>
          <w:rFonts w:ascii="Times New Roman" w:hAnsi="Times New Roman"/>
        </w:rPr>
        <w:t>reprezentowanym przez:</w:t>
      </w:r>
    </w:p>
    <w:p w:rsidR="009F2549" w:rsidRDefault="009F2549" w:rsidP="009F2549">
      <w:pPr>
        <w:pStyle w:val="Tekstpodstawowy"/>
        <w:ind w:right="-47"/>
        <w:jc w:val="both"/>
        <w:rPr>
          <w:rFonts w:ascii="Times New Roman" w:hAnsi="Times New Roman"/>
        </w:rPr>
      </w:pPr>
      <w:r>
        <w:rPr>
          <w:rFonts w:ascii="Times New Roman" w:hAnsi="Times New Roman"/>
        </w:rPr>
        <w:t>1...................................................................................................................................................</w:t>
      </w:r>
    </w:p>
    <w:p w:rsidR="009F2549" w:rsidRDefault="009F2549" w:rsidP="009F2549">
      <w:pPr>
        <w:pStyle w:val="Tekstpodstawowy"/>
        <w:ind w:right="-47"/>
        <w:jc w:val="both"/>
        <w:rPr>
          <w:rFonts w:ascii="Times New Roman" w:hAnsi="Times New Roman"/>
        </w:rPr>
      </w:pPr>
      <w:r>
        <w:rPr>
          <w:rFonts w:ascii="Times New Roman" w:hAnsi="Times New Roman"/>
        </w:rPr>
        <w:t xml:space="preserve">2................................................................................................................................................... </w:t>
      </w:r>
    </w:p>
    <w:p w:rsidR="009F2549" w:rsidRDefault="009F2549" w:rsidP="009F2549">
      <w:pPr>
        <w:pStyle w:val="Tekstpodstawowy"/>
        <w:ind w:right="-47"/>
        <w:jc w:val="both"/>
        <w:rPr>
          <w:rFonts w:ascii="Times New Roman" w:hAnsi="Times New Roman"/>
        </w:rPr>
      </w:pPr>
      <w:r>
        <w:rPr>
          <w:rFonts w:ascii="Times New Roman" w:hAnsi="Times New Roman"/>
        </w:rPr>
        <w:t>zwanym dalej SPRZEDAWCĄ</w:t>
      </w:r>
    </w:p>
    <w:p w:rsidR="009F2549" w:rsidRDefault="009F2549" w:rsidP="009F2549">
      <w:pPr>
        <w:pStyle w:val="Tekstpodstawowy"/>
        <w:ind w:right="-47"/>
        <w:jc w:val="center"/>
        <w:rPr>
          <w:rFonts w:ascii="Times New Roman" w:hAnsi="Times New Roman"/>
        </w:rPr>
      </w:pP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 1</w:t>
      </w:r>
    </w:p>
    <w:p w:rsidR="009F2549" w:rsidRPr="003A46A3" w:rsidRDefault="009F2549" w:rsidP="009F2549">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wyposażenia budynku C-7 w komputery w pomieszczeniach planowanych do przydzielenia WH</w:t>
      </w:r>
    </w:p>
    <w:p w:rsidR="009F2549" w:rsidRPr="0043435F" w:rsidRDefault="009F2549" w:rsidP="009F2549">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rsidR="009F2549" w:rsidRPr="0043435F" w:rsidRDefault="009F2549" w:rsidP="009F2549">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rsidR="009F2549" w:rsidRDefault="009F2549" w:rsidP="009F2549">
      <w:pPr>
        <w:pStyle w:val="Tekstpodstawowy"/>
        <w:ind w:right="-47"/>
        <w:jc w:val="both"/>
        <w:rPr>
          <w:rFonts w:ascii="Times New Roman" w:hAnsi="Times New Roman"/>
        </w:rPr>
      </w:pP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 2</w:t>
      </w:r>
    </w:p>
    <w:p w:rsidR="009F2549" w:rsidRPr="0043435F" w:rsidRDefault="009F2549" w:rsidP="009F2549">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w:t>
      </w:r>
      <w:bookmarkStart w:id="0" w:name="_GoBack"/>
      <w:bookmarkEnd w:id="0"/>
      <w:r w:rsidRPr="0043435F">
        <w:rPr>
          <w:rFonts w:ascii="Times New Roman" w:hAnsi="Times New Roman"/>
          <w:szCs w:val="24"/>
        </w:rPr>
        <w:t xml:space="preserve">sprzęt, o którym mowa w § 1 w terminie do ……. dni od daty </w:t>
      </w:r>
      <w:r>
        <w:rPr>
          <w:rFonts w:ascii="Times New Roman" w:hAnsi="Times New Roman"/>
          <w:szCs w:val="24"/>
        </w:rPr>
        <w:t xml:space="preserve">otrzymania zamówienia potwierdzonego przez </w:t>
      </w:r>
      <w:proofErr w:type="spellStart"/>
      <w:r>
        <w:rPr>
          <w:rFonts w:ascii="Times New Roman" w:hAnsi="Times New Roman"/>
          <w:szCs w:val="24"/>
        </w:rPr>
        <w:t>MEiN</w:t>
      </w:r>
      <w:proofErr w:type="spellEnd"/>
      <w:r>
        <w:rPr>
          <w:rFonts w:ascii="Times New Roman" w:hAnsi="Times New Roman"/>
          <w:szCs w:val="24"/>
        </w:rPr>
        <w:t>/</w:t>
      </w:r>
      <w:r>
        <w:rPr>
          <w:rFonts w:ascii="Times New Roman" w:hAnsi="Times New Roman"/>
          <w:szCs w:val="24"/>
        </w:rPr>
        <w:t>podpisania umowy</w:t>
      </w:r>
      <w:r>
        <w:rPr>
          <w:rFonts w:ascii="Times New Roman" w:hAnsi="Times New Roman"/>
          <w:szCs w:val="24"/>
        </w:rPr>
        <w:t>,</w:t>
      </w:r>
      <w:r w:rsidRPr="0043435F">
        <w:rPr>
          <w:rFonts w:ascii="Times New Roman" w:hAnsi="Times New Roman"/>
          <w:szCs w:val="24"/>
        </w:rPr>
        <w:t xml:space="preserve"> do siedziby Kupującego.</w:t>
      </w:r>
    </w:p>
    <w:p w:rsidR="009F2549" w:rsidRPr="0043435F" w:rsidRDefault="009F2549" w:rsidP="009F2549">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rsidR="009F2549" w:rsidRPr="0043435F" w:rsidRDefault="009F2549" w:rsidP="009F2549">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rsidR="009F2549" w:rsidRDefault="009F2549" w:rsidP="009F2549">
      <w:pPr>
        <w:pStyle w:val="Tekstpodstawowy"/>
        <w:ind w:right="-47"/>
        <w:jc w:val="both"/>
        <w:rPr>
          <w:rFonts w:ascii="Times New Roman" w:hAnsi="Times New Roman"/>
        </w:rPr>
      </w:pP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 3</w:t>
      </w:r>
    </w:p>
    <w:p w:rsidR="009F2549" w:rsidRPr="0043435F" w:rsidRDefault="009F2549" w:rsidP="009F2549">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rsidR="009F2549" w:rsidRPr="0043435F" w:rsidRDefault="009F2549" w:rsidP="009F2549">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rsidR="009F2549" w:rsidRPr="0043435F" w:rsidRDefault="009F2549" w:rsidP="009F2549">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rsidR="009F2549" w:rsidRPr="0043435F" w:rsidRDefault="009F2549" w:rsidP="009F2549">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sprzęt komputerowy</w:t>
      </w:r>
      <w:r>
        <w:rPr>
          <w:rFonts w:eastAsia="Calibri"/>
          <w:b/>
          <w:sz w:val="24"/>
          <w:szCs w:val="24"/>
          <w:lang w:val="pl-PL" w:eastAsia="en-US"/>
        </w:rPr>
        <w:t xml:space="preserve"> </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r>
        <w:rPr>
          <w:rFonts w:eastAsia="Calibri"/>
          <w:sz w:val="24"/>
          <w:szCs w:val="24"/>
          <w:lang w:val="pl-PL" w:eastAsia="en-US"/>
        </w:rPr>
        <w:t>(dot.zad.1,2,4)</w:t>
      </w:r>
    </w:p>
    <w:p w:rsidR="009F2549" w:rsidRPr="0043435F" w:rsidRDefault="009F2549" w:rsidP="009F2549">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r>
        <w:rPr>
          <w:rFonts w:eastAsia="Calibri"/>
          <w:sz w:val="24"/>
          <w:szCs w:val="24"/>
          <w:lang w:val="pl-PL" w:eastAsia="en-US"/>
        </w:rPr>
        <w:t xml:space="preserve"> (dot.zad.1,2,4)</w:t>
      </w:r>
    </w:p>
    <w:p w:rsidR="009F2549" w:rsidRPr="0043435F" w:rsidRDefault="009F2549" w:rsidP="009F2549">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9F2549" w:rsidRDefault="009F2549" w:rsidP="009F2549">
      <w:pPr>
        <w:pStyle w:val="Tekstpodstawowy"/>
        <w:ind w:right="-47"/>
        <w:jc w:val="both"/>
        <w:rPr>
          <w:rFonts w:ascii="Times New Roman" w:hAnsi="Times New Roman"/>
        </w:rPr>
      </w:pP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 4</w:t>
      </w:r>
    </w:p>
    <w:p w:rsidR="009F2549" w:rsidRDefault="009F2549" w:rsidP="009F2549">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9F2549" w:rsidRDefault="009F2549" w:rsidP="009F2549">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rsidR="009F2549" w:rsidRDefault="009F2549" w:rsidP="009F2549">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9F2549" w:rsidRPr="00593CEB" w:rsidRDefault="009F2549" w:rsidP="009F2549">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9F2549" w:rsidRDefault="009F2549" w:rsidP="009F2549">
      <w:pPr>
        <w:pStyle w:val="Tekstpodstawowy"/>
        <w:ind w:right="-47"/>
        <w:jc w:val="center"/>
        <w:rPr>
          <w:rFonts w:ascii="Times New Roman" w:hAnsi="Times New Roman"/>
        </w:rPr>
      </w:pP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 5</w:t>
      </w:r>
    </w:p>
    <w:p w:rsidR="009F2549" w:rsidRPr="00C53B52" w:rsidRDefault="009F2549" w:rsidP="009F254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rsidR="009F2549" w:rsidRPr="00C53B52" w:rsidRDefault="009F2549" w:rsidP="009F254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rsidR="009F2549" w:rsidRPr="00C53B52" w:rsidRDefault="009F2549" w:rsidP="009F2549">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rsidR="009F2549" w:rsidRPr="00C53B52" w:rsidRDefault="009F2549" w:rsidP="009F254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rsidR="009F2549" w:rsidRPr="00C53B52" w:rsidRDefault="009F2549" w:rsidP="009F254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9F2549" w:rsidRPr="00C53B52" w:rsidRDefault="009F2549" w:rsidP="009F254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9F2549" w:rsidRPr="00C53B52" w:rsidRDefault="009F2549" w:rsidP="009F254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rsidR="009F2549" w:rsidRPr="00C53B52" w:rsidRDefault="009F2549" w:rsidP="009F2549">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9F2549" w:rsidRPr="00C53B52" w:rsidRDefault="009F2549" w:rsidP="009F2549">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rsidR="009F2549" w:rsidRPr="00041CB5" w:rsidRDefault="009F2549" w:rsidP="009F2549">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rsidR="009F2549" w:rsidRDefault="009F2549" w:rsidP="009F254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9F2549" w:rsidRDefault="009F2549" w:rsidP="009F2549">
      <w:pPr>
        <w:pStyle w:val="Tekstpodstawowy"/>
        <w:ind w:right="-47"/>
        <w:jc w:val="center"/>
        <w:rPr>
          <w:rFonts w:ascii="Times New Roman" w:hAnsi="Times New Roman"/>
          <w:b/>
        </w:rPr>
      </w:pPr>
    </w:p>
    <w:p w:rsidR="009F2549" w:rsidRDefault="009F2549" w:rsidP="009F2549">
      <w:pPr>
        <w:pStyle w:val="Tekstpodstawowy"/>
        <w:ind w:right="-47"/>
        <w:jc w:val="center"/>
        <w:rPr>
          <w:rFonts w:ascii="Times New Roman" w:hAnsi="Times New Roman"/>
          <w:b/>
        </w:rPr>
      </w:pPr>
    </w:p>
    <w:p w:rsidR="009F2549" w:rsidRDefault="009F2549" w:rsidP="009F2549">
      <w:pPr>
        <w:pStyle w:val="Tekstpodstawowy"/>
        <w:ind w:right="-47"/>
        <w:jc w:val="center"/>
        <w:rPr>
          <w:rFonts w:ascii="Times New Roman" w:hAnsi="Times New Roman"/>
          <w:b/>
        </w:rPr>
      </w:pPr>
      <w:r w:rsidRPr="00877B92">
        <w:rPr>
          <w:rFonts w:ascii="Times New Roman" w:hAnsi="Times New Roman"/>
          <w:b/>
        </w:rPr>
        <w:t>§ 6</w:t>
      </w:r>
    </w:p>
    <w:p w:rsidR="009F2549" w:rsidRDefault="009F2549" w:rsidP="009F2549">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9F2549" w:rsidRDefault="009F2549" w:rsidP="009F2549">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rsidR="009F2549" w:rsidRDefault="009F2549" w:rsidP="009F2549">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rsidR="009F2549" w:rsidRDefault="009F2549" w:rsidP="009F2549">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9F2549" w:rsidRDefault="009F2549" w:rsidP="009F2549">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rsidR="009F2549" w:rsidRPr="003F1749" w:rsidRDefault="009F2549" w:rsidP="009F25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9F2549" w:rsidRDefault="009F2549" w:rsidP="009F25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9F2549" w:rsidRDefault="009F2549" w:rsidP="009F2549">
      <w:pPr>
        <w:pStyle w:val="Tekstpodstawowy"/>
        <w:ind w:right="-47"/>
        <w:jc w:val="center"/>
        <w:rPr>
          <w:rFonts w:ascii="Times New Roman" w:hAnsi="Times New Roman"/>
        </w:rPr>
      </w:pP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rsidR="009F2549" w:rsidRPr="0043435F" w:rsidRDefault="009F2549" w:rsidP="009F2549">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9F2549" w:rsidRPr="008D3A47" w:rsidRDefault="009F2549" w:rsidP="009F2549">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rsidR="009F2549" w:rsidRPr="0043435F" w:rsidRDefault="009F2549" w:rsidP="009F2549">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rsidR="009F2549" w:rsidRPr="0043435F" w:rsidRDefault="009F2549" w:rsidP="009F2549">
      <w:pPr>
        <w:numPr>
          <w:ilvl w:val="0"/>
          <w:numId w:val="7"/>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rsidR="009F2549" w:rsidRPr="0043435F" w:rsidRDefault="009F2549" w:rsidP="009F2549">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w:t>
      </w:r>
      <w:r w:rsidRPr="009F2549">
        <w:rPr>
          <w:bCs/>
          <w:sz w:val="24"/>
          <w:szCs w:val="24"/>
          <w:highlight w:val="yellow"/>
          <w:lang w:val="pl-PL" w:eastAsia="en-US"/>
        </w:rPr>
        <w:t xml:space="preserve">nie może być dłuższy niż </w:t>
      </w:r>
      <w:r>
        <w:rPr>
          <w:bCs/>
          <w:sz w:val="24"/>
          <w:szCs w:val="24"/>
          <w:highlight w:val="yellow"/>
          <w:lang w:val="pl-PL" w:eastAsia="en-US"/>
        </w:rPr>
        <w:t xml:space="preserve">….. </w:t>
      </w:r>
      <w:r w:rsidRPr="009F2549">
        <w:rPr>
          <w:bCs/>
          <w:sz w:val="24"/>
          <w:szCs w:val="24"/>
          <w:highlight w:val="yellow"/>
          <w:lang w:val="pl-PL" w:eastAsia="en-US"/>
        </w:rPr>
        <w:t>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rsidR="009F2549" w:rsidRPr="0043435F" w:rsidRDefault="009F2549" w:rsidP="009F2549">
      <w:pPr>
        <w:numPr>
          <w:ilvl w:val="0"/>
          <w:numId w:val="7"/>
        </w:numPr>
        <w:ind w:left="284"/>
        <w:jc w:val="both"/>
        <w:rPr>
          <w:bCs/>
          <w:sz w:val="24"/>
          <w:szCs w:val="24"/>
          <w:lang w:val="pl-PL" w:eastAsia="en-US"/>
        </w:rPr>
      </w:pPr>
      <w:r w:rsidRPr="0043435F">
        <w:rPr>
          <w:bCs/>
          <w:sz w:val="24"/>
          <w:szCs w:val="24"/>
          <w:lang w:val="pl-PL" w:eastAsia="en-US"/>
        </w:rPr>
        <w:t xml:space="preserve">Czas naprawy  nie dłuższy </w:t>
      </w:r>
      <w:r w:rsidRPr="009F2549">
        <w:rPr>
          <w:bCs/>
          <w:sz w:val="24"/>
          <w:szCs w:val="24"/>
          <w:highlight w:val="yellow"/>
          <w:lang w:val="pl-PL" w:eastAsia="en-US"/>
        </w:rPr>
        <w:t xml:space="preserve">niż </w:t>
      </w:r>
      <w:r>
        <w:rPr>
          <w:bCs/>
          <w:sz w:val="24"/>
          <w:szCs w:val="24"/>
          <w:highlight w:val="yellow"/>
          <w:lang w:val="pl-PL" w:eastAsia="en-US"/>
        </w:rPr>
        <w:t>……….</w:t>
      </w:r>
      <w:r w:rsidRPr="009F2549">
        <w:rPr>
          <w:bCs/>
          <w:sz w:val="24"/>
          <w:szCs w:val="24"/>
          <w:highlight w:val="yellow"/>
          <w:lang w:val="pl-PL" w:eastAsia="en-US"/>
        </w:rPr>
        <w:t xml:space="preserve"> dni roboczych</w:t>
      </w:r>
      <w:r w:rsidRPr="0043435F">
        <w:rPr>
          <w:bCs/>
          <w:sz w:val="24"/>
          <w:szCs w:val="24"/>
          <w:lang w:val="pl-PL" w:eastAsia="en-US"/>
        </w:rPr>
        <w:t xml:space="preserve">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rsidR="009F2549" w:rsidRDefault="009F2549" w:rsidP="009F2549">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rsidR="009F2549" w:rsidRPr="00144BE6" w:rsidRDefault="009F2549" w:rsidP="009F2549">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rsidR="009F2549" w:rsidRPr="0043435F" w:rsidRDefault="009F2549" w:rsidP="009F2549">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rsidR="009F2549" w:rsidRPr="0043435F" w:rsidRDefault="009F2549" w:rsidP="009F2549">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rsidR="009F2549" w:rsidRPr="0043435F" w:rsidRDefault="009F2549" w:rsidP="009F2549">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rsidR="009F2549" w:rsidRPr="0043435F" w:rsidRDefault="009F2549" w:rsidP="009F2549">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9F2549" w:rsidRPr="0043435F" w:rsidRDefault="009F2549" w:rsidP="009F2549">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rsidR="009F2549" w:rsidRPr="0043435F" w:rsidRDefault="009F2549" w:rsidP="009F2549">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9F2549" w:rsidRDefault="009F2549" w:rsidP="009F2549">
      <w:pPr>
        <w:pStyle w:val="Tekstpodstawowy"/>
        <w:ind w:left="284" w:right="-47"/>
        <w:jc w:val="both"/>
        <w:rPr>
          <w:rFonts w:ascii="Times New Roman" w:hAnsi="Times New Roman"/>
        </w:rPr>
      </w:pP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rsidR="009F2549" w:rsidRDefault="009F2549" w:rsidP="009F2549">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9F2549" w:rsidRPr="009B2595" w:rsidRDefault="009F2549" w:rsidP="009F254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rsidR="009F2549" w:rsidRPr="009B2595" w:rsidRDefault="009F2549" w:rsidP="009F254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Zmiany Umowy, o których mowa w ust. 1 muszą być dokonywane z zachowaniem </w:t>
      </w:r>
      <w:r w:rsidRPr="009B2595">
        <w:rPr>
          <w:rFonts w:eastAsia="SimSun"/>
          <w:color w:val="000000"/>
          <w:kern w:val="3"/>
          <w:sz w:val="24"/>
          <w:szCs w:val="24"/>
          <w:lang w:val="pl-PL"/>
        </w:rPr>
        <w:lastRenderedPageBreak/>
        <w:t>przepisu art. 454 oraz 455 ustawy Prawo zamówień publicznych.</w:t>
      </w:r>
      <w:r w:rsidRPr="009B2595">
        <w:rPr>
          <w:rFonts w:eastAsia="SimSun"/>
          <w:i/>
          <w:color w:val="000000"/>
          <w:kern w:val="3"/>
          <w:sz w:val="24"/>
          <w:szCs w:val="24"/>
          <w:lang w:val="pl-PL"/>
        </w:rPr>
        <w:t xml:space="preserve">  </w:t>
      </w:r>
    </w:p>
    <w:p w:rsidR="009F2549" w:rsidRPr="009B2595" w:rsidRDefault="009F2549" w:rsidP="009F254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rsidR="009F2549" w:rsidRPr="009B2595" w:rsidRDefault="009F2549" w:rsidP="009F2549">
      <w:pPr>
        <w:numPr>
          <w:ilvl w:val="0"/>
          <w:numId w:val="11"/>
        </w:numPr>
        <w:suppressAutoHyphens/>
        <w:autoSpaceDN w:val="0"/>
        <w:spacing w:after="147"/>
        <w:jc w:val="both"/>
        <w:rPr>
          <w:color w:val="000000"/>
          <w:sz w:val="24"/>
          <w:szCs w:val="24"/>
          <w:lang w:val="pl-PL"/>
        </w:rPr>
      </w:pPr>
      <w:bookmarkStart w:id="1" w:name="_Hlk87256647"/>
      <w:r w:rsidRPr="009B2595">
        <w:rPr>
          <w:color w:val="000000"/>
          <w:sz w:val="24"/>
          <w:szCs w:val="24"/>
          <w:lang w:val="pl-PL"/>
        </w:rPr>
        <w:t xml:space="preserve">w zakresie zmiany terminu wykonania lub terminów pośrednich wskazanych w Umowie: </w:t>
      </w:r>
    </w:p>
    <w:p w:rsidR="009F2549" w:rsidRPr="009B2595" w:rsidRDefault="009F2549" w:rsidP="009F2549">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rsidR="009F2549" w:rsidRPr="009B2595" w:rsidRDefault="009F2549" w:rsidP="009F2549">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rsidR="009F2549" w:rsidRPr="009B2595" w:rsidRDefault="009F2549" w:rsidP="009F2549">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rsidR="009F2549" w:rsidRPr="009B2595" w:rsidRDefault="009F2549" w:rsidP="009F2549">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rsidR="009F2549" w:rsidRPr="009B2595" w:rsidRDefault="009F2549" w:rsidP="009F2549">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rsidR="009F2549" w:rsidRPr="009B2595" w:rsidRDefault="009F2549" w:rsidP="009F2549">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F2549" w:rsidRPr="009B2595" w:rsidRDefault="009F2549" w:rsidP="009F2549">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rsidR="009F2549" w:rsidRPr="00CA1166" w:rsidRDefault="009F2549" w:rsidP="009F2549">
      <w:pPr>
        <w:widowControl w:val="0"/>
        <w:suppressAutoHyphens/>
        <w:autoSpaceDN w:val="0"/>
        <w:ind w:left="360"/>
        <w:jc w:val="center"/>
        <w:textAlignment w:val="baseline"/>
        <w:rPr>
          <w:rFonts w:eastAsia="SimSun"/>
          <w:b/>
          <w:bCs/>
          <w:color w:val="000000"/>
          <w:kern w:val="2"/>
          <w:sz w:val="24"/>
          <w:szCs w:val="24"/>
          <w:lang w:val="pl-PL"/>
        </w:rPr>
      </w:pPr>
    </w:p>
    <w:p w:rsidR="009F2549" w:rsidRPr="009B2595" w:rsidRDefault="009F2549" w:rsidP="009F2549">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rsidR="009F2549" w:rsidRPr="009B2595" w:rsidRDefault="009F2549" w:rsidP="009F254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rsidR="009F2549" w:rsidRPr="009B2595" w:rsidRDefault="009F2549" w:rsidP="009F254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rsidR="009F2549" w:rsidRPr="009B2595" w:rsidRDefault="009F2549" w:rsidP="009F254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rsidR="009F2549" w:rsidRPr="009B2595" w:rsidRDefault="009F2549" w:rsidP="009F254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rsidR="009F2549" w:rsidRDefault="009F2549" w:rsidP="009F254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9F2549" w:rsidRDefault="009F2549" w:rsidP="009F2549">
      <w:pPr>
        <w:pStyle w:val="Tekstpodstawowy"/>
        <w:ind w:right="-47"/>
        <w:jc w:val="center"/>
        <w:rPr>
          <w:rFonts w:ascii="Times New Roman" w:hAnsi="Times New Roman"/>
        </w:rPr>
      </w:pPr>
    </w:p>
    <w:p w:rsidR="009F2549" w:rsidRPr="00877B92" w:rsidRDefault="009F2549" w:rsidP="009F2549">
      <w:pPr>
        <w:pStyle w:val="Tekstpodstawowy"/>
        <w:ind w:right="-47"/>
        <w:jc w:val="center"/>
        <w:rPr>
          <w:b/>
        </w:rPr>
      </w:pPr>
      <w:r w:rsidRPr="00877B92">
        <w:rPr>
          <w:rFonts w:ascii="Times New Roman" w:hAnsi="Times New Roman"/>
          <w:b/>
        </w:rPr>
        <w:t>§1</w:t>
      </w:r>
      <w:r>
        <w:rPr>
          <w:rFonts w:ascii="Times New Roman" w:hAnsi="Times New Roman"/>
          <w:b/>
        </w:rPr>
        <w:t>3</w:t>
      </w:r>
    </w:p>
    <w:p w:rsidR="009F2549" w:rsidRDefault="009F2549" w:rsidP="009F2549">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9F2549" w:rsidRDefault="009F2549" w:rsidP="009F2549">
      <w:pPr>
        <w:pStyle w:val="NormalnyWeb"/>
        <w:jc w:val="both"/>
      </w:pPr>
      <w:r>
        <w:t xml:space="preserve">2. W razie wątpliwości, czy określona informacja stanowi tajemnicę Wykonawca zobowiązany jest zwrócić się w formie pisemnej do Zamawiającego o wyjaśnienie takiej wątpliwości. </w:t>
      </w:r>
    </w:p>
    <w:p w:rsidR="009F2549" w:rsidRDefault="009F2549" w:rsidP="009F2549">
      <w:pPr>
        <w:pStyle w:val="NormalnyWeb"/>
        <w:jc w:val="both"/>
      </w:pPr>
      <w:r>
        <w:t xml:space="preserve">3. Wykonawca zobowiązuje się do wykorzystania uzyskanych, powyższych informacji jedynie w celu wykonania przedmiotu umowy. </w:t>
      </w:r>
    </w:p>
    <w:p w:rsidR="009F2549" w:rsidRDefault="009F2549" w:rsidP="009F2549">
      <w:pPr>
        <w:pStyle w:val="NormalnyWeb"/>
        <w:jc w:val="both"/>
      </w:pPr>
      <w:r>
        <w:t xml:space="preserve">4. Wykonawca zobowiązuje się ujawnić powyższe informacje tylko tym pracownikom Wykonawcy, wobec których ujawnienie takie będzie uzasadnione zakresem, w którym wykonują przedmiot umowy. </w:t>
      </w:r>
    </w:p>
    <w:p w:rsidR="009F2549" w:rsidRDefault="009F2549" w:rsidP="009F2549">
      <w:pPr>
        <w:pStyle w:val="NormalnyWeb"/>
        <w:jc w:val="both"/>
      </w:pPr>
      <w:r>
        <w:t>5. Powyższe przepisy nie będą miały zastosowania wobec informacji powszechnie znanych lub opublikowanych oraz w przypadku żądania ich ujawnienia przez uprawniony organ.</w:t>
      </w:r>
    </w:p>
    <w:p w:rsidR="009F2549" w:rsidRDefault="009F2549" w:rsidP="009F2549">
      <w:pPr>
        <w:pStyle w:val="Tekstpodstawowy"/>
        <w:ind w:right="-47"/>
        <w:jc w:val="both"/>
        <w:rPr>
          <w:rFonts w:ascii="Times New Roman" w:hAnsi="Times New Roman"/>
        </w:rPr>
      </w:pP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rsidR="009F2549" w:rsidRDefault="009F2549" w:rsidP="009F254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9F2549" w:rsidRDefault="009F2549" w:rsidP="009F2549">
      <w:pPr>
        <w:pStyle w:val="Tekstpodstawowy"/>
        <w:ind w:right="-47"/>
        <w:jc w:val="both"/>
        <w:rPr>
          <w:rFonts w:ascii="Times New Roman" w:hAnsi="Times New Roman"/>
        </w:rPr>
      </w:pP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rsidR="009F2549" w:rsidRDefault="009F2549" w:rsidP="009F2549">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9F2549" w:rsidRDefault="009F2549" w:rsidP="009F2549">
      <w:pPr>
        <w:pStyle w:val="Tekstpodstawowy"/>
        <w:ind w:right="-47"/>
        <w:jc w:val="both"/>
        <w:rPr>
          <w:rFonts w:ascii="Times New Roman" w:hAnsi="Times New Roman"/>
        </w:rPr>
      </w:pPr>
    </w:p>
    <w:p w:rsidR="009F2549" w:rsidRPr="00877B92" w:rsidRDefault="009F2549" w:rsidP="009F254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rsidR="009F2549" w:rsidRPr="004F0507" w:rsidRDefault="009F2549" w:rsidP="009F254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9F2549" w:rsidRDefault="009F2549" w:rsidP="009F2549">
      <w:pPr>
        <w:pStyle w:val="Tekstpodstawowy2"/>
        <w:spacing w:line="240" w:lineRule="auto"/>
        <w:ind w:right="-47"/>
      </w:pPr>
    </w:p>
    <w:p w:rsidR="009F2549" w:rsidRPr="004F0507" w:rsidRDefault="009F2549" w:rsidP="009F2549">
      <w:pPr>
        <w:pStyle w:val="Tekstpodstawowy2"/>
        <w:spacing w:line="240" w:lineRule="auto"/>
        <w:ind w:right="-47"/>
        <w:rPr>
          <w:b/>
          <w:sz w:val="24"/>
        </w:rPr>
      </w:pPr>
      <w:r>
        <w:rPr>
          <w:b/>
          <w:sz w:val="24"/>
        </w:rPr>
        <w:t xml:space="preserve">      </w:t>
      </w:r>
      <w:r w:rsidRPr="004F0507">
        <w:rPr>
          <w:b/>
          <w:sz w:val="24"/>
        </w:rPr>
        <w:t>Za Sprzedawcę                                                                                   Za Kupującego</w:t>
      </w:r>
    </w:p>
    <w:p w:rsidR="009F2549" w:rsidRPr="000936CA" w:rsidRDefault="009F2549" w:rsidP="009F2549">
      <w:pPr>
        <w:rPr>
          <w:lang w:val="pl-PL"/>
        </w:rPr>
      </w:pPr>
    </w:p>
    <w:p w:rsidR="009F2549" w:rsidRDefault="009F2549" w:rsidP="009F2549">
      <w:pPr>
        <w:pStyle w:val="Zwykytekst"/>
        <w:rPr>
          <w:lang w:val="pl-PL"/>
        </w:rPr>
      </w:pPr>
    </w:p>
    <w:p w:rsidR="009F2549" w:rsidRDefault="009F2549" w:rsidP="009F2549">
      <w:pPr>
        <w:pStyle w:val="Zwykytekst"/>
        <w:rPr>
          <w:lang w:val="pl-PL"/>
        </w:rPr>
      </w:pPr>
    </w:p>
    <w:p w:rsidR="009F2549" w:rsidRDefault="009F2549" w:rsidP="009F2549">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9F2549" w:rsidRPr="00496551" w:rsidRDefault="009F2549" w:rsidP="009F2549">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9F2549" w:rsidRPr="00496551" w:rsidRDefault="009F2549" w:rsidP="009F2549">
      <w:pPr>
        <w:pStyle w:val="Zwykytekst"/>
        <w:rPr>
          <w:rFonts w:ascii="Times New Roman" w:hAnsi="Times New Roman" w:cs="Times New Roman"/>
          <w:sz w:val="16"/>
          <w:szCs w:val="16"/>
          <w:lang w:val="pl-PL"/>
        </w:rPr>
      </w:pPr>
    </w:p>
    <w:p w:rsidR="009F2549" w:rsidRPr="009B06ED" w:rsidRDefault="009F2549" w:rsidP="009F2549">
      <w:pPr>
        <w:rPr>
          <w:lang w:val="pl-PL"/>
        </w:rPr>
      </w:pPr>
      <w:r>
        <w:rPr>
          <w:lang w:val="pl-PL"/>
        </w:rPr>
        <w:t>* Egzemplarz dla Wykonawcy / AGH</w:t>
      </w:r>
    </w:p>
    <w:p w:rsidR="009F2549" w:rsidRPr="00456B64" w:rsidRDefault="009F2549" w:rsidP="009F254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rsidR="009F2549" w:rsidRPr="00456B64" w:rsidRDefault="009F2549" w:rsidP="009F254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rsidR="009F2549" w:rsidRPr="00456B64" w:rsidRDefault="009F2549" w:rsidP="009F254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rsidR="009F2549" w:rsidRPr="00456B64" w:rsidRDefault="009F2549" w:rsidP="009F2549">
      <w:pPr>
        <w:widowControl w:val="0"/>
        <w:autoSpaceDE w:val="0"/>
        <w:autoSpaceDN w:val="0"/>
        <w:jc w:val="right"/>
        <w:textAlignment w:val="baseline"/>
        <w:rPr>
          <w:sz w:val="24"/>
          <w:szCs w:val="24"/>
          <w:lang w:val="pl-PL"/>
        </w:rPr>
      </w:pPr>
      <w:r w:rsidRPr="00456B64">
        <w:rPr>
          <w:sz w:val="24"/>
          <w:szCs w:val="24"/>
          <w:lang w:val="pl-PL"/>
        </w:rPr>
        <w:t>Załącznik nr 2 do umowy</w:t>
      </w:r>
    </w:p>
    <w:p w:rsidR="009F2549" w:rsidRPr="00456B64" w:rsidRDefault="009F2549" w:rsidP="009F2549">
      <w:pPr>
        <w:widowControl w:val="0"/>
        <w:autoSpaceDE w:val="0"/>
        <w:autoSpaceDN w:val="0"/>
        <w:jc w:val="both"/>
        <w:textAlignment w:val="baseline"/>
        <w:rPr>
          <w:sz w:val="24"/>
          <w:szCs w:val="24"/>
          <w:lang w:val="pl-PL"/>
        </w:rPr>
      </w:pPr>
    </w:p>
    <w:p w:rsidR="009F2549" w:rsidRPr="00456B64" w:rsidRDefault="009F2549" w:rsidP="009F2549">
      <w:pPr>
        <w:widowControl w:val="0"/>
        <w:autoSpaceDE w:val="0"/>
        <w:autoSpaceDN w:val="0"/>
        <w:jc w:val="both"/>
        <w:textAlignment w:val="baseline"/>
        <w:rPr>
          <w:sz w:val="24"/>
          <w:szCs w:val="24"/>
          <w:lang w:val="pl-PL"/>
        </w:rPr>
      </w:pPr>
    </w:p>
    <w:p w:rsidR="009F2549" w:rsidRPr="00456B64" w:rsidRDefault="009F2549" w:rsidP="009F2549">
      <w:pPr>
        <w:widowControl w:val="0"/>
        <w:autoSpaceDE w:val="0"/>
        <w:autoSpaceDN w:val="0"/>
        <w:jc w:val="both"/>
        <w:textAlignment w:val="baseline"/>
        <w:rPr>
          <w:sz w:val="24"/>
          <w:szCs w:val="24"/>
          <w:lang w:val="pl-PL"/>
        </w:rPr>
      </w:pPr>
      <w:r w:rsidRPr="00456B64">
        <w:rPr>
          <w:sz w:val="24"/>
          <w:szCs w:val="24"/>
          <w:lang w:val="pl-PL"/>
        </w:rPr>
        <w:t>.....................................… </w:t>
      </w:r>
    </w:p>
    <w:p w:rsidR="009F2549" w:rsidRPr="00456B64" w:rsidRDefault="009F2549" w:rsidP="009F2549">
      <w:pPr>
        <w:widowControl w:val="0"/>
        <w:autoSpaceDE w:val="0"/>
        <w:autoSpaceDN w:val="0"/>
        <w:ind w:firstLine="555"/>
        <w:textAlignment w:val="baseline"/>
        <w:rPr>
          <w:sz w:val="24"/>
          <w:szCs w:val="24"/>
          <w:lang w:val="pl-PL"/>
        </w:rPr>
      </w:pPr>
      <w:r w:rsidRPr="00456B64">
        <w:rPr>
          <w:sz w:val="24"/>
          <w:szCs w:val="24"/>
          <w:lang w:val="pl-PL"/>
        </w:rPr>
        <w:t>Nazwa Wykonawcy</w:t>
      </w:r>
    </w:p>
    <w:p w:rsidR="009F2549" w:rsidRPr="00456B64" w:rsidRDefault="009F2549" w:rsidP="009F2549">
      <w:pPr>
        <w:widowControl w:val="0"/>
        <w:autoSpaceDE w:val="0"/>
        <w:autoSpaceDN w:val="0"/>
        <w:textAlignment w:val="baseline"/>
        <w:rPr>
          <w:sz w:val="24"/>
          <w:szCs w:val="24"/>
          <w:lang w:val="pl-PL"/>
        </w:rPr>
      </w:pPr>
    </w:p>
    <w:p w:rsidR="009F2549" w:rsidRPr="00456B64" w:rsidRDefault="009F2549" w:rsidP="009F2549">
      <w:pPr>
        <w:widowControl w:val="0"/>
        <w:autoSpaceDE w:val="0"/>
        <w:autoSpaceDN w:val="0"/>
        <w:jc w:val="both"/>
        <w:textAlignment w:val="baseline"/>
        <w:rPr>
          <w:sz w:val="24"/>
          <w:szCs w:val="24"/>
          <w:lang w:val="pl-PL"/>
        </w:rPr>
      </w:pPr>
      <w:r w:rsidRPr="00456B64">
        <w:rPr>
          <w:sz w:val="24"/>
          <w:szCs w:val="24"/>
          <w:lang w:val="pl-PL"/>
        </w:rPr>
        <w:t>.....................................…</w:t>
      </w:r>
    </w:p>
    <w:p w:rsidR="009F2549" w:rsidRPr="00456B64" w:rsidRDefault="009F2549" w:rsidP="009F2549">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rsidR="009F2549" w:rsidRPr="00456B64" w:rsidRDefault="009F2549" w:rsidP="009F2549">
      <w:pPr>
        <w:widowControl w:val="0"/>
        <w:autoSpaceDE w:val="0"/>
        <w:autoSpaceDN w:val="0"/>
        <w:spacing w:before="90"/>
        <w:ind w:left="115" w:right="110"/>
        <w:jc w:val="both"/>
        <w:outlineLvl w:val="0"/>
        <w:rPr>
          <w:rFonts w:eastAsia="Verdana"/>
          <w:b/>
          <w:bCs/>
          <w:sz w:val="24"/>
          <w:szCs w:val="24"/>
          <w:lang w:val="pl-PL" w:eastAsia="en-US"/>
        </w:rPr>
      </w:pPr>
    </w:p>
    <w:p w:rsidR="009F2549" w:rsidRPr="00456B64" w:rsidRDefault="009F2549" w:rsidP="009F2549">
      <w:pPr>
        <w:widowControl w:val="0"/>
        <w:autoSpaceDE w:val="0"/>
        <w:autoSpaceDN w:val="0"/>
        <w:spacing w:before="90"/>
        <w:ind w:right="110"/>
        <w:jc w:val="both"/>
        <w:outlineLvl w:val="0"/>
        <w:rPr>
          <w:rFonts w:eastAsia="Verdana"/>
          <w:b/>
          <w:bCs/>
          <w:sz w:val="24"/>
          <w:szCs w:val="24"/>
          <w:lang w:val="pl-PL" w:eastAsia="en-US"/>
        </w:rPr>
      </w:pPr>
    </w:p>
    <w:p w:rsidR="009F2549" w:rsidRPr="00456B64" w:rsidRDefault="009F2549" w:rsidP="009F2549">
      <w:pPr>
        <w:widowControl w:val="0"/>
        <w:autoSpaceDE w:val="0"/>
        <w:autoSpaceDN w:val="0"/>
        <w:jc w:val="center"/>
        <w:textAlignment w:val="baseline"/>
        <w:rPr>
          <w:b/>
          <w:bCs/>
          <w:sz w:val="24"/>
          <w:szCs w:val="24"/>
          <w:lang w:val="pl-PL"/>
        </w:rPr>
      </w:pPr>
    </w:p>
    <w:p w:rsidR="009F2549" w:rsidRPr="00456B64" w:rsidRDefault="009F2549" w:rsidP="009F2549">
      <w:pPr>
        <w:widowControl w:val="0"/>
        <w:autoSpaceDE w:val="0"/>
        <w:autoSpaceDN w:val="0"/>
        <w:jc w:val="center"/>
        <w:textAlignment w:val="baseline"/>
        <w:rPr>
          <w:b/>
          <w:bCs/>
          <w:sz w:val="24"/>
          <w:szCs w:val="24"/>
          <w:lang w:val="pl-PL"/>
        </w:rPr>
      </w:pPr>
    </w:p>
    <w:p w:rsidR="009F2549" w:rsidRPr="00456B64" w:rsidRDefault="009F2549" w:rsidP="009F2549">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rsidR="009F2549" w:rsidRPr="00456B64" w:rsidRDefault="009F2549" w:rsidP="009F2549">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rsidR="009F2549" w:rsidRPr="00456B64" w:rsidRDefault="009F2549" w:rsidP="009F2549">
      <w:pPr>
        <w:widowControl w:val="0"/>
        <w:autoSpaceDE w:val="0"/>
        <w:autoSpaceDN w:val="0"/>
        <w:jc w:val="center"/>
        <w:textAlignment w:val="baseline"/>
        <w:rPr>
          <w:b/>
          <w:bCs/>
          <w:sz w:val="24"/>
          <w:szCs w:val="24"/>
          <w:lang w:val="pl-PL"/>
        </w:rPr>
      </w:pPr>
    </w:p>
    <w:p w:rsidR="009F2549" w:rsidRPr="00456B64" w:rsidRDefault="009F2549" w:rsidP="009F2549">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rsidR="009F2549" w:rsidRPr="00456B64" w:rsidRDefault="009F2549" w:rsidP="009F254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rsidR="009F2549" w:rsidRPr="00456B64" w:rsidRDefault="009F2549" w:rsidP="009F254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rsidR="009F2549" w:rsidRPr="00456B64" w:rsidRDefault="009F2549" w:rsidP="009F254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rsidR="009F2549" w:rsidRPr="00456B64" w:rsidRDefault="009F2549" w:rsidP="009F2549">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rsidR="009F2549" w:rsidRPr="00456B64" w:rsidRDefault="009F2549" w:rsidP="009F2549">
      <w:pPr>
        <w:spacing w:after="200" w:line="276" w:lineRule="auto"/>
        <w:ind w:left="780"/>
        <w:contextualSpacing/>
        <w:textAlignment w:val="baseline"/>
        <w:rPr>
          <w:sz w:val="24"/>
          <w:szCs w:val="24"/>
          <w:lang w:val="pl-PL"/>
        </w:rPr>
      </w:pPr>
    </w:p>
    <w:p w:rsidR="009F2549" w:rsidRPr="00456B64" w:rsidRDefault="009F2549" w:rsidP="009F2549">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rsidR="009F2549" w:rsidRPr="00456B64" w:rsidRDefault="009F2549" w:rsidP="009F2549">
      <w:pPr>
        <w:widowControl w:val="0"/>
        <w:autoSpaceDE w:val="0"/>
        <w:autoSpaceDN w:val="0"/>
        <w:spacing w:before="90"/>
        <w:ind w:right="110"/>
        <w:jc w:val="both"/>
        <w:outlineLvl w:val="0"/>
        <w:rPr>
          <w:rFonts w:eastAsia="Verdana"/>
          <w:b/>
          <w:bCs/>
          <w:sz w:val="24"/>
          <w:szCs w:val="24"/>
          <w:lang w:val="pl-PL" w:eastAsia="en-US"/>
        </w:rPr>
      </w:pPr>
    </w:p>
    <w:p w:rsidR="009F2549" w:rsidRPr="00456B64" w:rsidRDefault="009F2549" w:rsidP="009F2549">
      <w:pPr>
        <w:widowControl w:val="0"/>
        <w:autoSpaceDE w:val="0"/>
        <w:autoSpaceDN w:val="0"/>
        <w:spacing w:before="90"/>
        <w:ind w:right="110"/>
        <w:jc w:val="both"/>
        <w:outlineLvl w:val="0"/>
        <w:rPr>
          <w:rFonts w:eastAsia="Verdana"/>
          <w:b/>
          <w:bCs/>
          <w:sz w:val="24"/>
          <w:szCs w:val="24"/>
          <w:lang w:val="pl-PL" w:eastAsia="en-US"/>
        </w:rPr>
      </w:pPr>
    </w:p>
    <w:p w:rsidR="009F2549" w:rsidRPr="00456B64" w:rsidRDefault="009F2549" w:rsidP="009F2549">
      <w:pPr>
        <w:widowControl w:val="0"/>
        <w:autoSpaceDE w:val="0"/>
        <w:autoSpaceDN w:val="0"/>
        <w:spacing w:before="90"/>
        <w:ind w:right="110"/>
        <w:jc w:val="both"/>
        <w:outlineLvl w:val="0"/>
        <w:rPr>
          <w:rFonts w:eastAsia="Verdana"/>
          <w:b/>
          <w:bCs/>
          <w:sz w:val="24"/>
          <w:szCs w:val="24"/>
          <w:lang w:val="pl-PL" w:eastAsia="en-US"/>
        </w:rPr>
      </w:pPr>
    </w:p>
    <w:p w:rsidR="009F2549" w:rsidRPr="00456B64" w:rsidRDefault="009F2549" w:rsidP="009F2549">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9F2549" w:rsidRPr="00AE0E7B" w:rsidTr="00786981">
        <w:tc>
          <w:tcPr>
            <w:tcW w:w="4105" w:type="dxa"/>
            <w:shd w:val="clear" w:color="auto" w:fill="auto"/>
          </w:tcPr>
          <w:p w:rsidR="009F2549" w:rsidRPr="001A7899" w:rsidRDefault="009F2549" w:rsidP="00786981">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rsidR="009F2549" w:rsidRPr="001A7899" w:rsidRDefault="009F2549" w:rsidP="00786981">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rsidR="009F2549" w:rsidRPr="001A7899" w:rsidRDefault="009F2549" w:rsidP="009F2549">
      <w:pPr>
        <w:spacing w:line="360" w:lineRule="auto"/>
        <w:contextualSpacing/>
        <w:jc w:val="both"/>
        <w:rPr>
          <w:rFonts w:ascii="Verdana" w:eastAsia="Calibri" w:hAnsi="Verdana" w:cs="Arial"/>
          <w:color w:val="222A35"/>
          <w:lang w:val="pl-PL" w:eastAsia="x-none"/>
        </w:rPr>
      </w:pPr>
    </w:p>
    <w:p w:rsidR="009F2549" w:rsidRPr="001A7899" w:rsidRDefault="009F2549" w:rsidP="009F2549">
      <w:pPr>
        <w:widowControl w:val="0"/>
        <w:autoSpaceDE w:val="0"/>
        <w:autoSpaceDN w:val="0"/>
        <w:spacing w:line="360" w:lineRule="auto"/>
        <w:rPr>
          <w:rFonts w:ascii="Verdana" w:eastAsia="Verdana" w:hAnsi="Verdana" w:cs="Arial"/>
          <w:color w:val="222A35"/>
          <w:lang w:val="pl-PL" w:eastAsia="x-none"/>
        </w:rPr>
      </w:pPr>
    </w:p>
    <w:p w:rsidR="009F2549" w:rsidRPr="001A7899" w:rsidRDefault="009F2549" w:rsidP="009F2549">
      <w:pPr>
        <w:widowControl w:val="0"/>
        <w:autoSpaceDE w:val="0"/>
        <w:autoSpaceDN w:val="0"/>
        <w:spacing w:before="90"/>
        <w:ind w:right="110"/>
        <w:jc w:val="both"/>
        <w:outlineLvl w:val="0"/>
        <w:rPr>
          <w:rFonts w:ascii="Verdana" w:eastAsia="Verdana" w:hAnsi="Verdana" w:cs="Verdana"/>
          <w:b/>
          <w:bCs/>
          <w:lang w:val="pl-PL" w:eastAsia="en-US"/>
        </w:rPr>
      </w:pPr>
    </w:p>
    <w:p w:rsidR="009F2549" w:rsidRPr="00AE0E7B" w:rsidRDefault="009F2549" w:rsidP="009F2549">
      <w:pPr>
        <w:rPr>
          <w:lang w:val="pl-PL"/>
        </w:rPr>
      </w:pPr>
    </w:p>
    <w:p w:rsidR="00496551" w:rsidRPr="009F2549" w:rsidRDefault="00496551" w:rsidP="009F2549"/>
    <w:sectPr w:rsidR="00496551" w:rsidRPr="009F254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20DA" w:rsidRDefault="001020DA">
      <w:r>
        <w:separator/>
      </w:r>
    </w:p>
  </w:endnote>
  <w:endnote w:type="continuationSeparator" w:id="0">
    <w:p w:rsidR="001020DA" w:rsidRDefault="0010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6F5E" w:rsidRDefault="00FE6F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6F5E" w:rsidRDefault="00FE6F5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6F5E" w:rsidRDefault="00FE6F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20DA" w:rsidRDefault="001020DA">
      <w:r>
        <w:separator/>
      </w:r>
    </w:p>
  </w:footnote>
  <w:footnote w:type="continuationSeparator" w:id="0">
    <w:p w:rsidR="001020DA" w:rsidRDefault="001020DA">
      <w:r>
        <w:continuationSeparator/>
      </w:r>
    </w:p>
  </w:footnote>
  <w:footnote w:id="1">
    <w:p w:rsidR="009F2549" w:rsidRPr="00456B64" w:rsidRDefault="009F2549" w:rsidP="009F2549">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rsidR="009F2549" w:rsidRPr="00456B64" w:rsidRDefault="009F2549" w:rsidP="009F2549">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rsidR="009F2549" w:rsidRPr="00456B64" w:rsidRDefault="009F2549" w:rsidP="009F2549">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rsidR="009F2549" w:rsidRPr="00456B64" w:rsidRDefault="009F2549" w:rsidP="009F2549">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rsidR="009F2549" w:rsidRPr="00456B64" w:rsidRDefault="009F2549" w:rsidP="009F2549">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rsidR="009F2549" w:rsidRPr="00456B64" w:rsidRDefault="009F2549" w:rsidP="009F2549">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rsidR="009F2549" w:rsidRPr="00456B64" w:rsidRDefault="009F2549" w:rsidP="009F2549">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rsidR="009F2549" w:rsidRPr="00456B64" w:rsidRDefault="009F2549" w:rsidP="009F2549">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rsidR="009F2549" w:rsidRPr="00456B64" w:rsidRDefault="009F2549" w:rsidP="009F254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rsidR="009F2549" w:rsidRPr="00456B64" w:rsidRDefault="009F2549" w:rsidP="009F254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rsidR="009F2549" w:rsidRPr="00456B64" w:rsidRDefault="009F2549" w:rsidP="009F254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rsidR="009F2549" w:rsidRPr="00456B64" w:rsidRDefault="009F2549" w:rsidP="009F2549">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rsidR="009F2549" w:rsidRPr="00456B64" w:rsidRDefault="009F2549" w:rsidP="009F2549">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rsidR="009F2549" w:rsidRPr="00456B64" w:rsidRDefault="009F2549" w:rsidP="009F2549">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rsidR="009F2549" w:rsidRPr="00456B64" w:rsidRDefault="009F2549" w:rsidP="009F2549">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sidRPr="00456B64">
        <w:rPr>
          <w:rFonts w:ascii="Verdana" w:hAnsi="Verdana"/>
          <w:sz w:val="16"/>
          <w:szCs w:val="16"/>
          <w:lang w:val="pl-PL"/>
        </w:rPr>
        <w:t>Sint</w:t>
      </w:r>
      <w:proofErr w:type="spellEnd"/>
      <w:r w:rsidRPr="00456B64">
        <w:rPr>
          <w:rFonts w:ascii="Verdana" w:hAnsi="Verdana"/>
          <w:sz w:val="16"/>
          <w:szCs w:val="16"/>
          <w:lang w:val="pl-PL"/>
        </w:rPr>
        <w:t xml:space="preserve">-Maarten, </w:t>
      </w:r>
      <w:proofErr w:type="spellStart"/>
      <w:r w:rsidRPr="00456B64">
        <w:rPr>
          <w:rFonts w:ascii="Verdana" w:hAnsi="Verdana"/>
          <w:sz w:val="16"/>
          <w:szCs w:val="16"/>
          <w:lang w:val="pl-PL"/>
        </w:rPr>
        <w:t>Curaçao</w:t>
      </w:r>
      <w:proofErr w:type="spellEnd"/>
      <w:r w:rsidRPr="00456B64">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rsidR="009F2549" w:rsidRPr="00456B64" w:rsidRDefault="009F2549" w:rsidP="009F2549">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rsidR="009F2549" w:rsidRPr="00456B64" w:rsidRDefault="009F2549" w:rsidP="009F2549">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9F2549" w:rsidRPr="00456B64" w:rsidRDefault="009F2549" w:rsidP="009F2549">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rsidR="009F2549" w:rsidRPr="00456B64" w:rsidRDefault="009F2549" w:rsidP="009F2549">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9F2549" w:rsidRPr="00456B64" w:rsidRDefault="009F2549" w:rsidP="009F2549">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rsidR="009F2549" w:rsidRPr="00456B64" w:rsidRDefault="009F2549" w:rsidP="009F2549">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rsidR="009F2549" w:rsidRPr="00456B64" w:rsidRDefault="009F2549" w:rsidP="009F2549">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rsidR="009F2549" w:rsidRPr="00456B64" w:rsidRDefault="009F2549" w:rsidP="009F2549">
      <w:pPr>
        <w:pStyle w:val="Tekstprzypisudolnego"/>
        <w:ind w:firstLine="142"/>
        <w:jc w:val="both"/>
        <w:rPr>
          <w:sz w:val="16"/>
          <w:szCs w:val="16"/>
          <w:lang w:val="pl-PL"/>
        </w:rPr>
      </w:pPr>
      <w:r w:rsidRPr="00456B64">
        <w:rPr>
          <w:sz w:val="16"/>
          <w:szCs w:val="16"/>
          <w:lang w:val="pl-PL"/>
        </w:rPr>
        <w:t>a) osobę prawną,</w:t>
      </w:r>
    </w:p>
    <w:p w:rsidR="009F2549" w:rsidRPr="00456B64" w:rsidRDefault="009F2549" w:rsidP="009F2549">
      <w:pPr>
        <w:pStyle w:val="Tekstprzypisudolnego"/>
        <w:ind w:firstLine="142"/>
        <w:jc w:val="both"/>
        <w:rPr>
          <w:sz w:val="16"/>
          <w:szCs w:val="16"/>
          <w:lang w:val="pl-PL"/>
        </w:rPr>
      </w:pPr>
      <w:r w:rsidRPr="00456B64">
        <w:rPr>
          <w:sz w:val="16"/>
          <w:szCs w:val="16"/>
          <w:lang w:val="pl-PL"/>
        </w:rPr>
        <w:t>b) spółkę kapitałową w organizacji,</w:t>
      </w:r>
    </w:p>
    <w:p w:rsidR="009F2549" w:rsidRPr="00456B64" w:rsidRDefault="009F2549" w:rsidP="009F2549">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rsidR="009F2549" w:rsidRPr="00456B64" w:rsidRDefault="009F2549" w:rsidP="009F2549">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rsidR="009F2549" w:rsidRPr="00456B64" w:rsidRDefault="009F2549" w:rsidP="009F2549">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rsidR="009F2549" w:rsidRPr="00456B64" w:rsidRDefault="009F2549" w:rsidP="009F2549">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rsidR="009F2549" w:rsidRPr="00456B64" w:rsidRDefault="009F2549" w:rsidP="009F2549">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rsidR="009F2549" w:rsidRPr="00456B64" w:rsidRDefault="009F2549" w:rsidP="009F2549">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6F5E" w:rsidRDefault="00FE6F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6F5E" w:rsidRDefault="00FE6F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6F5E" w:rsidRDefault="00FE6F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3"/>
  </w:num>
  <w:num w:numId="4">
    <w:abstractNumId w:val="6"/>
  </w:num>
  <w:num w:numId="5">
    <w:abstractNumId w:val="17"/>
  </w:num>
  <w:num w:numId="6">
    <w:abstractNumId w:val="13"/>
  </w:num>
  <w:num w:numId="7">
    <w:abstractNumId w:val="12"/>
  </w:num>
  <w:num w:numId="8">
    <w:abstractNumId w:val="1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6"/>
  </w:num>
  <w:num w:numId="12">
    <w:abstractNumId w:val="9"/>
  </w:num>
  <w:num w:numId="13">
    <w:abstractNumId w:val="8"/>
  </w:num>
  <w:num w:numId="14">
    <w:abstractNumId w:val="2"/>
  </w:num>
  <w:num w:numId="15">
    <w:abstractNumId w:val="5"/>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20DA"/>
    <w:rsid w:val="000033EA"/>
    <w:rsid w:val="0002467C"/>
    <w:rsid w:val="00040A7A"/>
    <w:rsid w:val="000936CA"/>
    <w:rsid w:val="00097182"/>
    <w:rsid w:val="000B1A00"/>
    <w:rsid w:val="000C0F66"/>
    <w:rsid w:val="001020DA"/>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2549"/>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E6F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0695B"/>
  <w15:chartTrackingRefBased/>
  <w15:docId w15:val="{773D29F8-3FD5-4911-AA09-F11E45B1D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F2549"/>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2380</Words>
  <Characters>16327</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2022-06-21T07:32:00Z</dcterms:created>
  <dcterms:modified xsi:type="dcterms:W3CDTF">2022-06-21T07:38:00Z</dcterms:modified>
</cp:coreProperties>
</file>