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076E411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9C7C7F" w:rsidRPr="009C7C7F">
        <w:rPr>
          <w:b/>
          <w:bCs/>
          <w:sz w:val="20"/>
          <w:szCs w:val="20"/>
        </w:rPr>
        <w:t xml:space="preserve">przeprowadzenie certyfikowanego szkolenia przygotowującego studentów </w:t>
      </w:r>
      <w:proofErr w:type="spellStart"/>
      <w:r w:rsidR="009C7C7F" w:rsidRPr="009C7C7F">
        <w:rPr>
          <w:b/>
          <w:bCs/>
          <w:sz w:val="20"/>
          <w:szCs w:val="20"/>
        </w:rPr>
        <w:t>WFiIS</w:t>
      </w:r>
      <w:proofErr w:type="spellEnd"/>
      <w:r w:rsidR="009C7C7F" w:rsidRPr="009C7C7F">
        <w:rPr>
          <w:b/>
          <w:bCs/>
          <w:sz w:val="20"/>
          <w:szCs w:val="20"/>
        </w:rPr>
        <w:t xml:space="preserve"> do egzaminu na uprawnienia IOR-1Z oraz IOR-1R – KC-zp.272-361/22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D35674C" w14:textId="7EBA52B0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 w:rsidR="00AD68EB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="009C7C7F">
        <w:rPr>
          <w:b/>
          <w:sz w:val="20"/>
          <w:szCs w:val="20"/>
        </w:rPr>
        <w:t>za całość przedmiotu zamówienia</w:t>
      </w:r>
      <w:r w:rsidR="009C7C7F" w:rsidRPr="0039189B">
        <w:rPr>
          <w:b/>
          <w:sz w:val="20"/>
          <w:szCs w:val="20"/>
        </w:rPr>
        <w:t xml:space="preserve"> </w:t>
      </w:r>
      <w:r w:rsidR="0039189B" w:rsidRPr="0039189B">
        <w:rPr>
          <w:b/>
          <w:sz w:val="20"/>
          <w:szCs w:val="20"/>
        </w:rPr>
        <w:t>zawiera zwolnioną stawkę podatku VAT i wynosi</w:t>
      </w:r>
      <w:r w:rsidRPr="00C81224">
        <w:rPr>
          <w:b/>
          <w:sz w:val="20"/>
          <w:szCs w:val="20"/>
        </w:rPr>
        <w:t>: .......................................................</w:t>
      </w:r>
      <w:r w:rsidR="009C7C7F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PLN</w:t>
      </w:r>
    </w:p>
    <w:p w14:paraId="685F2447" w14:textId="09062804" w:rsidR="00DA7900" w:rsidRPr="00C81224" w:rsidRDefault="00DA7900" w:rsidP="00DA79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 w:rsidR="009C7C7F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E7E06" w14:textId="2ED94AEB" w:rsidR="00287A3A" w:rsidRDefault="00287A3A" w:rsidP="00287A3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* </w:t>
      </w:r>
      <w:r w:rsidR="009C7C7F">
        <w:rPr>
          <w:b/>
          <w:sz w:val="20"/>
          <w:szCs w:val="20"/>
        </w:rPr>
        <w:t>za 1 osobę</w:t>
      </w:r>
      <w:r w:rsidR="009C7C7F" w:rsidRPr="0039189B">
        <w:rPr>
          <w:b/>
          <w:sz w:val="20"/>
          <w:szCs w:val="20"/>
        </w:rPr>
        <w:t xml:space="preserve"> </w:t>
      </w:r>
      <w:r w:rsidR="0039189B" w:rsidRPr="0039189B">
        <w:rPr>
          <w:b/>
          <w:sz w:val="20"/>
          <w:szCs w:val="20"/>
        </w:rPr>
        <w:t>zawiera zwolnioną stawkę podatku VAT i wynosi</w:t>
      </w:r>
      <w:r w:rsidRPr="00C81224">
        <w:rPr>
          <w:b/>
          <w:sz w:val="20"/>
          <w:szCs w:val="20"/>
        </w:rPr>
        <w:t>: ........................................</w:t>
      </w:r>
      <w:r w:rsidR="009C7C7F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PLN</w:t>
      </w:r>
    </w:p>
    <w:p w14:paraId="6C55C0C4" w14:textId="77777777" w:rsidR="00AD68EB" w:rsidRDefault="00AD68EB" w:rsidP="00AD68E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</w:p>
    <w:p w14:paraId="243BEBA8" w14:textId="26BE447A" w:rsidR="00AD68EB" w:rsidRDefault="00AD68EB" w:rsidP="00AD68EB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0CE50CB1" w14:textId="77777777" w:rsidR="00BD5096" w:rsidRDefault="00BD5096" w:rsidP="00BD509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6A052E1" w14:textId="1A69C9D9" w:rsidR="00DA7900" w:rsidRDefault="00DA7900" w:rsidP="009C7C7F">
      <w:pPr>
        <w:widowControl w:val="0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9C7C7F" w:rsidRPr="009C7C7F">
        <w:rPr>
          <w:b/>
          <w:sz w:val="20"/>
          <w:szCs w:val="20"/>
        </w:rPr>
        <w:t xml:space="preserve">do </w:t>
      </w:r>
      <w:r w:rsidR="000B1326">
        <w:rPr>
          <w:b/>
          <w:sz w:val="20"/>
          <w:szCs w:val="20"/>
        </w:rPr>
        <w:t>5</w:t>
      </w:r>
      <w:bookmarkStart w:id="1" w:name="_GoBack"/>
      <w:bookmarkEnd w:id="1"/>
      <w:r w:rsidR="009C7C7F" w:rsidRPr="009C7C7F">
        <w:rPr>
          <w:b/>
          <w:sz w:val="20"/>
          <w:szCs w:val="20"/>
        </w:rPr>
        <w:t xml:space="preserve"> miesięcy od daty podpisania umowy, przy czym etap I – do 30 dni od daty podpisania umowy.</w:t>
      </w:r>
    </w:p>
    <w:p w14:paraId="07688DBE" w14:textId="77777777" w:rsidR="00AD68EB" w:rsidRPr="00DF2815" w:rsidRDefault="00AD68EB" w:rsidP="009C7C7F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086DC9" w14:textId="77777777" w:rsidR="00AD68EB" w:rsidRDefault="00AD68EB" w:rsidP="009C7C7F">
      <w:pPr>
        <w:widowControl w:val="0"/>
        <w:ind w:right="1"/>
        <w:jc w:val="both"/>
        <w:rPr>
          <w:b/>
          <w:sz w:val="20"/>
          <w:szCs w:val="20"/>
        </w:rPr>
      </w:pPr>
    </w:p>
    <w:p w14:paraId="5F986F6F" w14:textId="77777777" w:rsidR="00DA7900" w:rsidRPr="00C72CE6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41DACBD2" w14:textId="77777777" w:rsidR="00AD68EB" w:rsidRPr="002E0329" w:rsidRDefault="00AD68EB" w:rsidP="00AD68EB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4394"/>
        <w:gridCol w:w="2977"/>
      </w:tblGrid>
      <w:tr w:rsidR="000D0128" w14:paraId="16ECB37A" w14:textId="3D013146" w:rsidTr="000D0128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0C69" w14:textId="77777777" w:rsidR="000D0128" w:rsidRPr="002E618A" w:rsidRDefault="000D0128" w:rsidP="00AC47D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D8CF" w14:textId="77777777" w:rsidR="000D0128" w:rsidRPr="007D1D7B" w:rsidRDefault="000D0128" w:rsidP="00AC47D2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356C4DAD" w14:textId="77777777" w:rsidR="000D0128" w:rsidRPr="007D1D7B" w:rsidRDefault="000D0128" w:rsidP="00AC47D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12BC" w14:textId="0FCC99E4" w:rsidR="000D0128" w:rsidRPr="000D0128" w:rsidRDefault="000D0128" w:rsidP="00AC47D2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Podmiot, dla którego przeprowadzono szkolenie</w:t>
            </w:r>
          </w:p>
        </w:tc>
      </w:tr>
      <w:tr w:rsidR="000D0128" w14:paraId="2635B3CC" w14:textId="3CF79B00" w:rsidTr="000D0128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09B1" w14:textId="77777777" w:rsidR="000D0128" w:rsidRPr="002E618A" w:rsidRDefault="000D0128" w:rsidP="00AC47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5CB691E2" w14:textId="77777777" w:rsidR="000D0128" w:rsidRPr="002E618A" w:rsidRDefault="000D0128" w:rsidP="00AC47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630768FC" w14:textId="77777777" w:rsidR="000D0128" w:rsidRPr="002E618A" w:rsidRDefault="000D0128" w:rsidP="00AC47D2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2E537C3E" w14:textId="77777777" w:rsidR="000D0128" w:rsidRPr="002E618A" w:rsidRDefault="000D0128" w:rsidP="00AC47D2">
            <w:pPr>
              <w:rPr>
                <w:sz w:val="20"/>
                <w:szCs w:val="20"/>
              </w:rPr>
            </w:pPr>
          </w:p>
          <w:p w14:paraId="53D21131" w14:textId="77777777" w:rsidR="000D0128" w:rsidRPr="002E618A" w:rsidRDefault="000D0128" w:rsidP="00AC47D2">
            <w:pPr>
              <w:rPr>
                <w:sz w:val="20"/>
                <w:szCs w:val="20"/>
              </w:rPr>
            </w:pPr>
          </w:p>
          <w:p w14:paraId="3CEA6742" w14:textId="77777777" w:rsidR="000D0128" w:rsidRPr="002E618A" w:rsidRDefault="000D0128" w:rsidP="00AC47D2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lastRenderedPageBreak/>
              <w:t>…………………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87EC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highlight w:val="yellow"/>
                <w:lang w:eastAsia="zh-CN"/>
              </w:rPr>
              <w:t xml:space="preserve">szkoleń </w:t>
            </w:r>
            <w:r w:rsidRPr="00A238EF">
              <w:rPr>
                <w:bCs/>
                <w:iCs/>
                <w:color w:val="000000"/>
                <w:lang w:eastAsia="zh-CN"/>
              </w:rPr>
              <w:t xml:space="preserve">przygotowujących do egzaminu na uprawnienia IOR </w:t>
            </w:r>
          </w:p>
          <w:p w14:paraId="0FD64114" w14:textId="7777777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298B55AA" w14:textId="7777777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1/ Tytuł szkolenia ……………………………………..</w:t>
            </w:r>
          </w:p>
          <w:p w14:paraId="447391EA" w14:textId="7777777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6162137A" w14:textId="05C728C4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2/ Tytuł szkolenia ……………………………………..</w:t>
            </w:r>
          </w:p>
          <w:p w14:paraId="556F1048" w14:textId="7777777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0A921C6B" w14:textId="20B18604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3/ Tytuł szkolenia ……………………………………..</w:t>
            </w:r>
          </w:p>
          <w:p w14:paraId="7B2F2A94" w14:textId="7777777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2258FA55" w14:textId="20D0894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4/ Tytuł szkolenia ……………………………………..</w:t>
            </w:r>
          </w:p>
          <w:p w14:paraId="0CB4B13F" w14:textId="77777777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4A8850F7" w14:textId="5B815C09" w:rsidR="000D0128" w:rsidRDefault="000D0128" w:rsidP="009C7C7F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5/ Tytuł szkolenia ……………………………………..</w:t>
            </w:r>
          </w:p>
          <w:p w14:paraId="0AE59FF2" w14:textId="3A1A7E2E" w:rsidR="000D0128" w:rsidRPr="002E618A" w:rsidRDefault="000D0128" w:rsidP="00BD5096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D0D4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1E65020B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0105BB98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49E655A1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71AB5DC8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4D352387" w14:textId="596EF19B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lastRenderedPageBreak/>
              <w:t>1/ odbiorca - ………………</w:t>
            </w:r>
          </w:p>
          <w:p w14:paraId="7317129B" w14:textId="77777777" w:rsidR="000D0128" w:rsidRDefault="000D0128" w:rsidP="009C7C7F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…………………………….</w:t>
            </w:r>
          </w:p>
          <w:p w14:paraId="5731AB09" w14:textId="29913F66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2/ odbiorca - ………………</w:t>
            </w:r>
          </w:p>
          <w:p w14:paraId="14914F1D" w14:textId="77777777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…………………………….</w:t>
            </w:r>
          </w:p>
          <w:p w14:paraId="7E653E20" w14:textId="77777777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2594B965" w14:textId="3268ED52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3/ odbiorca - ………………</w:t>
            </w:r>
          </w:p>
          <w:p w14:paraId="636CCF73" w14:textId="77777777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…………………………….</w:t>
            </w:r>
          </w:p>
          <w:p w14:paraId="4FB34A3F" w14:textId="77777777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</w:p>
          <w:p w14:paraId="605F5C8C" w14:textId="0D0D3B94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4/ odbiorca - ………………</w:t>
            </w:r>
          </w:p>
          <w:p w14:paraId="584A6C9F" w14:textId="77777777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…………………………….</w:t>
            </w:r>
          </w:p>
          <w:p w14:paraId="3A35F1D8" w14:textId="102D3C24" w:rsidR="000D012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5/ odbiorca - ………………</w:t>
            </w:r>
          </w:p>
          <w:p w14:paraId="02022DA3" w14:textId="428BBC64" w:rsidR="000D0128" w:rsidRPr="006D3A48" w:rsidRDefault="000D0128" w:rsidP="000D0128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…………………………….</w:t>
            </w:r>
          </w:p>
        </w:tc>
      </w:tr>
    </w:tbl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3C557E01" w14:textId="0DAD7D7E" w:rsidR="009C7C7F" w:rsidRPr="009C7C7F" w:rsidRDefault="009C7C7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9C7C7F">
        <w:rPr>
          <w:b/>
          <w:color w:val="000000"/>
          <w:sz w:val="20"/>
          <w:szCs w:val="20"/>
          <w:u w:val="single"/>
        </w:rPr>
        <w:t>Oświadczamy, iż jesteśmy wpisani do rejestru prowadzonego przez Prezesa Państwowej Agencji Atomistyki.</w:t>
      </w:r>
      <w:r w:rsidR="000D0128">
        <w:rPr>
          <w:b/>
          <w:color w:val="000000"/>
          <w:sz w:val="20"/>
          <w:szCs w:val="20"/>
          <w:u w:val="single"/>
        </w:rPr>
        <w:t xml:space="preserve"> O którym mowa w pkt 4.1 SWZ</w:t>
      </w:r>
    </w:p>
    <w:p w14:paraId="4D9B2359" w14:textId="6A96F582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D5E27" w14:textId="77777777" w:rsidR="00C94BAA" w:rsidRDefault="00C94BAA">
      <w:r>
        <w:separator/>
      </w:r>
    </w:p>
  </w:endnote>
  <w:endnote w:type="continuationSeparator" w:id="0">
    <w:p w14:paraId="49792DBC" w14:textId="77777777" w:rsidR="00C94BAA" w:rsidRDefault="00C9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15A3A" w14:textId="77777777" w:rsidR="00C94BAA" w:rsidRDefault="00C94BAA">
      <w:r>
        <w:separator/>
      </w:r>
    </w:p>
  </w:footnote>
  <w:footnote w:type="continuationSeparator" w:id="0">
    <w:p w14:paraId="3FE30B17" w14:textId="77777777" w:rsidR="00C94BAA" w:rsidRDefault="00C94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2EBA17E5" w:rsidR="00D223B9" w:rsidRDefault="00D223B9">
    <w:pPr>
      <w:pStyle w:val="Nagwek"/>
    </w:pPr>
    <w:r>
      <w:t xml:space="preserve">                     </w:t>
    </w:r>
    <w:r w:rsidR="003D0AA6" w:rsidRPr="00447DB7">
      <w:rPr>
        <w:noProof/>
      </w:rPr>
      <w:drawing>
        <wp:inline distT="0" distB="0" distL="0" distR="0" wp14:anchorId="69CB2CD9" wp14:editId="302C4E06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4E45"/>
    <w:rsid w:val="00037083"/>
    <w:rsid w:val="00071CCC"/>
    <w:rsid w:val="00085967"/>
    <w:rsid w:val="000B1326"/>
    <w:rsid w:val="000B731D"/>
    <w:rsid w:val="000C1BB5"/>
    <w:rsid w:val="000D0128"/>
    <w:rsid w:val="000D6134"/>
    <w:rsid w:val="000E09C7"/>
    <w:rsid w:val="000E1ECC"/>
    <w:rsid w:val="000E7656"/>
    <w:rsid w:val="000F6589"/>
    <w:rsid w:val="00106636"/>
    <w:rsid w:val="00116EC6"/>
    <w:rsid w:val="0013406B"/>
    <w:rsid w:val="00143F97"/>
    <w:rsid w:val="001459C3"/>
    <w:rsid w:val="00165A31"/>
    <w:rsid w:val="001801DD"/>
    <w:rsid w:val="0018681D"/>
    <w:rsid w:val="001D4612"/>
    <w:rsid w:val="00207E98"/>
    <w:rsid w:val="002100ED"/>
    <w:rsid w:val="002331CB"/>
    <w:rsid w:val="00266FA8"/>
    <w:rsid w:val="002723B0"/>
    <w:rsid w:val="00287A3A"/>
    <w:rsid w:val="002A48B7"/>
    <w:rsid w:val="003049BF"/>
    <w:rsid w:val="00310C3A"/>
    <w:rsid w:val="00315A4A"/>
    <w:rsid w:val="00317C81"/>
    <w:rsid w:val="00332F01"/>
    <w:rsid w:val="00363710"/>
    <w:rsid w:val="00371FF4"/>
    <w:rsid w:val="0037234E"/>
    <w:rsid w:val="0039189B"/>
    <w:rsid w:val="003A226C"/>
    <w:rsid w:val="003B40D8"/>
    <w:rsid w:val="003D0AA6"/>
    <w:rsid w:val="003D212A"/>
    <w:rsid w:val="004244A9"/>
    <w:rsid w:val="00433715"/>
    <w:rsid w:val="00437572"/>
    <w:rsid w:val="0044055D"/>
    <w:rsid w:val="004602E4"/>
    <w:rsid w:val="00486653"/>
    <w:rsid w:val="00493393"/>
    <w:rsid w:val="004B7300"/>
    <w:rsid w:val="004C6753"/>
    <w:rsid w:val="004E40D9"/>
    <w:rsid w:val="004F2474"/>
    <w:rsid w:val="005103C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8416B"/>
    <w:rsid w:val="008B2F0C"/>
    <w:rsid w:val="008B4928"/>
    <w:rsid w:val="008C4BAD"/>
    <w:rsid w:val="008C6A42"/>
    <w:rsid w:val="008C7DC4"/>
    <w:rsid w:val="008D2AB8"/>
    <w:rsid w:val="008F1C66"/>
    <w:rsid w:val="00960965"/>
    <w:rsid w:val="00962D25"/>
    <w:rsid w:val="00966299"/>
    <w:rsid w:val="00970FE4"/>
    <w:rsid w:val="009C7C7F"/>
    <w:rsid w:val="009D651F"/>
    <w:rsid w:val="00A0022B"/>
    <w:rsid w:val="00A203D3"/>
    <w:rsid w:val="00A346FE"/>
    <w:rsid w:val="00A377D3"/>
    <w:rsid w:val="00A47B4D"/>
    <w:rsid w:val="00A83018"/>
    <w:rsid w:val="00AA0898"/>
    <w:rsid w:val="00AA2081"/>
    <w:rsid w:val="00AA33D0"/>
    <w:rsid w:val="00AB7D71"/>
    <w:rsid w:val="00AD68EB"/>
    <w:rsid w:val="00B04FA9"/>
    <w:rsid w:val="00B620F9"/>
    <w:rsid w:val="00B774DC"/>
    <w:rsid w:val="00BA79C6"/>
    <w:rsid w:val="00BD5096"/>
    <w:rsid w:val="00BE0FB6"/>
    <w:rsid w:val="00BE2CF7"/>
    <w:rsid w:val="00BF6F0A"/>
    <w:rsid w:val="00C1016D"/>
    <w:rsid w:val="00C81224"/>
    <w:rsid w:val="00C94BAA"/>
    <w:rsid w:val="00C969A6"/>
    <w:rsid w:val="00CA7D36"/>
    <w:rsid w:val="00D03055"/>
    <w:rsid w:val="00D12C5C"/>
    <w:rsid w:val="00D14E04"/>
    <w:rsid w:val="00D223B9"/>
    <w:rsid w:val="00D24208"/>
    <w:rsid w:val="00D3569B"/>
    <w:rsid w:val="00D537A2"/>
    <w:rsid w:val="00D572B5"/>
    <w:rsid w:val="00D60C38"/>
    <w:rsid w:val="00D66893"/>
    <w:rsid w:val="00D715BF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612C0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F5574-5E5F-4430-ABDB-7FFBF1110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619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2022-06-22T11:36:00Z</cp:lastPrinted>
  <dcterms:created xsi:type="dcterms:W3CDTF">2022-06-22T11:38:00Z</dcterms:created>
  <dcterms:modified xsi:type="dcterms:W3CDTF">2022-06-22T11:38:00Z</dcterms:modified>
</cp:coreProperties>
</file>