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B741E" w14:textId="77777777" w:rsidR="008F7E70" w:rsidRDefault="008F7E70" w:rsidP="008F7E70">
      <w:pPr>
        <w:pStyle w:val="Nagwek"/>
        <w:tabs>
          <w:tab w:val="left" w:pos="708"/>
        </w:tabs>
        <w:rPr>
          <w:sz w:val="24"/>
        </w:rPr>
      </w:pPr>
    </w:p>
    <w:p w14:paraId="0BC2825C" w14:textId="4ABEB06A" w:rsidR="008F7E70" w:rsidRDefault="008F7E70" w:rsidP="008F7E7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KC-zp.272-367/22</w:t>
      </w:r>
    </w:p>
    <w:p w14:paraId="400FC6A2" w14:textId="77777777" w:rsidR="008F7E70" w:rsidRDefault="008F7E70" w:rsidP="008F7E70">
      <w:pPr>
        <w:pStyle w:val="Nagwek3"/>
        <w:ind w:left="0"/>
        <w:jc w:val="left"/>
        <w:rPr>
          <w:sz w:val="28"/>
        </w:rPr>
      </w:pPr>
    </w:p>
    <w:p w14:paraId="38440C12" w14:textId="77777777" w:rsidR="008F7E70" w:rsidRDefault="008F7E70" w:rsidP="008F7E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58FD280" w14:textId="77777777" w:rsidR="008F7E70" w:rsidRDefault="008F7E70" w:rsidP="008F7E70">
      <w:pPr>
        <w:jc w:val="center"/>
        <w:rPr>
          <w:b/>
          <w:sz w:val="28"/>
          <w:szCs w:val="28"/>
        </w:rPr>
      </w:pPr>
    </w:p>
    <w:p w14:paraId="198B48AD" w14:textId="77777777" w:rsidR="008F7E70" w:rsidRDefault="008F7E70" w:rsidP="008F7E7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F6FD5F7" w14:textId="77777777" w:rsidR="008F7E70" w:rsidRDefault="008F7E70" w:rsidP="008F7E7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0701249" w14:textId="77777777" w:rsidR="008F7E70" w:rsidRDefault="008F7E70" w:rsidP="008F7E7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67A6524" w14:textId="77777777" w:rsidR="008F7E70" w:rsidRDefault="008F7E70" w:rsidP="008F7E7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0870220" w14:textId="74953A59" w:rsidR="008F7E70" w:rsidRDefault="00CF423E" w:rsidP="008F7E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F423E">
        <w:rPr>
          <w:b/>
        </w:rPr>
        <w:t xml:space="preserve">Dostawa i uruchomienie przenośnego analizatora gazów dla </w:t>
      </w:r>
      <w:proofErr w:type="spellStart"/>
      <w:r w:rsidRPr="00CF423E">
        <w:rPr>
          <w:b/>
        </w:rPr>
        <w:t>WIMiIP</w:t>
      </w:r>
      <w:proofErr w:type="spellEnd"/>
      <w:r w:rsidR="008F7E70">
        <w:rPr>
          <w:rFonts w:ascii="Verdana" w:hAnsi="Verdana"/>
          <w:b/>
        </w:rPr>
        <w:t xml:space="preserve">- </w:t>
      </w:r>
      <w:r w:rsidR="008F7E70"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367</w:t>
      </w:r>
      <w:r w:rsidR="008F7E70" w:rsidRPr="00792FD7">
        <w:rPr>
          <w:rFonts w:cs="Calibri"/>
          <w:b/>
          <w:sz w:val="24"/>
          <w:szCs w:val="24"/>
        </w:rPr>
        <w:t>/2</w:t>
      </w:r>
      <w:r w:rsidR="008F7E70">
        <w:rPr>
          <w:rFonts w:cs="Calibri"/>
          <w:b/>
          <w:sz w:val="24"/>
          <w:szCs w:val="24"/>
        </w:rPr>
        <w:t>2</w:t>
      </w:r>
      <w:r w:rsidR="008F7E70">
        <w:rPr>
          <w:b/>
          <w:bCs/>
          <w:iCs/>
          <w:sz w:val="24"/>
          <w:szCs w:val="24"/>
        </w:rPr>
        <w:t xml:space="preserve">, </w:t>
      </w:r>
      <w:r w:rsidR="008F7E70">
        <w:rPr>
          <w:sz w:val="24"/>
          <w:szCs w:val="24"/>
        </w:rPr>
        <w:t xml:space="preserve">prowadzonego przez Akademię Górniczo-Hutniczą w Krakowie, </w:t>
      </w:r>
    </w:p>
    <w:p w14:paraId="66695CC4" w14:textId="77777777" w:rsidR="008F7E70" w:rsidRDefault="008F7E70" w:rsidP="008F7E7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318AE8E" w14:textId="77777777" w:rsidR="008F7E70" w:rsidRDefault="008F7E70" w:rsidP="008F7E7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4ED783F" w14:textId="77777777" w:rsidR="008F7E70" w:rsidRDefault="008F7E70" w:rsidP="008F7E7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2AC9B2" w14:textId="77777777" w:rsidR="008F7E70" w:rsidRDefault="008F7E70" w:rsidP="008F7E7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588B671" w14:textId="77777777" w:rsidR="008F7E70" w:rsidRDefault="008F7E70" w:rsidP="008F7E7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8CBBB6E" w14:textId="77777777" w:rsidR="008F7E70" w:rsidRDefault="008F7E70" w:rsidP="008F7E7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AE25582" w14:textId="77777777" w:rsidR="008F7E70" w:rsidRDefault="008F7E70" w:rsidP="008F7E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7F7414F" w14:textId="77777777" w:rsidR="008F7E70" w:rsidRDefault="008F7E70" w:rsidP="008F7E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F7E70" w14:paraId="6012CB21" w14:textId="77777777" w:rsidTr="008146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2886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78B1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FA3D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F7E70" w14:paraId="72896FB6" w14:textId="77777777" w:rsidTr="008146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8A14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F9FB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EE6D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</w:tr>
      <w:tr w:rsidR="008F7E70" w14:paraId="183A3800" w14:textId="77777777" w:rsidTr="008146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F8817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A536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CDB3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</w:tr>
      <w:tr w:rsidR="008F7E70" w14:paraId="0F217271" w14:textId="77777777" w:rsidTr="008146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281A" w14:textId="77777777" w:rsidR="008F7E70" w:rsidRDefault="008F7E70" w:rsidP="008146E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2798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A3E5" w14:textId="77777777" w:rsidR="008F7E70" w:rsidRDefault="008F7E70" w:rsidP="008146E2">
            <w:pPr>
              <w:widowControl w:val="0"/>
              <w:spacing w:line="360" w:lineRule="auto"/>
              <w:jc w:val="both"/>
            </w:pPr>
          </w:p>
        </w:tc>
      </w:tr>
    </w:tbl>
    <w:p w14:paraId="11302242" w14:textId="77777777" w:rsidR="008F7E70" w:rsidRDefault="008F7E70" w:rsidP="008F7E70">
      <w:pPr>
        <w:widowControl w:val="0"/>
        <w:spacing w:line="360" w:lineRule="auto"/>
        <w:jc w:val="both"/>
      </w:pPr>
    </w:p>
    <w:p w14:paraId="7E9F0335" w14:textId="77777777" w:rsidR="008F7E70" w:rsidRDefault="008F7E70" w:rsidP="008F7E7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54B022A" w14:textId="77777777" w:rsidR="008F7E70" w:rsidRDefault="008F7E70" w:rsidP="008F7E7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99ECD1E" w14:textId="77777777" w:rsidR="008F7E70" w:rsidRDefault="008F7E70" w:rsidP="008F7E7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C2FB2CA" w14:textId="77777777" w:rsidR="008F7E70" w:rsidRDefault="008F7E70" w:rsidP="008F7E7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CEAE6BE" w14:textId="77777777" w:rsidR="008F7E70" w:rsidRDefault="008F7E70" w:rsidP="008F7E7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AA2EE7F" w14:textId="77777777" w:rsidR="008F7E70" w:rsidRDefault="008F7E70" w:rsidP="008F7E7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7A4786C" w14:textId="77777777" w:rsidR="008F7E70" w:rsidRPr="002F3F5D" w:rsidRDefault="008F7E70" w:rsidP="008F7E70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BAC8B7E" w14:textId="77777777" w:rsidR="008F7E70" w:rsidRPr="00045C3B" w:rsidRDefault="008F7E70" w:rsidP="008F7E70"/>
    <w:p w14:paraId="35704CD2" w14:textId="77777777" w:rsidR="008F7E70" w:rsidRPr="0051651A" w:rsidRDefault="008F7E70" w:rsidP="008F7E70"/>
    <w:p w14:paraId="303FEB48" w14:textId="77777777" w:rsidR="008F7E70" w:rsidRPr="000B386A" w:rsidRDefault="008F7E70" w:rsidP="008F7E70"/>
    <w:p w14:paraId="1F31FE94" w14:textId="77777777" w:rsidR="008F7E70" w:rsidRPr="00B373A8" w:rsidRDefault="008F7E70" w:rsidP="008F7E70"/>
    <w:p w14:paraId="16EA1677" w14:textId="358273DA" w:rsidR="00106AC7" w:rsidRPr="00BE37A4" w:rsidRDefault="00106AC7" w:rsidP="00BE37A4"/>
    <w:sectPr w:rsidR="00106AC7" w:rsidRPr="00BE37A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AF27C" w14:textId="77777777" w:rsidR="00EC3BEF" w:rsidRDefault="00EC3BEF">
      <w:r>
        <w:separator/>
      </w:r>
    </w:p>
  </w:endnote>
  <w:endnote w:type="continuationSeparator" w:id="0">
    <w:p w14:paraId="094F1BD9" w14:textId="77777777" w:rsidR="00EC3BEF" w:rsidRDefault="00EC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0EB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6B0C9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5E4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F332987" w14:textId="77777777" w:rsidR="00336EEB" w:rsidRDefault="00CF423E" w:rsidP="00336EEB">
    <w:pPr>
      <w:pStyle w:val="Stopka"/>
      <w:tabs>
        <w:tab w:val="clear" w:pos="4536"/>
      </w:tabs>
      <w:jc w:val="center"/>
    </w:pPr>
    <w:r>
      <w:rPr>
        <w:noProof/>
      </w:rPr>
      <w:pict w14:anchorId="7BEF010B">
        <v:line id="_x0000_s1025" style="position:absolute;left:0;text-align:left;z-index:251657728" from="-3.85pt,8.7pt" to="455.15pt,8.7pt"/>
      </w:pict>
    </w:r>
  </w:p>
  <w:p w14:paraId="48CD086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C53A9" w14:textId="77777777" w:rsidR="00C27B0B" w:rsidRDefault="00C27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AF580" w14:textId="77777777" w:rsidR="00EC3BEF" w:rsidRDefault="00EC3BEF">
      <w:r>
        <w:separator/>
      </w:r>
    </w:p>
  </w:footnote>
  <w:footnote w:type="continuationSeparator" w:id="0">
    <w:p w14:paraId="4897EA5D" w14:textId="77777777" w:rsidR="00EC3BEF" w:rsidRDefault="00EC3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91A8B" w14:textId="77777777" w:rsidR="00C27B0B" w:rsidRDefault="00C27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3F14" w14:textId="77777777" w:rsidR="00C27B0B" w:rsidRDefault="00C27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D81C" w14:textId="77777777" w:rsidR="00C27B0B" w:rsidRDefault="00C27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2701564">
    <w:abstractNumId w:val="14"/>
  </w:num>
  <w:num w:numId="2" w16cid:durableId="415369658">
    <w:abstractNumId w:val="0"/>
  </w:num>
  <w:num w:numId="3" w16cid:durableId="1712029050">
    <w:abstractNumId w:val="12"/>
  </w:num>
  <w:num w:numId="4" w16cid:durableId="346181227">
    <w:abstractNumId w:val="8"/>
  </w:num>
  <w:num w:numId="5" w16cid:durableId="929511482">
    <w:abstractNumId w:val="7"/>
  </w:num>
  <w:num w:numId="6" w16cid:durableId="1258447223">
    <w:abstractNumId w:val="1"/>
  </w:num>
  <w:num w:numId="7" w16cid:durableId="1766150902">
    <w:abstractNumId w:val="6"/>
  </w:num>
  <w:num w:numId="8" w16cid:durableId="2037926519">
    <w:abstractNumId w:val="3"/>
  </w:num>
  <w:num w:numId="9" w16cid:durableId="1836993730">
    <w:abstractNumId w:val="2"/>
  </w:num>
  <w:num w:numId="10" w16cid:durableId="1785686277">
    <w:abstractNumId w:val="5"/>
  </w:num>
  <w:num w:numId="11" w16cid:durableId="933830354">
    <w:abstractNumId w:val="11"/>
  </w:num>
  <w:num w:numId="12" w16cid:durableId="577056849">
    <w:abstractNumId w:val="4"/>
  </w:num>
  <w:num w:numId="13" w16cid:durableId="1614046015">
    <w:abstractNumId w:val="10"/>
  </w:num>
  <w:num w:numId="14" w16cid:durableId="772627452">
    <w:abstractNumId w:val="13"/>
  </w:num>
  <w:num w:numId="15" w16cid:durableId="1900314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BE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8F7E70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37A4"/>
    <w:rsid w:val="00BE6092"/>
    <w:rsid w:val="00C27B0B"/>
    <w:rsid w:val="00C33407"/>
    <w:rsid w:val="00C527C7"/>
    <w:rsid w:val="00C606B9"/>
    <w:rsid w:val="00CB6204"/>
    <w:rsid w:val="00CC527A"/>
    <w:rsid w:val="00CF423E"/>
    <w:rsid w:val="00D74F94"/>
    <w:rsid w:val="00DD482A"/>
    <w:rsid w:val="00DE0396"/>
    <w:rsid w:val="00DE0405"/>
    <w:rsid w:val="00DE252B"/>
    <w:rsid w:val="00E37A20"/>
    <w:rsid w:val="00EB5766"/>
    <w:rsid w:val="00EC3BEF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64041F"/>
  <w15:chartTrackingRefBased/>
  <w15:docId w15:val="{49887BBA-A78D-41BA-A9F5-C878EBE3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F7E7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F7E70"/>
    <w:rPr>
      <w:b/>
      <w:sz w:val="24"/>
    </w:rPr>
  </w:style>
  <w:style w:type="character" w:customStyle="1" w:styleId="NagwekZnak">
    <w:name w:val="Nagłówek Znak"/>
    <w:link w:val="Nagwek"/>
    <w:rsid w:val="008F7E70"/>
  </w:style>
  <w:style w:type="paragraph" w:styleId="Akapitzlist">
    <w:name w:val="List Paragraph"/>
    <w:basedOn w:val="Normalny"/>
    <w:uiPriority w:val="34"/>
    <w:qFormat/>
    <w:rsid w:val="008F7E7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337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2022-06-15T10:04:00Z</cp:lastPrinted>
  <dcterms:created xsi:type="dcterms:W3CDTF">2022-06-15T10:00:00Z</dcterms:created>
  <dcterms:modified xsi:type="dcterms:W3CDTF">2022-06-15T10:05:00Z</dcterms:modified>
</cp:coreProperties>
</file>