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0CE28" w14:textId="77777777" w:rsidR="00D665F5" w:rsidRPr="00BB547B" w:rsidRDefault="0075535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5535C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5535C">
        <w:rPr>
          <w:rFonts w:ascii="Arial" w:hAnsi="Arial" w:cs="Arial"/>
          <w:sz w:val="24"/>
          <w:szCs w:val="24"/>
        </w:rPr>
        <w:t>2022-06-24</w:t>
      </w:r>
    </w:p>
    <w:p w14:paraId="6208EBBD" w14:textId="77777777" w:rsidR="00851B96" w:rsidRPr="000828FA" w:rsidRDefault="0075535C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0828FA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</w:t>
      </w:r>
    </w:p>
    <w:p w14:paraId="7C471AB3" w14:textId="77777777" w:rsidR="00851B96" w:rsidRPr="000828FA" w:rsidRDefault="0075535C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0828FA">
        <w:rPr>
          <w:rFonts w:ascii="Arial" w:hAnsi="Arial" w:cs="Arial"/>
          <w:b/>
          <w:bCs/>
          <w:sz w:val="22"/>
          <w:szCs w:val="22"/>
        </w:rPr>
        <w:t xml:space="preserve">SP ZOZ w Krakowie </w:t>
      </w:r>
    </w:p>
    <w:p w14:paraId="584D8691" w14:textId="0B48A0A2" w:rsidR="00D665F5" w:rsidRPr="000828FA" w:rsidRDefault="0075535C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0828FA">
        <w:rPr>
          <w:rFonts w:ascii="Arial" w:hAnsi="Arial" w:cs="Arial"/>
          <w:b/>
          <w:bCs/>
          <w:sz w:val="22"/>
          <w:szCs w:val="22"/>
        </w:rPr>
        <w:t>Sekcja Zamówień Publicznych</w:t>
      </w:r>
    </w:p>
    <w:p w14:paraId="3130516D" w14:textId="77777777" w:rsidR="00D665F5" w:rsidRPr="000828FA" w:rsidRDefault="0075535C" w:rsidP="00D665F5">
      <w:pPr>
        <w:rPr>
          <w:rFonts w:ascii="Arial" w:hAnsi="Arial" w:cs="Arial"/>
          <w:sz w:val="22"/>
          <w:szCs w:val="22"/>
        </w:rPr>
      </w:pPr>
      <w:r w:rsidRPr="000828FA">
        <w:rPr>
          <w:rFonts w:ascii="Arial" w:hAnsi="Arial" w:cs="Arial"/>
          <w:sz w:val="22"/>
          <w:szCs w:val="22"/>
        </w:rPr>
        <w:t>os. Na Skarpie</w:t>
      </w:r>
      <w:r w:rsidR="00D665F5" w:rsidRPr="000828FA">
        <w:rPr>
          <w:rFonts w:ascii="Arial" w:hAnsi="Arial" w:cs="Arial"/>
          <w:sz w:val="22"/>
          <w:szCs w:val="22"/>
        </w:rPr>
        <w:t xml:space="preserve"> </w:t>
      </w:r>
      <w:r w:rsidRPr="000828FA">
        <w:rPr>
          <w:rFonts w:ascii="Arial" w:hAnsi="Arial" w:cs="Arial"/>
          <w:sz w:val="22"/>
          <w:szCs w:val="22"/>
        </w:rPr>
        <w:t>66</w:t>
      </w:r>
    </w:p>
    <w:p w14:paraId="25B099E4" w14:textId="77777777" w:rsidR="00D665F5" w:rsidRPr="000828FA" w:rsidRDefault="0075535C" w:rsidP="00D665F5">
      <w:pPr>
        <w:rPr>
          <w:rFonts w:ascii="Arial" w:hAnsi="Arial" w:cs="Arial"/>
          <w:sz w:val="22"/>
          <w:szCs w:val="22"/>
        </w:rPr>
      </w:pPr>
      <w:r w:rsidRPr="000828FA">
        <w:rPr>
          <w:rFonts w:ascii="Arial" w:hAnsi="Arial" w:cs="Arial"/>
          <w:sz w:val="22"/>
          <w:szCs w:val="22"/>
        </w:rPr>
        <w:t>31-913</w:t>
      </w:r>
      <w:r w:rsidR="00D665F5" w:rsidRPr="000828FA">
        <w:rPr>
          <w:rFonts w:ascii="Arial" w:hAnsi="Arial" w:cs="Arial"/>
          <w:sz w:val="22"/>
          <w:szCs w:val="22"/>
        </w:rPr>
        <w:t xml:space="preserve"> </w:t>
      </w:r>
      <w:r w:rsidRPr="000828FA">
        <w:rPr>
          <w:rFonts w:ascii="Arial" w:hAnsi="Arial" w:cs="Arial"/>
          <w:sz w:val="22"/>
          <w:szCs w:val="22"/>
        </w:rPr>
        <w:t>Kraków</w:t>
      </w:r>
    </w:p>
    <w:p w14:paraId="1EBC9E2C" w14:textId="459817B5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0828FA">
        <w:rPr>
          <w:rFonts w:ascii="Arial" w:hAnsi="Arial" w:cs="Arial"/>
          <w:sz w:val="22"/>
          <w:szCs w:val="22"/>
        </w:rPr>
        <w:t>Znak sprawy:</w:t>
      </w:r>
      <w:r w:rsidRPr="000828FA">
        <w:rPr>
          <w:rFonts w:ascii="Arial" w:hAnsi="Arial" w:cs="Arial"/>
          <w:b/>
          <w:sz w:val="22"/>
          <w:szCs w:val="22"/>
        </w:rPr>
        <w:t xml:space="preserve"> </w:t>
      </w:r>
      <w:r w:rsidR="00851B96" w:rsidRPr="000828FA">
        <w:rPr>
          <w:rFonts w:ascii="Arial" w:hAnsi="Arial" w:cs="Arial"/>
          <w:b/>
          <w:sz w:val="22"/>
          <w:szCs w:val="22"/>
        </w:rPr>
        <w:t>S</w:t>
      </w:r>
      <w:r w:rsidR="0075535C" w:rsidRPr="000828FA">
        <w:rPr>
          <w:rFonts w:ascii="Arial" w:hAnsi="Arial" w:cs="Arial"/>
          <w:b/>
          <w:sz w:val="22"/>
          <w:szCs w:val="22"/>
        </w:rPr>
        <w:t>ZP</w:t>
      </w:r>
      <w:r w:rsidR="00851B96" w:rsidRPr="000828FA">
        <w:rPr>
          <w:rFonts w:ascii="Arial" w:hAnsi="Arial" w:cs="Arial"/>
          <w:b/>
          <w:sz w:val="22"/>
          <w:szCs w:val="22"/>
        </w:rPr>
        <w:t xml:space="preserve">.271 </w:t>
      </w:r>
      <w:r w:rsidR="000828FA" w:rsidRPr="000828FA">
        <w:rPr>
          <w:rFonts w:ascii="Arial" w:hAnsi="Arial" w:cs="Arial"/>
          <w:b/>
          <w:sz w:val="22"/>
          <w:szCs w:val="22"/>
        </w:rPr>
        <w:t>388</w:t>
      </w:r>
      <w:r w:rsidR="0075535C" w:rsidRPr="000828FA">
        <w:rPr>
          <w:rFonts w:ascii="Arial" w:hAnsi="Arial" w:cs="Arial"/>
          <w:b/>
          <w:sz w:val="22"/>
          <w:szCs w:val="22"/>
        </w:rPr>
        <w:t>/10/2022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F97680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B232B56" w14:textId="77777777" w:rsidR="00851B96" w:rsidRDefault="00851B96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7E7E4B79" w14:textId="2C0A1DBA" w:rsidR="00A80738" w:rsidRPr="00BB547B" w:rsidRDefault="00851B96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>
        <w:rPr>
          <w:rFonts w:ascii="Arial" w:hAnsi="Arial" w:cs="Arial"/>
          <w:b/>
          <w:spacing w:val="20"/>
          <w:sz w:val="28"/>
        </w:rPr>
        <w:t xml:space="preserve">KOREKTA </w:t>
      </w:r>
      <w:r w:rsidR="00A80738" w:rsidRPr="00BB547B">
        <w:rPr>
          <w:rFonts w:ascii="Arial" w:hAnsi="Arial" w:cs="Arial"/>
          <w:b/>
          <w:spacing w:val="20"/>
          <w:sz w:val="28"/>
        </w:rPr>
        <w:t>INFORMACJ</w:t>
      </w:r>
      <w:r>
        <w:rPr>
          <w:rFonts w:ascii="Arial" w:hAnsi="Arial" w:cs="Arial"/>
          <w:b/>
          <w:spacing w:val="20"/>
          <w:sz w:val="28"/>
        </w:rPr>
        <w:t>I</w:t>
      </w:r>
      <w:r w:rsidR="00A80738" w:rsidRPr="00BB547B">
        <w:rPr>
          <w:rFonts w:ascii="Arial" w:hAnsi="Arial" w:cs="Arial"/>
          <w:b/>
          <w:spacing w:val="20"/>
          <w:sz w:val="28"/>
        </w:rPr>
        <w:t xml:space="preserve"> Z OTWARCIA OFERT</w:t>
      </w:r>
    </w:p>
    <w:p w14:paraId="4E2261F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831679B" w14:textId="49B41D03" w:rsidR="00A80738" w:rsidRPr="00BB547B" w:rsidRDefault="00C659E2" w:rsidP="00851B96">
      <w:pPr>
        <w:spacing w:before="120" w:after="120"/>
        <w:jc w:val="both"/>
        <w:rPr>
          <w:rFonts w:ascii="Arial" w:hAnsi="Arial" w:cs="Arial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5535C" w:rsidRPr="0075535C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  <w:r w:rsidR="00851B96">
        <w:rPr>
          <w:rFonts w:ascii="Arial" w:hAnsi="Arial" w:cs="Arial"/>
          <w:sz w:val="24"/>
          <w:szCs w:val="24"/>
        </w:rPr>
        <w:t xml:space="preserve"> </w:t>
      </w:r>
      <w:r w:rsidR="0075535C" w:rsidRPr="0075535C">
        <w:rPr>
          <w:rFonts w:ascii="Arial" w:hAnsi="Arial" w:cs="Arial"/>
          <w:b/>
          <w:szCs w:val="24"/>
        </w:rPr>
        <w:t>Zakup i dostawa wraz z uruchomieniem sprzętu medycznego oraz przeszkoleniem pracowników Zamawiającego, zgodnie z opisem przedmiotu zamówienia w zał. nr 1 do SWZ.</w:t>
      </w:r>
    </w:p>
    <w:p w14:paraId="6282C43E" w14:textId="77777777" w:rsidR="00851B96" w:rsidRDefault="00851B96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14:paraId="3A606F6A" w14:textId="1DC9D1CF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5535C" w:rsidRPr="0075535C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09F01A3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5535C" w:rsidRPr="0075535C">
        <w:rPr>
          <w:rFonts w:ascii="Arial" w:hAnsi="Arial" w:cs="Arial"/>
          <w:sz w:val="24"/>
          <w:szCs w:val="24"/>
        </w:rPr>
        <w:t>23/06/2022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5535C" w:rsidRPr="0075535C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646B286" w14:textId="77777777" w:rsidTr="00851B96">
        <w:tc>
          <w:tcPr>
            <w:tcW w:w="993" w:type="dxa"/>
            <w:shd w:val="clear" w:color="auto" w:fill="auto"/>
            <w:vAlign w:val="center"/>
          </w:tcPr>
          <w:p w14:paraId="0F0E92A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1D9CC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13BB3C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02B0D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5535C" w:rsidRPr="00BB547B" w14:paraId="4925B105" w14:textId="77777777" w:rsidTr="00851B96">
        <w:tc>
          <w:tcPr>
            <w:tcW w:w="993" w:type="dxa"/>
            <w:shd w:val="clear" w:color="auto" w:fill="auto"/>
            <w:vAlign w:val="center"/>
          </w:tcPr>
          <w:p w14:paraId="013B7BC0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729A6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7D5A849" w14:textId="77777777" w:rsidR="0075535C" w:rsidRPr="00BB547B" w:rsidRDefault="0075535C" w:rsidP="00B10E01">
            <w:pPr>
              <w:spacing w:before="80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Prestige - Med Anna Lewandowska</w:t>
            </w:r>
          </w:p>
          <w:p w14:paraId="6AA5DBCC" w14:textId="77777777" w:rsidR="0075535C" w:rsidRPr="00BB547B" w:rsidRDefault="0075535C" w:rsidP="00B10E01">
            <w:pPr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Sądowa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5535C">
              <w:rPr>
                <w:rFonts w:ascii="Arial" w:hAnsi="Arial" w:cs="Arial"/>
              </w:rPr>
              <w:t>18/A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EE14CC" w14:textId="77777777" w:rsidR="0075535C" w:rsidRPr="00BB547B" w:rsidRDefault="0075535C" w:rsidP="00B10E01">
            <w:pPr>
              <w:spacing w:after="80"/>
              <w:jc w:val="both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86-100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5535C">
              <w:rPr>
                <w:rFonts w:ascii="Arial" w:hAnsi="Arial" w:cs="Arial"/>
              </w:rPr>
              <w:t>Świecie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A0C156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15 768.00 zł</w:t>
            </w:r>
          </w:p>
        </w:tc>
      </w:tr>
      <w:tr w:rsidR="0075535C" w:rsidRPr="00BB547B" w14:paraId="45BBDA91" w14:textId="77777777" w:rsidTr="00851B96">
        <w:tc>
          <w:tcPr>
            <w:tcW w:w="993" w:type="dxa"/>
            <w:shd w:val="clear" w:color="auto" w:fill="auto"/>
            <w:vAlign w:val="center"/>
          </w:tcPr>
          <w:p w14:paraId="4604F02C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7E9C47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23E36E6" w14:textId="77777777" w:rsidR="0075535C" w:rsidRPr="00BB547B" w:rsidRDefault="0075535C" w:rsidP="00B10E01">
            <w:pPr>
              <w:spacing w:before="80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Stiegelmeyer Sp. z o.o.</w:t>
            </w:r>
          </w:p>
          <w:p w14:paraId="27CCC6A2" w14:textId="77777777" w:rsidR="0075535C" w:rsidRPr="00BB547B" w:rsidRDefault="0075535C" w:rsidP="00B10E01">
            <w:pPr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Grubno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5535C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ED0DB7" w14:textId="77777777" w:rsidR="0075535C" w:rsidRPr="00BB547B" w:rsidRDefault="0075535C" w:rsidP="00B10E01">
            <w:pPr>
              <w:spacing w:after="80"/>
              <w:jc w:val="both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86-212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5535C">
              <w:rPr>
                <w:rFonts w:ascii="Arial" w:hAnsi="Arial" w:cs="Arial"/>
              </w:rPr>
              <w:t>Stolno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3426A9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47 563.20 zł</w:t>
            </w:r>
          </w:p>
        </w:tc>
      </w:tr>
      <w:tr w:rsidR="0075535C" w:rsidRPr="00BB547B" w14:paraId="7830CADA" w14:textId="77777777" w:rsidTr="00851B96">
        <w:tc>
          <w:tcPr>
            <w:tcW w:w="993" w:type="dxa"/>
            <w:shd w:val="clear" w:color="auto" w:fill="auto"/>
            <w:vAlign w:val="center"/>
          </w:tcPr>
          <w:p w14:paraId="52BCB6DB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BFC2A8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39B6B5D" w14:textId="77777777" w:rsidR="0075535C" w:rsidRPr="00BB547B" w:rsidRDefault="0075535C" w:rsidP="00B10E01">
            <w:pPr>
              <w:spacing w:before="80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Stiegelmeyer Sp. z o.o.</w:t>
            </w:r>
          </w:p>
          <w:p w14:paraId="0C72C1CE" w14:textId="77777777" w:rsidR="0075535C" w:rsidRPr="00BB547B" w:rsidRDefault="0075535C" w:rsidP="00B10E01">
            <w:pPr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Grubno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5535C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81A858" w14:textId="77777777" w:rsidR="0075535C" w:rsidRPr="00BB547B" w:rsidRDefault="0075535C" w:rsidP="00B10E01">
            <w:pPr>
              <w:spacing w:after="80"/>
              <w:jc w:val="both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86-212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5535C">
              <w:rPr>
                <w:rFonts w:ascii="Arial" w:hAnsi="Arial" w:cs="Arial"/>
              </w:rPr>
              <w:t>Stolno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240DC2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145 908.00 zł</w:t>
            </w:r>
          </w:p>
        </w:tc>
      </w:tr>
      <w:tr w:rsidR="0075535C" w:rsidRPr="00BB547B" w14:paraId="7D0997AE" w14:textId="77777777" w:rsidTr="00851B96">
        <w:tc>
          <w:tcPr>
            <w:tcW w:w="993" w:type="dxa"/>
            <w:shd w:val="clear" w:color="auto" w:fill="auto"/>
            <w:vAlign w:val="center"/>
          </w:tcPr>
          <w:p w14:paraId="02E3054F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4F61C4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26693A4" w14:textId="77777777" w:rsidR="0075535C" w:rsidRPr="00BB547B" w:rsidRDefault="0075535C" w:rsidP="00B10E01">
            <w:pPr>
              <w:spacing w:before="80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Zakład Techniki Medycznej "TECH-MED" Sp. z o.o.</w:t>
            </w:r>
          </w:p>
          <w:p w14:paraId="243AD997" w14:textId="77777777" w:rsidR="0075535C" w:rsidRPr="00BB547B" w:rsidRDefault="0075535C" w:rsidP="00B10E01">
            <w:pPr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Ernsta Petersona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5535C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BA35A0" w14:textId="77777777" w:rsidR="0075535C" w:rsidRPr="00BB547B" w:rsidRDefault="0075535C" w:rsidP="00B10E01">
            <w:pPr>
              <w:spacing w:after="80"/>
              <w:jc w:val="both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85-862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5535C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A7DE58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16 092.00 zł</w:t>
            </w:r>
          </w:p>
        </w:tc>
      </w:tr>
      <w:tr w:rsidR="0075535C" w:rsidRPr="00BB547B" w14:paraId="2B4E3076" w14:textId="77777777" w:rsidTr="00851B96">
        <w:tc>
          <w:tcPr>
            <w:tcW w:w="993" w:type="dxa"/>
            <w:shd w:val="clear" w:color="auto" w:fill="auto"/>
            <w:vAlign w:val="center"/>
          </w:tcPr>
          <w:p w14:paraId="740CDF03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D45DDE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A21D727" w14:textId="77777777" w:rsidR="0075535C" w:rsidRPr="00BB547B" w:rsidRDefault="0075535C" w:rsidP="00B10E01">
            <w:pPr>
              <w:spacing w:before="80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Zakład Techniki Medycznej "TECH-MED" Sp. z o.o.</w:t>
            </w:r>
          </w:p>
          <w:p w14:paraId="2F47D447" w14:textId="77777777" w:rsidR="0075535C" w:rsidRPr="00BB547B" w:rsidRDefault="0075535C" w:rsidP="00B10E01">
            <w:pPr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Ernsta Petersona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5535C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1A76ADA" w14:textId="77777777" w:rsidR="0075535C" w:rsidRPr="00BB547B" w:rsidRDefault="0075535C" w:rsidP="00B10E01">
            <w:pPr>
              <w:spacing w:after="80"/>
              <w:jc w:val="both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85-862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5535C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BB1CD7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12 020.40 zł</w:t>
            </w:r>
          </w:p>
        </w:tc>
      </w:tr>
      <w:tr w:rsidR="0075535C" w:rsidRPr="00BB547B" w14:paraId="45852DFA" w14:textId="77777777" w:rsidTr="00851B96">
        <w:tc>
          <w:tcPr>
            <w:tcW w:w="993" w:type="dxa"/>
            <w:shd w:val="clear" w:color="auto" w:fill="auto"/>
            <w:vAlign w:val="center"/>
          </w:tcPr>
          <w:p w14:paraId="71A5D5DD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0A6591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3E71CE7" w14:textId="77777777" w:rsidR="0075535C" w:rsidRPr="00BB547B" w:rsidRDefault="0075535C" w:rsidP="00B10E01">
            <w:pPr>
              <w:spacing w:before="80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Multimed Sp. z o.o.</w:t>
            </w:r>
          </w:p>
          <w:p w14:paraId="344CB0B9" w14:textId="77777777" w:rsidR="0075535C" w:rsidRPr="00BB547B" w:rsidRDefault="0075535C" w:rsidP="00B10E01">
            <w:pPr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Brukowa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5535C">
              <w:rPr>
                <w:rFonts w:ascii="Arial" w:hAnsi="Arial" w:cs="Arial"/>
              </w:rPr>
              <w:t>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247BC6" w14:textId="77777777" w:rsidR="0075535C" w:rsidRPr="00BB547B" w:rsidRDefault="0075535C" w:rsidP="00B10E01">
            <w:pPr>
              <w:spacing w:after="80"/>
              <w:jc w:val="both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91-341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5535C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AD6193" w14:textId="77777777" w:rsidR="0075535C" w:rsidRPr="00BB547B" w:rsidRDefault="0075535C" w:rsidP="00B10E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5535C">
              <w:rPr>
                <w:rFonts w:ascii="Arial" w:hAnsi="Arial" w:cs="Arial"/>
              </w:rPr>
              <w:t>13 854.24 zł</w:t>
            </w:r>
          </w:p>
        </w:tc>
      </w:tr>
    </w:tbl>
    <w:p w14:paraId="2141A71D" w14:textId="76D24887" w:rsidR="00A80738" w:rsidRPr="000828FA" w:rsidRDefault="00A80738" w:rsidP="00851B9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0828FA">
        <w:rPr>
          <w:rFonts w:ascii="Arial" w:hAnsi="Arial" w:cs="Arial"/>
          <w:i/>
          <w:sz w:val="22"/>
          <w:szCs w:val="22"/>
        </w:rPr>
        <w:t>Zamawiający</w:t>
      </w:r>
    </w:p>
    <w:p w14:paraId="16F093AE" w14:textId="77777777" w:rsidR="000828FA" w:rsidRPr="000828FA" w:rsidRDefault="000828FA" w:rsidP="00851B9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0828FA">
        <w:rPr>
          <w:rFonts w:ascii="Arial" w:hAnsi="Arial" w:cs="Arial"/>
          <w:i/>
          <w:sz w:val="22"/>
          <w:szCs w:val="22"/>
        </w:rPr>
        <w:t>Z-ca Dyrektora ds. Finansowych</w:t>
      </w:r>
    </w:p>
    <w:p w14:paraId="6EB4CE76" w14:textId="7647BFA1" w:rsidR="00C236D3" w:rsidRPr="00BB547B" w:rsidRDefault="000828FA" w:rsidP="000828F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0828FA">
        <w:rPr>
          <w:rFonts w:ascii="Arial" w:hAnsi="Arial" w:cs="Arial"/>
          <w:i/>
          <w:sz w:val="22"/>
          <w:szCs w:val="22"/>
        </w:rPr>
        <w:t>mgr Dorota Gołąb-Bełtowicz</w:t>
      </w:r>
      <w:r w:rsidR="0075535C" w:rsidRPr="0075535C">
        <w:rPr>
          <w:rFonts w:ascii="Arial" w:hAnsi="Arial" w:cs="Arial"/>
          <w:szCs w:val="24"/>
        </w:rPr>
        <w:t xml:space="preserve">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06CEC" w14:textId="77777777" w:rsidR="00E36D22" w:rsidRDefault="00E36D22">
      <w:r>
        <w:separator/>
      </w:r>
    </w:p>
  </w:endnote>
  <w:endnote w:type="continuationSeparator" w:id="0">
    <w:p w14:paraId="290279A0" w14:textId="77777777" w:rsidR="00E36D22" w:rsidRDefault="00E36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1DE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88B9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7631A" w14:textId="279D1287" w:rsidR="009F189D" w:rsidRDefault="005C5C4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5701CEA" wp14:editId="12C8421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76DE6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511AAA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F30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C54863" w14:textId="77777777" w:rsidR="009F189D" w:rsidRDefault="009F189D">
    <w:pPr>
      <w:pStyle w:val="Stopka"/>
      <w:tabs>
        <w:tab w:val="clear" w:pos="4536"/>
      </w:tabs>
      <w:jc w:val="center"/>
    </w:pPr>
  </w:p>
  <w:p w14:paraId="5776C9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67DE4" w14:textId="77777777" w:rsidR="00E36D22" w:rsidRDefault="00E36D22">
      <w:r>
        <w:separator/>
      </w:r>
    </w:p>
  </w:footnote>
  <w:footnote w:type="continuationSeparator" w:id="0">
    <w:p w14:paraId="41D9B5BB" w14:textId="77777777" w:rsidR="00E36D22" w:rsidRDefault="00E36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87C6A" w14:textId="77777777" w:rsidR="0075535C" w:rsidRDefault="007553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F97F7" w14:textId="77777777" w:rsidR="0075535C" w:rsidRDefault="007553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57423" w14:textId="77777777" w:rsidR="0075535C" w:rsidRDefault="007553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031"/>
    <w:rsid w:val="00007727"/>
    <w:rsid w:val="00017720"/>
    <w:rsid w:val="00035488"/>
    <w:rsid w:val="000828FA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C5C4E"/>
    <w:rsid w:val="00687031"/>
    <w:rsid w:val="0069085C"/>
    <w:rsid w:val="006B27ED"/>
    <w:rsid w:val="0075535C"/>
    <w:rsid w:val="00843263"/>
    <w:rsid w:val="00851B96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36D2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06E26B"/>
  <w15:chartTrackingRefBased/>
  <w15:docId w15:val="{EA0FCCFD-0D53-44CE-AD3A-587FF8722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2022-06-24T07:12:00Z</cp:lastPrinted>
  <dcterms:created xsi:type="dcterms:W3CDTF">2022-06-24T07:15:00Z</dcterms:created>
  <dcterms:modified xsi:type="dcterms:W3CDTF">2022-06-24T07:15:00Z</dcterms:modified>
</cp:coreProperties>
</file>