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D7FD0" w14:textId="77777777" w:rsidR="00D665F5" w:rsidRPr="00BB547B" w:rsidRDefault="008F489E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F489E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8F489E">
        <w:rPr>
          <w:rFonts w:ascii="Arial" w:hAnsi="Arial" w:cs="Arial"/>
          <w:sz w:val="24"/>
          <w:szCs w:val="24"/>
        </w:rPr>
        <w:t>2022-06-23</w:t>
      </w:r>
    </w:p>
    <w:p w14:paraId="61840A87" w14:textId="77777777" w:rsidR="006E01DA" w:rsidRDefault="008F489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F489E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653DDF79" w14:textId="77777777" w:rsidR="006E01DA" w:rsidRDefault="008F489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F489E">
        <w:rPr>
          <w:rFonts w:ascii="Arial" w:hAnsi="Arial" w:cs="Arial"/>
          <w:b/>
          <w:bCs/>
          <w:sz w:val="24"/>
          <w:szCs w:val="24"/>
        </w:rPr>
        <w:t>SP ZOZ w Krakowie S</w:t>
      </w:r>
    </w:p>
    <w:p w14:paraId="2BE8EB59" w14:textId="2194D1B5" w:rsidR="00D665F5" w:rsidRPr="00BB547B" w:rsidRDefault="008F489E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8F489E">
        <w:rPr>
          <w:rFonts w:ascii="Arial" w:hAnsi="Arial" w:cs="Arial"/>
          <w:b/>
          <w:bCs/>
          <w:sz w:val="24"/>
          <w:szCs w:val="24"/>
        </w:rPr>
        <w:t>ekcja Zamówień Publicznych</w:t>
      </w:r>
    </w:p>
    <w:p w14:paraId="2199739A" w14:textId="77777777" w:rsidR="00D665F5" w:rsidRPr="00BB547B" w:rsidRDefault="008F489E" w:rsidP="00D665F5">
      <w:pPr>
        <w:rPr>
          <w:rFonts w:ascii="Arial" w:hAnsi="Arial" w:cs="Arial"/>
          <w:sz w:val="24"/>
          <w:szCs w:val="24"/>
        </w:rPr>
      </w:pPr>
      <w:r w:rsidRPr="008F489E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F489E">
        <w:rPr>
          <w:rFonts w:ascii="Arial" w:hAnsi="Arial" w:cs="Arial"/>
          <w:sz w:val="24"/>
          <w:szCs w:val="24"/>
        </w:rPr>
        <w:t>66</w:t>
      </w:r>
    </w:p>
    <w:p w14:paraId="16F48C40" w14:textId="77777777" w:rsidR="00D665F5" w:rsidRPr="00BB547B" w:rsidRDefault="008F489E" w:rsidP="00D665F5">
      <w:pPr>
        <w:rPr>
          <w:rFonts w:ascii="Arial" w:hAnsi="Arial" w:cs="Arial"/>
          <w:sz w:val="24"/>
          <w:szCs w:val="24"/>
        </w:rPr>
      </w:pPr>
      <w:r w:rsidRPr="008F489E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8F489E">
        <w:rPr>
          <w:rFonts w:ascii="Arial" w:hAnsi="Arial" w:cs="Arial"/>
          <w:sz w:val="24"/>
          <w:szCs w:val="24"/>
        </w:rPr>
        <w:t>Kraków</w:t>
      </w:r>
    </w:p>
    <w:p w14:paraId="3C2D8ADA" w14:textId="09E36D6C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E01DA">
        <w:rPr>
          <w:rFonts w:ascii="Arial" w:hAnsi="Arial" w:cs="Arial"/>
          <w:b/>
          <w:sz w:val="24"/>
          <w:szCs w:val="24"/>
        </w:rPr>
        <w:t>S</w:t>
      </w:r>
      <w:r w:rsidR="008F489E" w:rsidRPr="008F489E">
        <w:rPr>
          <w:rFonts w:ascii="Arial" w:hAnsi="Arial" w:cs="Arial"/>
          <w:b/>
          <w:sz w:val="24"/>
          <w:szCs w:val="24"/>
        </w:rPr>
        <w:t>ZP</w:t>
      </w:r>
      <w:r w:rsidR="006E01DA">
        <w:rPr>
          <w:rFonts w:ascii="Arial" w:hAnsi="Arial" w:cs="Arial"/>
          <w:b/>
          <w:sz w:val="24"/>
          <w:szCs w:val="24"/>
        </w:rPr>
        <w:t xml:space="preserve">.271. </w:t>
      </w:r>
      <w:r w:rsidR="00D15F5E">
        <w:rPr>
          <w:rFonts w:ascii="Arial" w:hAnsi="Arial" w:cs="Arial"/>
          <w:b/>
          <w:sz w:val="24"/>
          <w:szCs w:val="24"/>
        </w:rPr>
        <w:t>383</w:t>
      </w:r>
      <w:r w:rsidR="008F489E" w:rsidRPr="008F489E">
        <w:rPr>
          <w:rFonts w:ascii="Arial" w:hAnsi="Arial" w:cs="Arial"/>
          <w:b/>
          <w:sz w:val="24"/>
          <w:szCs w:val="24"/>
        </w:rPr>
        <w:t>/10/2022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11B96D4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A20E9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117845D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4E3DA9C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EA6B712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F489E" w:rsidRPr="008F489E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4CC9F279" w14:textId="77777777" w:rsidR="00A80738" w:rsidRPr="00BB547B" w:rsidRDefault="008F489E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8F489E">
        <w:rPr>
          <w:rFonts w:ascii="Arial" w:hAnsi="Arial" w:cs="Arial"/>
          <w:b/>
          <w:szCs w:val="24"/>
        </w:rPr>
        <w:t>Zakup i dostawa wraz z uruchomieniem sprzętu medycznego oraz przeszkoleniem pracowników Zamawiającego, zgodnie z opisem przedmiotu zamówienia w zał. nr 1 do SWZ.</w:t>
      </w:r>
    </w:p>
    <w:p w14:paraId="7A67E9FD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8F489E" w:rsidRPr="008F489E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F888D89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8F489E" w:rsidRPr="008F489E">
        <w:rPr>
          <w:rFonts w:ascii="Arial" w:hAnsi="Arial" w:cs="Arial"/>
          <w:sz w:val="24"/>
          <w:szCs w:val="24"/>
        </w:rPr>
        <w:t>23/06/2022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8F489E" w:rsidRPr="008F489E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7AC240D4" w14:textId="77777777" w:rsidTr="00D15F5E">
        <w:tc>
          <w:tcPr>
            <w:tcW w:w="993" w:type="dxa"/>
            <w:shd w:val="clear" w:color="auto" w:fill="auto"/>
            <w:vAlign w:val="center"/>
          </w:tcPr>
          <w:p w14:paraId="34AAC013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9763C2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BDACE8F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332FEC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8F489E" w:rsidRPr="00BB547B" w14:paraId="176DD88A" w14:textId="77777777" w:rsidTr="00D15F5E">
        <w:tc>
          <w:tcPr>
            <w:tcW w:w="993" w:type="dxa"/>
            <w:shd w:val="clear" w:color="auto" w:fill="auto"/>
            <w:vAlign w:val="center"/>
          </w:tcPr>
          <w:p w14:paraId="093E0BE4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5ADB82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34A3CE1D" w14:textId="77777777" w:rsidR="008F489E" w:rsidRPr="00BB547B" w:rsidRDefault="008F489E" w:rsidP="00206C6F">
            <w:pPr>
              <w:spacing w:before="80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Prestige - Med Anna Lewandowska</w:t>
            </w:r>
          </w:p>
          <w:p w14:paraId="0B26F7BE" w14:textId="77777777" w:rsidR="008F489E" w:rsidRPr="00BB547B" w:rsidRDefault="008F489E" w:rsidP="00206C6F">
            <w:pPr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Sądowa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18/A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FAF941" w14:textId="77777777" w:rsidR="008F489E" w:rsidRPr="00BB547B" w:rsidRDefault="008F489E" w:rsidP="00206C6F">
            <w:pPr>
              <w:spacing w:after="80"/>
              <w:jc w:val="both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86-100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Świecie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392C85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15 768.00 zł</w:t>
            </w:r>
          </w:p>
        </w:tc>
      </w:tr>
      <w:tr w:rsidR="008F489E" w:rsidRPr="00BB547B" w14:paraId="68C22F24" w14:textId="77777777" w:rsidTr="00D15F5E">
        <w:tc>
          <w:tcPr>
            <w:tcW w:w="993" w:type="dxa"/>
            <w:shd w:val="clear" w:color="auto" w:fill="auto"/>
            <w:vAlign w:val="center"/>
          </w:tcPr>
          <w:p w14:paraId="6C18E106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7D9A8B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A9E879D" w14:textId="77777777" w:rsidR="008F489E" w:rsidRPr="00BB547B" w:rsidRDefault="008F489E" w:rsidP="00206C6F">
            <w:pPr>
              <w:spacing w:before="80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Stiegelmeyer Sp. z o.o.</w:t>
            </w:r>
          </w:p>
          <w:p w14:paraId="4EC53F97" w14:textId="77777777" w:rsidR="008F489E" w:rsidRPr="00BB547B" w:rsidRDefault="008F489E" w:rsidP="00206C6F">
            <w:pPr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256E7C" w14:textId="77777777" w:rsidR="008F489E" w:rsidRPr="00BB547B" w:rsidRDefault="008F489E" w:rsidP="00206C6F">
            <w:pPr>
              <w:spacing w:after="80"/>
              <w:jc w:val="both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0C2A5E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47 563.20 zł</w:t>
            </w:r>
          </w:p>
        </w:tc>
      </w:tr>
      <w:tr w:rsidR="008F489E" w:rsidRPr="00BB547B" w14:paraId="14A8A41C" w14:textId="77777777" w:rsidTr="00D15F5E">
        <w:tc>
          <w:tcPr>
            <w:tcW w:w="993" w:type="dxa"/>
            <w:shd w:val="clear" w:color="auto" w:fill="auto"/>
            <w:vAlign w:val="center"/>
          </w:tcPr>
          <w:p w14:paraId="7C975BE1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CC4D7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00860EB" w14:textId="77777777" w:rsidR="008F489E" w:rsidRPr="00BB547B" w:rsidRDefault="008F489E" w:rsidP="00206C6F">
            <w:pPr>
              <w:spacing w:before="80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Stiegelmeyer Sp. z o.o.</w:t>
            </w:r>
          </w:p>
          <w:p w14:paraId="3C7AF807" w14:textId="77777777" w:rsidR="008F489E" w:rsidRPr="00BB547B" w:rsidRDefault="008F489E" w:rsidP="00206C6F">
            <w:pPr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Grubno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63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8A0A85" w14:textId="77777777" w:rsidR="008F489E" w:rsidRPr="00BB547B" w:rsidRDefault="008F489E" w:rsidP="00206C6F">
            <w:pPr>
              <w:spacing w:after="80"/>
              <w:jc w:val="both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86-212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Stolno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C27252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145 908.00 zł</w:t>
            </w:r>
          </w:p>
        </w:tc>
      </w:tr>
      <w:tr w:rsidR="008F489E" w:rsidRPr="00BB547B" w14:paraId="1F571F8C" w14:textId="77777777" w:rsidTr="00D15F5E">
        <w:tc>
          <w:tcPr>
            <w:tcW w:w="993" w:type="dxa"/>
            <w:shd w:val="clear" w:color="auto" w:fill="auto"/>
            <w:vAlign w:val="center"/>
          </w:tcPr>
          <w:p w14:paraId="24AC845D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5EB47D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13EC494" w14:textId="77777777" w:rsidR="008F489E" w:rsidRPr="00BB547B" w:rsidRDefault="008F489E" w:rsidP="00206C6F">
            <w:pPr>
              <w:spacing w:before="80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Zakład Techniki Medycznej "TECH-MED" Sp. z o.o.</w:t>
            </w:r>
          </w:p>
          <w:p w14:paraId="300818D7" w14:textId="77777777" w:rsidR="008F489E" w:rsidRPr="00BB547B" w:rsidRDefault="008F489E" w:rsidP="00206C6F">
            <w:pPr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Ernsta Petersona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6A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ADB6FD" w14:textId="77777777" w:rsidR="008F489E" w:rsidRPr="00BB547B" w:rsidRDefault="008F489E" w:rsidP="00206C6F">
            <w:pPr>
              <w:spacing w:after="80"/>
              <w:jc w:val="both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85-862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1DB4E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16 092.00 zł</w:t>
            </w:r>
          </w:p>
        </w:tc>
      </w:tr>
      <w:tr w:rsidR="008F489E" w:rsidRPr="00BB547B" w14:paraId="6E5D0E14" w14:textId="77777777" w:rsidTr="00D15F5E">
        <w:tc>
          <w:tcPr>
            <w:tcW w:w="993" w:type="dxa"/>
            <w:shd w:val="clear" w:color="auto" w:fill="auto"/>
            <w:vAlign w:val="center"/>
          </w:tcPr>
          <w:p w14:paraId="6C61FA06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1B2EB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2F982DC" w14:textId="77777777" w:rsidR="008F489E" w:rsidRPr="00BB547B" w:rsidRDefault="008F489E" w:rsidP="00206C6F">
            <w:pPr>
              <w:spacing w:before="80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Multimed Sp. z o.o.</w:t>
            </w:r>
          </w:p>
          <w:p w14:paraId="691E398A" w14:textId="77777777" w:rsidR="008F489E" w:rsidRPr="00BB547B" w:rsidRDefault="008F489E" w:rsidP="00206C6F">
            <w:pPr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Brukowa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925AA5" w14:textId="77777777" w:rsidR="008F489E" w:rsidRPr="00BB547B" w:rsidRDefault="008F489E" w:rsidP="00206C6F">
            <w:pPr>
              <w:spacing w:after="80"/>
              <w:jc w:val="both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91-341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8F489E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AC3AEA" w14:textId="77777777" w:rsidR="008F489E" w:rsidRPr="00BB547B" w:rsidRDefault="008F489E" w:rsidP="00206C6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8F489E">
              <w:rPr>
                <w:rFonts w:ascii="Arial" w:hAnsi="Arial" w:cs="Arial"/>
              </w:rPr>
              <w:t>13 854.24 zł</w:t>
            </w:r>
          </w:p>
        </w:tc>
      </w:tr>
    </w:tbl>
    <w:p w14:paraId="17B284B4" w14:textId="77777777" w:rsidR="004560BC" w:rsidRDefault="004560BC" w:rsidP="004560B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2F204C3" w14:textId="7E3A2536" w:rsidR="00A80738" w:rsidRDefault="00A80738" w:rsidP="004560B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4EA3D549" w14:textId="77777777" w:rsidR="004560BC" w:rsidRDefault="004560BC" w:rsidP="004560B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Z-ca Dyrektora ds. Finansowych </w:t>
      </w:r>
    </w:p>
    <w:p w14:paraId="2F9D4742" w14:textId="612E774E" w:rsidR="004560BC" w:rsidRPr="00BB547B" w:rsidRDefault="004560BC" w:rsidP="004560B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Gołąb-Bełtowicz</w:t>
      </w:r>
      <w:bookmarkEnd w:id="0"/>
    </w:p>
    <w:sectPr w:rsidR="004560BC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16509D" w14:textId="77777777" w:rsidR="00620847" w:rsidRDefault="00620847">
      <w:r>
        <w:separator/>
      </w:r>
    </w:p>
  </w:endnote>
  <w:endnote w:type="continuationSeparator" w:id="0">
    <w:p w14:paraId="7DD9057B" w14:textId="77777777" w:rsidR="00620847" w:rsidRDefault="00620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AA6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0485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441DE" w14:textId="7974B2AB" w:rsidR="009F189D" w:rsidRDefault="00EC67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1AE3D2A" wp14:editId="0C718129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C158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DBFC5E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84A0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FD574E" w14:textId="77777777" w:rsidR="009F189D" w:rsidRDefault="009F189D">
    <w:pPr>
      <w:pStyle w:val="Stopka"/>
      <w:tabs>
        <w:tab w:val="clear" w:pos="4536"/>
      </w:tabs>
      <w:jc w:val="center"/>
    </w:pPr>
  </w:p>
  <w:p w14:paraId="4E0B42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393C8" w14:textId="77777777" w:rsidR="00620847" w:rsidRDefault="00620847">
      <w:r>
        <w:separator/>
      </w:r>
    </w:p>
  </w:footnote>
  <w:footnote w:type="continuationSeparator" w:id="0">
    <w:p w14:paraId="4C56E4CB" w14:textId="77777777" w:rsidR="00620847" w:rsidRDefault="00620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EE16F" w14:textId="77777777" w:rsidR="008F489E" w:rsidRDefault="008F48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C514C" w14:textId="77777777" w:rsidR="008F489E" w:rsidRDefault="008F48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3993B" w14:textId="77777777" w:rsidR="008F489E" w:rsidRDefault="008F48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A1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560BC"/>
    <w:rsid w:val="00490DC0"/>
    <w:rsid w:val="00493F8C"/>
    <w:rsid w:val="004C7E9B"/>
    <w:rsid w:val="005614F2"/>
    <w:rsid w:val="00577BC6"/>
    <w:rsid w:val="00620847"/>
    <w:rsid w:val="0069085C"/>
    <w:rsid w:val="006B27ED"/>
    <w:rsid w:val="006E01DA"/>
    <w:rsid w:val="00843263"/>
    <w:rsid w:val="00861E75"/>
    <w:rsid w:val="008F489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4A15"/>
    <w:rsid w:val="00D15F5E"/>
    <w:rsid w:val="00D665F5"/>
    <w:rsid w:val="00D7128F"/>
    <w:rsid w:val="00EA3476"/>
    <w:rsid w:val="00EC6739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8D21E6"/>
  <w15:chartTrackingRefBased/>
  <w15:docId w15:val="{7DA0C26C-D33C-47B3-AB7D-9A12B87B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2022-06-23T10:35:00Z</cp:lastPrinted>
  <dcterms:created xsi:type="dcterms:W3CDTF">2022-06-24T07:09:00Z</dcterms:created>
  <dcterms:modified xsi:type="dcterms:W3CDTF">2022-06-24T07:09:00Z</dcterms:modified>
</cp:coreProperties>
</file>