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4675D" w14:textId="77777777" w:rsidR="000F4613" w:rsidRPr="00E874DC" w:rsidRDefault="000F4613" w:rsidP="000F461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EBE202C" w14:textId="77777777" w:rsidR="000F4613" w:rsidRDefault="000F4613" w:rsidP="000F4613">
      <w:pPr>
        <w:spacing w:before="48" w:line="240" w:lineRule="atLeast"/>
        <w:jc w:val="right"/>
        <w:rPr>
          <w:b/>
          <w:sz w:val="24"/>
          <w:szCs w:val="24"/>
          <w:lang w:val="pl-PL"/>
        </w:rPr>
      </w:pPr>
    </w:p>
    <w:p w14:paraId="7EE4F319" w14:textId="613EE3F0" w:rsidR="000F4613" w:rsidRDefault="007F6617" w:rsidP="000F4613">
      <w:pPr>
        <w:spacing w:before="48" w:line="240" w:lineRule="atLeast"/>
        <w:jc w:val="center"/>
        <w:rPr>
          <w:b/>
          <w:sz w:val="24"/>
          <w:szCs w:val="24"/>
          <w:lang w:val="pl-PL"/>
        </w:rPr>
      </w:pPr>
      <w:r>
        <w:rPr>
          <w:b/>
          <w:sz w:val="24"/>
          <w:szCs w:val="24"/>
          <w:lang w:val="pl-PL"/>
        </w:rPr>
        <w:t xml:space="preserve">ZMODYFIKOWANY </w:t>
      </w:r>
      <w:r w:rsidR="000F4613">
        <w:rPr>
          <w:b/>
          <w:sz w:val="24"/>
          <w:szCs w:val="24"/>
          <w:lang w:val="pl-PL"/>
        </w:rPr>
        <w:t>WZÓR UMOWY</w:t>
      </w:r>
    </w:p>
    <w:p w14:paraId="304F1259" w14:textId="77777777" w:rsidR="000F4613" w:rsidRDefault="000F4613" w:rsidP="000F461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47FBB5E" w14:textId="77777777" w:rsidR="000F4613" w:rsidRDefault="000F4613" w:rsidP="000F4613">
      <w:pPr>
        <w:spacing w:before="48" w:line="240" w:lineRule="atLeast"/>
        <w:jc w:val="center"/>
        <w:rPr>
          <w:b/>
          <w:sz w:val="28"/>
          <w:lang w:val="pl-PL"/>
        </w:rPr>
      </w:pPr>
    </w:p>
    <w:p w14:paraId="1343F997" w14:textId="6530A33A" w:rsidR="000F4613" w:rsidRPr="00AA2A22" w:rsidRDefault="000F4613" w:rsidP="000F461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KC-zp.272-386/22</w:t>
      </w:r>
      <w:r w:rsidRPr="00AA2A22">
        <w:rPr>
          <w:rFonts w:ascii="Times New Roman" w:hAnsi="Times New Roman"/>
        </w:rPr>
        <w:t xml:space="preserve"> </w:t>
      </w:r>
    </w:p>
    <w:p w14:paraId="31CAD3AC" w14:textId="77777777" w:rsidR="000F4613" w:rsidRDefault="000F4613" w:rsidP="000F4613">
      <w:pPr>
        <w:pStyle w:val="Tekstpodstawowy"/>
        <w:ind w:right="-47"/>
        <w:jc w:val="both"/>
        <w:rPr>
          <w:rFonts w:ascii="Times New Roman" w:hAnsi="Times New Roman"/>
        </w:rPr>
      </w:pPr>
      <w:r w:rsidRPr="00AA2A22">
        <w:rPr>
          <w:rFonts w:ascii="Times New Roman" w:hAnsi="Times New Roman"/>
        </w:rPr>
        <w:t>pomiędzy</w:t>
      </w:r>
    </w:p>
    <w:p w14:paraId="4D2741B4" w14:textId="77777777" w:rsidR="000F4613" w:rsidRDefault="000F4613" w:rsidP="000F461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6107685" w14:textId="77777777" w:rsidR="000F4613" w:rsidRDefault="000F4613" w:rsidP="000F4613">
      <w:pPr>
        <w:pStyle w:val="Tekstpodstawowy"/>
        <w:ind w:right="-47"/>
        <w:jc w:val="both"/>
        <w:rPr>
          <w:rFonts w:ascii="Times New Roman" w:hAnsi="Times New Roman"/>
        </w:rPr>
      </w:pPr>
      <w:r>
        <w:rPr>
          <w:rFonts w:ascii="Times New Roman" w:hAnsi="Times New Roman"/>
        </w:rPr>
        <w:t>reprezentowana przez:</w:t>
      </w:r>
    </w:p>
    <w:p w14:paraId="709FCE3D" w14:textId="77777777" w:rsidR="000F4613" w:rsidRDefault="000F4613" w:rsidP="000F4613">
      <w:pPr>
        <w:pStyle w:val="Tekstpodstawowy"/>
        <w:ind w:right="-47"/>
        <w:jc w:val="both"/>
        <w:rPr>
          <w:rFonts w:ascii="Times New Roman" w:hAnsi="Times New Roman"/>
        </w:rPr>
      </w:pPr>
      <w:r>
        <w:rPr>
          <w:rFonts w:ascii="Times New Roman" w:hAnsi="Times New Roman"/>
        </w:rPr>
        <w:t xml:space="preserve">1.Dziekana Wydziału /Kierownika Jednostki/............................................................................. </w:t>
      </w:r>
    </w:p>
    <w:p w14:paraId="3DB7F92A" w14:textId="77777777" w:rsidR="000F4613" w:rsidRDefault="000F4613" w:rsidP="000F461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5DE959A" w14:textId="77777777" w:rsidR="000F4613" w:rsidRDefault="000F4613" w:rsidP="000F4613">
      <w:pPr>
        <w:pStyle w:val="Tekstpodstawowy"/>
        <w:ind w:right="-47"/>
        <w:jc w:val="both"/>
        <w:rPr>
          <w:rFonts w:ascii="Times New Roman" w:hAnsi="Times New Roman"/>
        </w:rPr>
      </w:pPr>
      <w:r>
        <w:rPr>
          <w:rFonts w:ascii="Times New Roman" w:hAnsi="Times New Roman"/>
        </w:rPr>
        <w:t>zwaną dalej KUPUJĄCYM</w:t>
      </w:r>
    </w:p>
    <w:p w14:paraId="571E0A83" w14:textId="77777777" w:rsidR="000F4613" w:rsidRDefault="000F4613" w:rsidP="000F4613">
      <w:pPr>
        <w:pStyle w:val="Tekstpodstawowy"/>
        <w:ind w:right="-47"/>
        <w:jc w:val="both"/>
        <w:rPr>
          <w:rFonts w:ascii="Times New Roman" w:hAnsi="Times New Roman"/>
        </w:rPr>
      </w:pPr>
      <w:r>
        <w:rPr>
          <w:rFonts w:ascii="Times New Roman" w:hAnsi="Times New Roman"/>
        </w:rPr>
        <w:t xml:space="preserve">a </w:t>
      </w:r>
    </w:p>
    <w:p w14:paraId="36862E10" w14:textId="77777777" w:rsidR="000F4613" w:rsidRDefault="000F4613" w:rsidP="000F4613">
      <w:pPr>
        <w:pStyle w:val="Tekstpodstawowy"/>
        <w:ind w:right="-47"/>
        <w:jc w:val="both"/>
        <w:rPr>
          <w:rFonts w:ascii="Times New Roman" w:hAnsi="Times New Roman"/>
        </w:rPr>
      </w:pPr>
      <w:r>
        <w:rPr>
          <w:rFonts w:ascii="Times New Roman" w:hAnsi="Times New Roman"/>
        </w:rPr>
        <w:t>......................................................................................................................................................</w:t>
      </w:r>
    </w:p>
    <w:p w14:paraId="54A1F9EC" w14:textId="77777777" w:rsidR="000F4613" w:rsidRDefault="000F4613" w:rsidP="000F4613">
      <w:pPr>
        <w:pStyle w:val="Tekstpodstawowy"/>
        <w:ind w:right="-47"/>
        <w:jc w:val="both"/>
        <w:rPr>
          <w:rFonts w:ascii="Times New Roman" w:hAnsi="Times New Roman"/>
        </w:rPr>
      </w:pPr>
      <w:r>
        <w:rPr>
          <w:rFonts w:ascii="Times New Roman" w:hAnsi="Times New Roman"/>
        </w:rPr>
        <w:t>......................................................................................................................................................</w:t>
      </w:r>
    </w:p>
    <w:p w14:paraId="64FDB1F7" w14:textId="77777777" w:rsidR="000F4613" w:rsidRDefault="000F4613" w:rsidP="000F461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3A14BC3" w14:textId="77777777" w:rsidR="000F4613" w:rsidRDefault="000F4613" w:rsidP="000F4613">
      <w:pPr>
        <w:pStyle w:val="Tekstpodstawowy"/>
        <w:ind w:right="-47"/>
        <w:jc w:val="both"/>
        <w:rPr>
          <w:rFonts w:ascii="Times New Roman" w:hAnsi="Times New Roman"/>
        </w:rPr>
      </w:pPr>
      <w:r>
        <w:rPr>
          <w:rFonts w:ascii="Times New Roman" w:hAnsi="Times New Roman"/>
        </w:rPr>
        <w:t>reprezentowanym przez:</w:t>
      </w:r>
    </w:p>
    <w:p w14:paraId="0DE45B6C" w14:textId="77777777" w:rsidR="000F4613" w:rsidRDefault="000F4613" w:rsidP="000F4613">
      <w:pPr>
        <w:pStyle w:val="Tekstpodstawowy"/>
        <w:ind w:right="-47"/>
        <w:jc w:val="both"/>
        <w:rPr>
          <w:rFonts w:ascii="Times New Roman" w:hAnsi="Times New Roman"/>
        </w:rPr>
      </w:pPr>
      <w:r>
        <w:rPr>
          <w:rFonts w:ascii="Times New Roman" w:hAnsi="Times New Roman"/>
        </w:rPr>
        <w:t>1...................................................................................................................................................</w:t>
      </w:r>
    </w:p>
    <w:p w14:paraId="0C940126" w14:textId="77777777" w:rsidR="000F4613" w:rsidRDefault="000F4613" w:rsidP="000F4613">
      <w:pPr>
        <w:pStyle w:val="Tekstpodstawowy"/>
        <w:ind w:right="-47"/>
        <w:jc w:val="both"/>
        <w:rPr>
          <w:rFonts w:ascii="Times New Roman" w:hAnsi="Times New Roman"/>
        </w:rPr>
      </w:pPr>
      <w:r>
        <w:rPr>
          <w:rFonts w:ascii="Times New Roman" w:hAnsi="Times New Roman"/>
        </w:rPr>
        <w:t xml:space="preserve">2................................................................................................................................................... </w:t>
      </w:r>
    </w:p>
    <w:p w14:paraId="24FCCA26" w14:textId="77777777" w:rsidR="000F4613" w:rsidRDefault="000F4613" w:rsidP="000F4613">
      <w:pPr>
        <w:pStyle w:val="Tekstpodstawowy"/>
        <w:ind w:right="-47"/>
        <w:jc w:val="both"/>
        <w:rPr>
          <w:rFonts w:ascii="Times New Roman" w:hAnsi="Times New Roman"/>
        </w:rPr>
      </w:pPr>
      <w:r>
        <w:rPr>
          <w:rFonts w:ascii="Times New Roman" w:hAnsi="Times New Roman"/>
        </w:rPr>
        <w:t>zwanym dalej SPRZEDAWCĄ</w:t>
      </w:r>
    </w:p>
    <w:p w14:paraId="10E3E841" w14:textId="77777777" w:rsidR="000F4613" w:rsidRDefault="000F4613" w:rsidP="000F4613">
      <w:pPr>
        <w:pStyle w:val="Tekstpodstawowy"/>
        <w:ind w:right="-47"/>
        <w:jc w:val="center"/>
        <w:rPr>
          <w:rFonts w:ascii="Times New Roman" w:hAnsi="Times New Roman"/>
        </w:rPr>
      </w:pPr>
    </w:p>
    <w:p w14:paraId="1251ADEE"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1</w:t>
      </w:r>
    </w:p>
    <w:p w14:paraId="628A2C4C" w14:textId="4F096246" w:rsidR="000F4613" w:rsidRPr="003E6C07" w:rsidRDefault="000F4613" w:rsidP="000F4613">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3E6C07">
        <w:rPr>
          <w:rFonts w:ascii="Times New Roman" w:hAnsi="Times New Roman"/>
          <w:b/>
        </w:rPr>
        <w:t xml:space="preserve">dostawa </w:t>
      </w:r>
      <w:r w:rsidR="003E6C07" w:rsidRPr="003E6C07">
        <w:rPr>
          <w:rFonts w:ascii="Times New Roman" w:hAnsi="Times New Roman"/>
          <w:b/>
          <w:sz w:val="22"/>
          <w:szCs w:val="22"/>
        </w:rPr>
        <w:t xml:space="preserve">miernika (multimetru) wraz </w:t>
      </w:r>
      <w:r w:rsidR="003E6C07">
        <w:rPr>
          <w:rFonts w:ascii="Times New Roman" w:hAnsi="Times New Roman"/>
          <w:b/>
          <w:sz w:val="22"/>
          <w:szCs w:val="22"/>
        </w:rPr>
        <w:br/>
      </w:r>
      <w:r w:rsidR="003E6C07" w:rsidRPr="003E6C07">
        <w:rPr>
          <w:rFonts w:ascii="Times New Roman" w:hAnsi="Times New Roman"/>
          <w:b/>
          <w:sz w:val="22"/>
          <w:szCs w:val="22"/>
        </w:rPr>
        <w:t xml:space="preserve">z akcesoriami dla Instytutu Elektroniki </w:t>
      </w:r>
      <w:proofErr w:type="spellStart"/>
      <w:r w:rsidR="003E6C07" w:rsidRPr="003E6C07">
        <w:rPr>
          <w:rFonts w:ascii="Times New Roman" w:hAnsi="Times New Roman"/>
          <w:b/>
          <w:sz w:val="22"/>
          <w:szCs w:val="22"/>
        </w:rPr>
        <w:t>WIEiT</w:t>
      </w:r>
      <w:proofErr w:type="spellEnd"/>
      <w:r w:rsidRPr="003E6C07">
        <w:rPr>
          <w:rFonts w:ascii="Times New Roman" w:hAnsi="Times New Roman"/>
          <w:b/>
        </w:rPr>
        <w:t>.</w:t>
      </w:r>
    </w:p>
    <w:p w14:paraId="69D23939" w14:textId="77777777" w:rsidR="000F4613" w:rsidRPr="0043435F" w:rsidRDefault="000F4613" w:rsidP="000F461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40EA22D6" w14:textId="77777777" w:rsidR="000F4613" w:rsidRPr="0043435F" w:rsidRDefault="000F4613" w:rsidP="000F461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147517E" w14:textId="77777777" w:rsidR="000F4613" w:rsidRDefault="000F4613" w:rsidP="000F4613">
      <w:pPr>
        <w:pStyle w:val="Tekstpodstawowy"/>
        <w:ind w:right="-47"/>
        <w:jc w:val="both"/>
        <w:rPr>
          <w:rFonts w:ascii="Times New Roman" w:hAnsi="Times New Roman"/>
        </w:rPr>
      </w:pPr>
    </w:p>
    <w:p w14:paraId="580E423D"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2</w:t>
      </w:r>
    </w:p>
    <w:p w14:paraId="360FF48E" w14:textId="77777777" w:rsidR="000F4613" w:rsidRPr="0043435F" w:rsidRDefault="000F4613" w:rsidP="000F4613">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r>
        <w:rPr>
          <w:rFonts w:ascii="Times New Roman" w:hAnsi="Times New Roman"/>
          <w:szCs w:val="24"/>
        </w:rPr>
        <w:t xml:space="preserve"> </w:t>
      </w:r>
    </w:p>
    <w:p w14:paraId="1D25AFA0" w14:textId="77777777" w:rsidR="000F4613" w:rsidRPr="0043435F" w:rsidRDefault="000F4613" w:rsidP="000F461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9CF3DE7" w14:textId="77777777" w:rsidR="000F4613" w:rsidRPr="0043435F" w:rsidRDefault="000F4613" w:rsidP="000F461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E86AA46" w14:textId="77777777" w:rsidR="000F4613" w:rsidRDefault="000F4613" w:rsidP="000F4613">
      <w:pPr>
        <w:pStyle w:val="Tekstpodstawowy"/>
        <w:ind w:right="-47"/>
        <w:jc w:val="both"/>
        <w:rPr>
          <w:rFonts w:ascii="Times New Roman" w:hAnsi="Times New Roman"/>
        </w:rPr>
      </w:pPr>
    </w:p>
    <w:p w14:paraId="7F3F13B8"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3</w:t>
      </w:r>
    </w:p>
    <w:p w14:paraId="31E4874F" w14:textId="77777777" w:rsidR="000F4613" w:rsidRPr="0043435F" w:rsidRDefault="000F4613" w:rsidP="000F461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727B924" w14:textId="77777777" w:rsidR="000F4613" w:rsidRPr="0043435F" w:rsidRDefault="000F4613" w:rsidP="000F461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9F672F2" w14:textId="77777777" w:rsidR="000F4613" w:rsidRPr="0043435F" w:rsidRDefault="000F4613" w:rsidP="000F461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3EA471B9" w14:textId="77777777" w:rsidR="000F4613" w:rsidRPr="0043435F" w:rsidRDefault="000F4613" w:rsidP="000F4613">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r>
    </w:p>
    <w:p w14:paraId="45ABAECF" w14:textId="77777777" w:rsidR="000F4613" w:rsidRPr="0043435F" w:rsidRDefault="000F4613" w:rsidP="000F461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665E048D" w14:textId="77777777" w:rsidR="000F4613" w:rsidRDefault="000F4613" w:rsidP="000F4613">
      <w:pPr>
        <w:pStyle w:val="Tekstpodstawowy"/>
        <w:ind w:right="-47"/>
        <w:jc w:val="both"/>
        <w:rPr>
          <w:rFonts w:ascii="Times New Roman" w:hAnsi="Times New Roman"/>
        </w:rPr>
      </w:pPr>
    </w:p>
    <w:p w14:paraId="3FE18EC2"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4</w:t>
      </w:r>
    </w:p>
    <w:p w14:paraId="4B2E73C7" w14:textId="77777777" w:rsidR="000F4613" w:rsidRDefault="000F4613" w:rsidP="000F461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01C8830" w14:textId="77777777" w:rsidR="000F4613" w:rsidRDefault="000F4613" w:rsidP="000F461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1A16CAE" w14:textId="77777777" w:rsidR="000F4613" w:rsidRDefault="000F4613" w:rsidP="000F4613">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8D347D8" w14:textId="77777777" w:rsidR="000F4613" w:rsidRPr="00593CEB" w:rsidRDefault="000F4613" w:rsidP="000F4613">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C781464" w14:textId="77777777" w:rsidR="000F4613" w:rsidRDefault="000F4613" w:rsidP="000F4613">
      <w:pPr>
        <w:pStyle w:val="Tekstpodstawowy"/>
        <w:ind w:right="-47"/>
        <w:jc w:val="center"/>
        <w:rPr>
          <w:rFonts w:ascii="Times New Roman" w:hAnsi="Times New Roman"/>
        </w:rPr>
      </w:pPr>
    </w:p>
    <w:p w14:paraId="65B321E2"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5</w:t>
      </w:r>
    </w:p>
    <w:p w14:paraId="2427C7F9" w14:textId="77777777" w:rsidR="000F4613" w:rsidRPr="00C53B52" w:rsidRDefault="000F4613" w:rsidP="000F461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52F7260" w14:textId="77777777" w:rsidR="000F4613" w:rsidRPr="00C53B52" w:rsidRDefault="000F4613" w:rsidP="000F461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8439B54" w14:textId="5A298348" w:rsidR="000F4613" w:rsidRPr="007F6617" w:rsidRDefault="000F4613" w:rsidP="000F4613">
      <w:pPr>
        <w:pStyle w:val="Tekstpodstawowy"/>
        <w:numPr>
          <w:ilvl w:val="1"/>
          <w:numId w:val="1"/>
        </w:numPr>
        <w:ind w:left="720" w:right="-47"/>
        <w:jc w:val="both"/>
        <w:rPr>
          <w:rFonts w:ascii="Times New Roman" w:hAnsi="Times New Roman"/>
          <w:color w:val="FF0000"/>
        </w:rPr>
      </w:pPr>
      <w:r w:rsidRPr="007F6617">
        <w:rPr>
          <w:rFonts w:ascii="Times New Roman" w:hAnsi="Times New Roman"/>
          <w:color w:val="FF0000"/>
        </w:rPr>
        <w:t>za zwłokę w wykonaniu przedmiotu umowy w wysokości 0,</w:t>
      </w:r>
      <w:r w:rsidR="007F6617">
        <w:rPr>
          <w:rFonts w:ascii="Times New Roman" w:hAnsi="Times New Roman"/>
          <w:color w:val="FF0000"/>
        </w:rPr>
        <w:t>1</w:t>
      </w:r>
      <w:r w:rsidRPr="007F6617">
        <w:rPr>
          <w:rFonts w:ascii="Times New Roman" w:hAnsi="Times New Roman"/>
          <w:color w:val="FF0000"/>
        </w:rPr>
        <w:t xml:space="preserve"> % ceny netto określonej w §  3 pkt. 1  za każdy dzień zwłoki;</w:t>
      </w:r>
    </w:p>
    <w:p w14:paraId="44AA9FCF" w14:textId="22C8949F" w:rsidR="000F4613" w:rsidRPr="00C53B52" w:rsidRDefault="000F4613" w:rsidP="000F4613">
      <w:pPr>
        <w:pStyle w:val="Tekstpodstawowy"/>
        <w:numPr>
          <w:ilvl w:val="1"/>
          <w:numId w:val="1"/>
        </w:numPr>
        <w:tabs>
          <w:tab w:val="num" w:pos="720"/>
        </w:tabs>
        <w:ind w:left="720" w:right="-47"/>
        <w:jc w:val="both"/>
        <w:rPr>
          <w:rFonts w:ascii="Times New Roman" w:hAnsi="Times New Roman"/>
        </w:rPr>
      </w:pPr>
      <w:r w:rsidRPr="007F6617">
        <w:rPr>
          <w:rFonts w:ascii="Times New Roman" w:hAnsi="Times New Roman"/>
          <w:color w:val="FF0000"/>
        </w:rPr>
        <w:t>za zwłokę w usunięciu wad stwierdzonych przy odbiorze lub w okresie rękojmi, gwarancji w wysokości 0,</w:t>
      </w:r>
      <w:r w:rsidR="007F6617">
        <w:rPr>
          <w:rFonts w:ascii="Times New Roman" w:hAnsi="Times New Roman"/>
          <w:color w:val="FF0000"/>
        </w:rPr>
        <w:t>1</w:t>
      </w:r>
      <w:r w:rsidRPr="007F6617">
        <w:rPr>
          <w:rFonts w:ascii="Times New Roman" w:hAnsi="Times New Roman"/>
          <w:i/>
          <w:color w:val="FF0000"/>
        </w:rPr>
        <w:t xml:space="preserve"> % </w:t>
      </w:r>
      <w:r w:rsidRPr="007F6617">
        <w:rPr>
          <w:rFonts w:ascii="Times New Roman" w:hAnsi="Times New Roman"/>
          <w:color w:val="FF0000"/>
        </w:rPr>
        <w:t>ceny netto określonej w § 3 pkt.1 za każdy dzień zwłoki liczony od dnia  wyznaczonego na usunięcie wad</w:t>
      </w:r>
      <w:r w:rsidRPr="00C53B52">
        <w:rPr>
          <w:rFonts w:ascii="Times New Roman" w:hAnsi="Times New Roman"/>
        </w:rPr>
        <w:t>;</w:t>
      </w:r>
    </w:p>
    <w:p w14:paraId="60C1AE2D" w14:textId="77777777" w:rsidR="000F4613" w:rsidRPr="00C53B52" w:rsidRDefault="000F4613" w:rsidP="000F4613">
      <w:pPr>
        <w:pStyle w:val="Tekstpodstawowy"/>
        <w:numPr>
          <w:ilvl w:val="1"/>
          <w:numId w:val="1"/>
        </w:numPr>
        <w:tabs>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143D65C" w14:textId="77777777" w:rsidR="000F4613" w:rsidRPr="00C53B52" w:rsidRDefault="000F4613" w:rsidP="000F4613">
      <w:pPr>
        <w:pStyle w:val="Tekstpodstawowy"/>
        <w:numPr>
          <w:ilvl w:val="1"/>
          <w:numId w:val="1"/>
        </w:numPr>
        <w:tabs>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2832B04" w14:textId="77777777" w:rsidR="000F4613" w:rsidRPr="00C53B52" w:rsidRDefault="000F4613" w:rsidP="000F461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D15F6A6" w14:textId="77777777" w:rsidR="000F4613" w:rsidRPr="00C53B52" w:rsidRDefault="000F4613" w:rsidP="000F461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EA3F423" w14:textId="77777777" w:rsidR="000F4613" w:rsidRPr="00C53B52" w:rsidRDefault="000F4613" w:rsidP="000F461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6908109E" w14:textId="3E86069E" w:rsidR="006F1F62" w:rsidRPr="006F1F62" w:rsidRDefault="006F1F62" w:rsidP="006F1F62">
      <w:pPr>
        <w:pStyle w:val="Tekstpodstawowy"/>
        <w:numPr>
          <w:ilvl w:val="0"/>
          <w:numId w:val="6"/>
        </w:numPr>
        <w:tabs>
          <w:tab w:val="clear" w:pos="720"/>
          <w:tab w:val="num" w:pos="360"/>
        </w:tabs>
        <w:ind w:right="-47"/>
        <w:jc w:val="both"/>
        <w:rPr>
          <w:rFonts w:ascii="Times New Roman" w:hAnsi="Times New Roman"/>
        </w:rPr>
      </w:pPr>
      <w:r w:rsidRPr="006F1F62">
        <w:rPr>
          <w:rFonts w:ascii="Times New Roman" w:hAnsi="Times New Roman"/>
        </w:rPr>
        <w:t>Łączna maksymalna wysokość kar umownych, których mogą dochodzić Strony na podstawie niniejszej Umowy, wynosi 20% wartości netto umowy określonej w § 3 ust. 1.</w:t>
      </w:r>
    </w:p>
    <w:p w14:paraId="3DB89BD8" w14:textId="77777777" w:rsidR="006F1F62" w:rsidRDefault="006F1F62" w:rsidP="006F1F62">
      <w:pPr>
        <w:pStyle w:val="Tekstpodstawowy"/>
        <w:ind w:left="340" w:right="-47"/>
        <w:jc w:val="both"/>
        <w:rPr>
          <w:rFonts w:ascii="Times New Roman" w:hAnsi="Times New Roman"/>
        </w:rPr>
      </w:pPr>
    </w:p>
    <w:p w14:paraId="22D9E342" w14:textId="18061DF9" w:rsidR="000F4613" w:rsidRDefault="000F4613" w:rsidP="000F461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1BF01280" w14:textId="77777777" w:rsidR="000F4613" w:rsidRDefault="000F4613" w:rsidP="000F4613">
      <w:pPr>
        <w:pStyle w:val="Tekstpodstawowy"/>
        <w:ind w:right="-47"/>
        <w:jc w:val="center"/>
        <w:rPr>
          <w:rFonts w:ascii="Times New Roman" w:hAnsi="Times New Roman"/>
          <w:b/>
        </w:rPr>
      </w:pPr>
    </w:p>
    <w:p w14:paraId="640282D4" w14:textId="77777777" w:rsidR="000F4613" w:rsidRDefault="000F4613" w:rsidP="000F4613">
      <w:pPr>
        <w:pStyle w:val="Tekstpodstawowy"/>
        <w:ind w:right="-47"/>
        <w:jc w:val="center"/>
        <w:rPr>
          <w:rFonts w:ascii="Times New Roman" w:hAnsi="Times New Roman"/>
          <w:b/>
        </w:rPr>
      </w:pPr>
    </w:p>
    <w:p w14:paraId="4F61E00C" w14:textId="77777777" w:rsidR="000F4613" w:rsidRDefault="000F4613" w:rsidP="000F4613">
      <w:pPr>
        <w:pStyle w:val="Tekstpodstawowy"/>
        <w:ind w:right="-47"/>
        <w:jc w:val="center"/>
        <w:rPr>
          <w:rFonts w:ascii="Times New Roman" w:hAnsi="Times New Roman"/>
          <w:b/>
        </w:rPr>
      </w:pPr>
      <w:r w:rsidRPr="00877B92">
        <w:rPr>
          <w:rFonts w:ascii="Times New Roman" w:hAnsi="Times New Roman"/>
          <w:b/>
        </w:rPr>
        <w:t>§ 6</w:t>
      </w:r>
    </w:p>
    <w:p w14:paraId="78DD0ED0" w14:textId="77777777" w:rsidR="000F4613" w:rsidRDefault="000F4613" w:rsidP="000F4613">
      <w:pPr>
        <w:pStyle w:val="Tekstpodstawowy"/>
        <w:ind w:right="-47"/>
        <w:jc w:val="center"/>
        <w:rPr>
          <w:rFonts w:ascii="Times New Roman" w:hAnsi="Times New Roman"/>
          <w:b/>
        </w:rPr>
      </w:pPr>
    </w:p>
    <w:p w14:paraId="538E3553"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1A0A36C"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AAA19C9"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AAC0CA9"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56E84AA"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BE43C5C"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DEC5DA7" w14:textId="77777777" w:rsidR="000F4613" w:rsidRPr="003F1749" w:rsidRDefault="000F4613" w:rsidP="000F461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FD1AD68" w14:textId="77777777" w:rsidR="000F4613" w:rsidRDefault="000F4613" w:rsidP="000F461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9F62B2D" w14:textId="77777777" w:rsidR="000F4613" w:rsidRDefault="000F4613" w:rsidP="000F4613">
      <w:pPr>
        <w:pStyle w:val="Tekstpodstawowy"/>
        <w:ind w:right="-47"/>
        <w:jc w:val="center"/>
        <w:rPr>
          <w:rFonts w:ascii="Times New Roman" w:hAnsi="Times New Roman"/>
        </w:rPr>
      </w:pPr>
    </w:p>
    <w:p w14:paraId="13E32043"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B5965B0" w14:textId="77777777" w:rsidR="000F4613" w:rsidRPr="0043435F" w:rsidRDefault="000F4613" w:rsidP="000F4613">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F9EBF04" w14:textId="77777777" w:rsidR="000F4613" w:rsidRPr="0043435F" w:rsidRDefault="000F4613" w:rsidP="000F4613">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812F17F"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9C73E1F"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BA712D0" w14:textId="290FF9AA" w:rsidR="000F4613" w:rsidRPr="0050799F" w:rsidRDefault="000F4613" w:rsidP="000F4613">
      <w:pPr>
        <w:numPr>
          <w:ilvl w:val="0"/>
          <w:numId w:val="7"/>
        </w:numPr>
        <w:ind w:left="284"/>
        <w:jc w:val="both"/>
        <w:rPr>
          <w:bCs/>
          <w:color w:val="FF0000"/>
          <w:sz w:val="24"/>
          <w:szCs w:val="24"/>
          <w:lang w:val="pl-PL" w:eastAsia="en-US"/>
        </w:rPr>
      </w:pPr>
      <w:r w:rsidRPr="0050799F">
        <w:rPr>
          <w:bCs/>
          <w:color w:val="FF0000"/>
          <w:sz w:val="24"/>
          <w:szCs w:val="24"/>
          <w:lang w:val="pl-PL" w:eastAsia="en-US"/>
        </w:rPr>
        <w:t xml:space="preserve">Czas reakcji na zgłoszenie usterki nie może być dłuższy niż </w:t>
      </w:r>
      <w:r w:rsidR="00E3299A" w:rsidRPr="0050799F">
        <w:rPr>
          <w:bCs/>
          <w:color w:val="FF0000"/>
          <w:sz w:val="24"/>
          <w:szCs w:val="24"/>
          <w:lang w:val="pl-PL" w:eastAsia="en-US"/>
        </w:rPr>
        <w:t>48 h</w:t>
      </w:r>
      <w:r w:rsidRPr="0050799F">
        <w:rPr>
          <w:bCs/>
          <w:color w:val="FF0000"/>
          <w:sz w:val="24"/>
          <w:szCs w:val="24"/>
          <w:lang w:val="pl-PL" w:eastAsia="en-US"/>
        </w:rPr>
        <w:t xml:space="preserve"> od momentu zgłoszenia. </w:t>
      </w:r>
    </w:p>
    <w:p w14:paraId="63899073" w14:textId="4FF53321" w:rsidR="000F4613" w:rsidRPr="0050799F" w:rsidRDefault="000F4613" w:rsidP="000F4613">
      <w:pPr>
        <w:numPr>
          <w:ilvl w:val="0"/>
          <w:numId w:val="7"/>
        </w:numPr>
        <w:ind w:left="284"/>
        <w:jc w:val="both"/>
        <w:rPr>
          <w:bCs/>
          <w:color w:val="FF0000"/>
          <w:sz w:val="24"/>
          <w:szCs w:val="24"/>
          <w:lang w:val="pl-PL" w:eastAsia="en-US"/>
        </w:rPr>
      </w:pPr>
      <w:r w:rsidRPr="0050799F">
        <w:rPr>
          <w:bCs/>
          <w:color w:val="FF0000"/>
          <w:sz w:val="24"/>
          <w:szCs w:val="24"/>
          <w:lang w:val="pl-PL" w:eastAsia="en-US"/>
        </w:rPr>
        <w:t xml:space="preserve">Czas naprawy  nie dłuższy niż </w:t>
      </w:r>
      <w:r w:rsidR="00E3299A" w:rsidRPr="0050799F">
        <w:rPr>
          <w:bCs/>
          <w:color w:val="FF0000"/>
          <w:sz w:val="24"/>
          <w:szCs w:val="24"/>
          <w:lang w:val="pl-PL" w:eastAsia="en-US"/>
        </w:rPr>
        <w:t>30</w:t>
      </w:r>
      <w:r w:rsidRPr="0050799F">
        <w:rPr>
          <w:bCs/>
          <w:color w:val="FF0000"/>
          <w:sz w:val="24"/>
          <w:szCs w:val="24"/>
          <w:lang w:val="pl-PL" w:eastAsia="en-US"/>
        </w:rPr>
        <w:t xml:space="preserve"> dni od </w:t>
      </w:r>
      <w:r w:rsidR="0050799F" w:rsidRPr="0050799F">
        <w:rPr>
          <w:bCs/>
          <w:color w:val="FF0000"/>
          <w:sz w:val="24"/>
          <w:szCs w:val="24"/>
          <w:lang w:val="pl-PL" w:eastAsia="en-US"/>
        </w:rPr>
        <w:t>daty potwierdzenia przyjęcia zgłoszenia.</w:t>
      </w:r>
    </w:p>
    <w:p w14:paraId="2F777248" w14:textId="77777777" w:rsidR="000F4613" w:rsidRDefault="000F4613" w:rsidP="000F4613">
      <w:pPr>
        <w:numPr>
          <w:ilvl w:val="0"/>
          <w:numId w:val="7"/>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73F6E373"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18099F4"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D9F0421"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86E1B56" w14:textId="77777777" w:rsidR="000F4613" w:rsidRPr="0043435F" w:rsidRDefault="000F4613" w:rsidP="000F4613">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31B98AC" w14:textId="77777777" w:rsidR="000F4613" w:rsidRPr="0043435F" w:rsidRDefault="000F4613" w:rsidP="000F4613">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4BCBDA6" w14:textId="77777777" w:rsidR="000F4613" w:rsidRPr="0043435F" w:rsidRDefault="000F4613" w:rsidP="000F4613">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7C467DE" w14:textId="77777777" w:rsidR="000F4613" w:rsidRDefault="000F4613" w:rsidP="000F4613">
      <w:pPr>
        <w:pStyle w:val="Tekstpodstawowy"/>
        <w:ind w:left="284" w:right="-47"/>
        <w:jc w:val="both"/>
        <w:rPr>
          <w:rFonts w:ascii="Times New Roman" w:hAnsi="Times New Roman"/>
        </w:rPr>
      </w:pPr>
    </w:p>
    <w:p w14:paraId="64D16BF7"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127C509" w14:textId="77777777" w:rsidR="000F4613" w:rsidRDefault="000F4613" w:rsidP="000F461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DBED018"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C422327"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04B6184"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6E8D054" w14:textId="77777777" w:rsidR="000F4613" w:rsidRPr="009B2595" w:rsidRDefault="000F4613" w:rsidP="000F4613">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3C8D1C61" w14:textId="67B87A55" w:rsidR="000F4613" w:rsidRPr="009B2595" w:rsidRDefault="000F4613" w:rsidP="000F4613">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Pr>
          <w:color w:val="000000"/>
          <w:sz w:val="24"/>
          <w:szCs w:val="24"/>
          <w:lang w:val="pl-PL"/>
        </w:rPr>
        <w:t>0</w:t>
      </w:r>
      <w:r w:rsidRPr="009B2595">
        <w:rPr>
          <w:color w:val="000000"/>
          <w:sz w:val="24"/>
          <w:szCs w:val="24"/>
          <w:lang w:val="pl-PL"/>
        </w:rPr>
        <w:t xml:space="preserve"> ust 1;</w:t>
      </w:r>
      <w:bookmarkEnd w:id="0"/>
    </w:p>
    <w:p w14:paraId="0C86845E" w14:textId="77777777" w:rsidR="000F4613" w:rsidRPr="009B2595" w:rsidRDefault="000F4613" w:rsidP="000F4613">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w:t>
      </w:r>
      <w:r w:rsidRPr="009B2595">
        <w:rPr>
          <w:sz w:val="24"/>
          <w:szCs w:val="24"/>
          <w:lang w:val="pl-PL"/>
        </w:rPr>
        <w:lastRenderedPageBreak/>
        <w:t xml:space="preserve">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F90B66F" w14:textId="77777777" w:rsidR="000F4613" w:rsidRPr="009B2595" w:rsidRDefault="000F4613" w:rsidP="000F4613">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DB38137" w14:textId="77777777" w:rsidR="000F4613" w:rsidRPr="009B2595" w:rsidRDefault="000F4613" w:rsidP="000F4613">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A70D9FF" w14:textId="77777777" w:rsidR="000F4613" w:rsidRPr="009B2595" w:rsidRDefault="000F4613" w:rsidP="000F4613">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667DC43"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979BAE7"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E03EB1D" w14:textId="77777777" w:rsidR="000F4613" w:rsidRPr="00042F5C" w:rsidRDefault="000F4613" w:rsidP="000F4613">
      <w:pPr>
        <w:widowControl w:val="0"/>
        <w:suppressAutoHyphens/>
        <w:autoSpaceDN w:val="0"/>
        <w:ind w:left="360"/>
        <w:jc w:val="center"/>
        <w:textAlignment w:val="baseline"/>
        <w:rPr>
          <w:rFonts w:eastAsia="SimSun"/>
          <w:b/>
          <w:bCs/>
          <w:color w:val="000000"/>
          <w:kern w:val="2"/>
          <w:sz w:val="24"/>
          <w:szCs w:val="24"/>
          <w:lang w:val="pl-PL"/>
        </w:rPr>
      </w:pPr>
    </w:p>
    <w:p w14:paraId="375F7E0B" w14:textId="77777777" w:rsidR="000F4613" w:rsidRPr="009B2595" w:rsidRDefault="000F4613" w:rsidP="000F461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57342E9" w14:textId="77777777" w:rsidR="000F4613" w:rsidRPr="009B2595" w:rsidRDefault="000F4613" w:rsidP="000F461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1DAD976" w14:textId="77777777" w:rsidR="000F4613" w:rsidRPr="009B2595" w:rsidRDefault="000F4613" w:rsidP="000F461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3D53E2A" w14:textId="77777777" w:rsidR="000F4613" w:rsidRPr="009B2595" w:rsidRDefault="000F4613" w:rsidP="000F461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6BE90DE" w14:textId="77777777" w:rsidR="000F4613" w:rsidRPr="009B2595" w:rsidRDefault="000F4613" w:rsidP="000F461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7C89D06" w14:textId="77777777" w:rsidR="000F4613" w:rsidRDefault="000F4613" w:rsidP="000F4613">
      <w:pPr>
        <w:pStyle w:val="Tekstpodstawowy"/>
        <w:ind w:right="-47"/>
        <w:rPr>
          <w:rFonts w:ascii="Times New Roman" w:hAnsi="Times New Roman"/>
        </w:rPr>
      </w:pPr>
    </w:p>
    <w:p w14:paraId="363C92C6" w14:textId="77777777" w:rsidR="000F4613" w:rsidRDefault="000F4613" w:rsidP="000F4613">
      <w:pPr>
        <w:pStyle w:val="Tekstpodstawowy"/>
        <w:ind w:right="-47"/>
        <w:jc w:val="center"/>
        <w:rPr>
          <w:rFonts w:ascii="Times New Roman" w:hAnsi="Times New Roman"/>
          <w:b/>
        </w:rPr>
      </w:pPr>
    </w:p>
    <w:p w14:paraId="4CD7741F" w14:textId="77777777" w:rsidR="000F4613" w:rsidRDefault="000F4613" w:rsidP="000F4613">
      <w:pPr>
        <w:pStyle w:val="Tekstpodstawowy"/>
        <w:ind w:right="-47"/>
        <w:jc w:val="center"/>
        <w:rPr>
          <w:rFonts w:ascii="Times New Roman" w:hAnsi="Times New Roman"/>
          <w:b/>
        </w:rPr>
      </w:pPr>
    </w:p>
    <w:p w14:paraId="008E99F7"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79B53DE4" w14:textId="77777777" w:rsidR="000F4613" w:rsidRDefault="000F4613" w:rsidP="000F461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91457A1" w14:textId="77777777" w:rsidR="000F4613" w:rsidRDefault="000F4613" w:rsidP="000F4613">
      <w:pPr>
        <w:pStyle w:val="Tekstpodstawowy"/>
        <w:ind w:right="-47"/>
        <w:jc w:val="center"/>
        <w:rPr>
          <w:rFonts w:ascii="Times New Roman" w:hAnsi="Times New Roman"/>
        </w:rPr>
      </w:pPr>
    </w:p>
    <w:p w14:paraId="5C728DFC" w14:textId="77777777" w:rsidR="000F4613" w:rsidRDefault="000F4613" w:rsidP="000F4613">
      <w:pPr>
        <w:pStyle w:val="Tekstpodstawowy"/>
        <w:ind w:right="-47"/>
        <w:jc w:val="center"/>
        <w:rPr>
          <w:rFonts w:ascii="Times New Roman" w:hAnsi="Times New Roman"/>
        </w:rPr>
      </w:pPr>
    </w:p>
    <w:p w14:paraId="31BDD5DD" w14:textId="77777777" w:rsidR="000F4613" w:rsidRPr="00877B92" w:rsidRDefault="000F4613" w:rsidP="000F4613">
      <w:pPr>
        <w:pStyle w:val="Tekstpodstawowy"/>
        <w:ind w:right="-47"/>
        <w:jc w:val="center"/>
        <w:rPr>
          <w:b/>
        </w:rPr>
      </w:pPr>
      <w:r w:rsidRPr="00877B92">
        <w:rPr>
          <w:rFonts w:ascii="Times New Roman" w:hAnsi="Times New Roman"/>
          <w:b/>
        </w:rPr>
        <w:lastRenderedPageBreak/>
        <w:t>§1</w:t>
      </w:r>
      <w:r>
        <w:rPr>
          <w:rFonts w:ascii="Times New Roman" w:hAnsi="Times New Roman"/>
          <w:b/>
        </w:rPr>
        <w:t>2</w:t>
      </w:r>
    </w:p>
    <w:p w14:paraId="5AC2468A" w14:textId="77777777" w:rsidR="000F4613" w:rsidRDefault="000F4613" w:rsidP="000F461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A19125E" w14:textId="77777777" w:rsidR="000F4613" w:rsidRDefault="000F4613" w:rsidP="000F4613">
      <w:pPr>
        <w:pStyle w:val="NormalnyWeb"/>
        <w:jc w:val="both"/>
      </w:pPr>
      <w:r>
        <w:t xml:space="preserve">2. W razie wątpliwości, czy określona informacja stanowi tajemnicę Wykonawca zobowiązany jest zwrócić się w formie pisemnej do Zamawiającego o wyjaśnienie takiej wątpliwości. </w:t>
      </w:r>
    </w:p>
    <w:p w14:paraId="5EE2921D" w14:textId="77777777" w:rsidR="000F4613" w:rsidRDefault="000F4613" w:rsidP="000F4613">
      <w:pPr>
        <w:pStyle w:val="NormalnyWeb"/>
        <w:jc w:val="both"/>
      </w:pPr>
      <w:r>
        <w:t xml:space="preserve">3. Wykonawca zobowiązuje się do wykorzystania uzyskanych, powyższych informacji jedynie w celu wykonania przedmiotu umowy. </w:t>
      </w:r>
    </w:p>
    <w:p w14:paraId="350C46F1" w14:textId="77777777" w:rsidR="000F4613" w:rsidRDefault="000F4613" w:rsidP="000F461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30A4E50" w14:textId="77777777" w:rsidR="000F4613" w:rsidRDefault="000F4613" w:rsidP="000F4613">
      <w:pPr>
        <w:pStyle w:val="NormalnyWeb"/>
        <w:jc w:val="both"/>
      </w:pPr>
      <w:r>
        <w:t>5. Powyższe przepisy nie będą miały zastosowania wobec informacji powszechnie znanych lub opublikowanych oraz w przypadku żądania ich ujawnienia przez uprawniony organ.</w:t>
      </w:r>
    </w:p>
    <w:p w14:paraId="2D6B26D5" w14:textId="77777777" w:rsidR="000F4613" w:rsidRDefault="000F4613" w:rsidP="000F4613">
      <w:pPr>
        <w:pStyle w:val="Tekstpodstawowy"/>
        <w:ind w:right="-47"/>
        <w:jc w:val="both"/>
        <w:rPr>
          <w:rFonts w:ascii="Times New Roman" w:hAnsi="Times New Roman"/>
        </w:rPr>
      </w:pPr>
    </w:p>
    <w:p w14:paraId="02BD9612"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E32D81A" w14:textId="77777777" w:rsidR="000F4613" w:rsidRDefault="000F4613" w:rsidP="000F461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F9933B1" w14:textId="77777777" w:rsidR="000F4613" w:rsidRDefault="000F4613" w:rsidP="000F4613">
      <w:pPr>
        <w:pStyle w:val="Tekstpodstawowy"/>
        <w:ind w:right="-47"/>
        <w:jc w:val="both"/>
        <w:rPr>
          <w:rFonts w:ascii="Times New Roman" w:hAnsi="Times New Roman"/>
        </w:rPr>
      </w:pPr>
    </w:p>
    <w:p w14:paraId="7360DA66"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5A777BC" w14:textId="77777777" w:rsidR="000F4613" w:rsidRDefault="000F4613" w:rsidP="000F461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4A94ABA" w14:textId="77777777" w:rsidR="000F4613" w:rsidRDefault="000F4613" w:rsidP="000F4613">
      <w:pPr>
        <w:pStyle w:val="Tekstpodstawowy"/>
        <w:ind w:right="-47"/>
        <w:jc w:val="both"/>
        <w:rPr>
          <w:rFonts w:ascii="Times New Roman" w:hAnsi="Times New Roman"/>
        </w:rPr>
      </w:pPr>
    </w:p>
    <w:p w14:paraId="4DA49CD5"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F217A5C" w14:textId="77777777" w:rsidR="000F4613" w:rsidRPr="004F0507" w:rsidRDefault="000F4613" w:rsidP="000F461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25FF33E" w14:textId="77777777" w:rsidR="000F4613" w:rsidRDefault="000F4613" w:rsidP="000F4613">
      <w:pPr>
        <w:pStyle w:val="Tekstpodstawowy2"/>
        <w:spacing w:line="240" w:lineRule="auto"/>
        <w:ind w:right="-47"/>
      </w:pPr>
    </w:p>
    <w:p w14:paraId="36034081" w14:textId="77777777" w:rsidR="000F4613" w:rsidRPr="004F0507" w:rsidRDefault="000F4613" w:rsidP="000F4613">
      <w:pPr>
        <w:pStyle w:val="Tekstpodstawowy2"/>
        <w:spacing w:line="240" w:lineRule="auto"/>
        <w:ind w:right="-47"/>
        <w:rPr>
          <w:b/>
          <w:sz w:val="24"/>
        </w:rPr>
      </w:pPr>
      <w:r>
        <w:rPr>
          <w:b/>
          <w:sz w:val="24"/>
        </w:rPr>
        <w:t xml:space="preserve">      </w:t>
      </w:r>
      <w:r w:rsidRPr="004F0507">
        <w:rPr>
          <w:b/>
          <w:sz w:val="24"/>
        </w:rPr>
        <w:t>Za Sprzedawcę                                                                                   Za Kupującego</w:t>
      </w:r>
    </w:p>
    <w:p w14:paraId="35CE6A6F" w14:textId="77777777" w:rsidR="000F4613" w:rsidRPr="000936CA" w:rsidRDefault="000F4613" w:rsidP="000F4613">
      <w:pPr>
        <w:rPr>
          <w:lang w:val="pl-PL"/>
        </w:rPr>
      </w:pPr>
    </w:p>
    <w:p w14:paraId="4AD5FF70" w14:textId="77777777" w:rsidR="000F4613" w:rsidRDefault="000F4613" w:rsidP="000F4613">
      <w:pPr>
        <w:pStyle w:val="Zwykytekst"/>
        <w:rPr>
          <w:lang w:val="pl-PL"/>
        </w:rPr>
      </w:pPr>
    </w:p>
    <w:p w14:paraId="0EB540BC" w14:textId="77777777" w:rsidR="000F4613" w:rsidRDefault="000F4613" w:rsidP="000F4613">
      <w:pPr>
        <w:pStyle w:val="Zwykytekst"/>
        <w:rPr>
          <w:lang w:val="pl-PL"/>
        </w:rPr>
      </w:pPr>
    </w:p>
    <w:p w14:paraId="5A8125FE" w14:textId="77777777" w:rsidR="000F4613" w:rsidRDefault="000F4613" w:rsidP="000F461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79B55DF" w14:textId="77777777" w:rsidR="000F4613" w:rsidRPr="00496551" w:rsidRDefault="000F4613" w:rsidP="000F461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D3A0243" w14:textId="77777777" w:rsidR="000F4613" w:rsidRPr="00496551" w:rsidRDefault="000F4613" w:rsidP="000F4613">
      <w:pPr>
        <w:pStyle w:val="Zwykytekst"/>
        <w:rPr>
          <w:rFonts w:ascii="Times New Roman" w:hAnsi="Times New Roman" w:cs="Times New Roman"/>
          <w:sz w:val="16"/>
          <w:szCs w:val="16"/>
          <w:lang w:val="pl-PL"/>
        </w:rPr>
      </w:pPr>
    </w:p>
    <w:p w14:paraId="05758B4D" w14:textId="77777777" w:rsidR="000F4613" w:rsidRPr="00496551" w:rsidRDefault="000F4613" w:rsidP="000F4613">
      <w:pPr>
        <w:pStyle w:val="Zwykytekst"/>
        <w:rPr>
          <w:sz w:val="16"/>
          <w:szCs w:val="16"/>
          <w:lang w:val="pl-PL"/>
        </w:rPr>
      </w:pPr>
    </w:p>
    <w:p w14:paraId="096DBCFA" w14:textId="77777777" w:rsidR="000F4613" w:rsidRPr="00877B92" w:rsidRDefault="000F4613" w:rsidP="000F4613">
      <w:pPr>
        <w:rPr>
          <w:lang w:val="pl-PL"/>
        </w:rPr>
      </w:pPr>
    </w:p>
    <w:p w14:paraId="51F7788B" w14:textId="77777777" w:rsidR="000F4613" w:rsidRDefault="000F4613" w:rsidP="000F4613">
      <w:pPr>
        <w:rPr>
          <w:lang w:val="pl-PL"/>
        </w:rPr>
      </w:pPr>
    </w:p>
    <w:p w14:paraId="1DD84F67" w14:textId="77777777" w:rsidR="000F4613" w:rsidRPr="009B06ED" w:rsidRDefault="000F4613" w:rsidP="000F4613">
      <w:pPr>
        <w:rPr>
          <w:lang w:val="pl-PL"/>
        </w:rPr>
      </w:pPr>
      <w:r>
        <w:rPr>
          <w:lang w:val="pl-PL"/>
        </w:rPr>
        <w:t>* Egzemplarz dla Wykonawcy / AGH</w:t>
      </w:r>
    </w:p>
    <w:p w14:paraId="0E6AF345" w14:textId="77777777" w:rsidR="000F4613" w:rsidRPr="00456B64" w:rsidRDefault="000F4613" w:rsidP="000F461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803512B" w14:textId="77777777" w:rsidR="000F4613" w:rsidRPr="00456B64" w:rsidRDefault="000F4613" w:rsidP="000F461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724DB3D0" w14:textId="77777777" w:rsidR="000F4613" w:rsidRPr="00456B64" w:rsidRDefault="000F4613" w:rsidP="000F4613">
      <w:pPr>
        <w:pStyle w:val="Zwykytekst"/>
        <w:tabs>
          <w:tab w:val="left" w:pos="7050"/>
        </w:tabs>
        <w:rPr>
          <w:rFonts w:ascii="Times New Roman" w:hAnsi="Times New Roman" w:cs="Times New Roman"/>
          <w:i/>
          <w:iCs/>
          <w:sz w:val="22"/>
          <w:szCs w:val="22"/>
          <w:lang w:val="pl-PL"/>
        </w:rPr>
      </w:pPr>
    </w:p>
    <w:p w14:paraId="29F8208F" w14:textId="77777777" w:rsidR="000F4613" w:rsidRDefault="000F4613" w:rsidP="000F4613">
      <w:pPr>
        <w:widowControl w:val="0"/>
        <w:autoSpaceDE w:val="0"/>
        <w:autoSpaceDN w:val="0"/>
        <w:jc w:val="right"/>
        <w:textAlignment w:val="baseline"/>
        <w:rPr>
          <w:sz w:val="24"/>
          <w:szCs w:val="24"/>
          <w:lang w:val="pl-PL"/>
        </w:rPr>
      </w:pPr>
    </w:p>
    <w:p w14:paraId="0E949956" w14:textId="77777777" w:rsidR="000F4613" w:rsidRDefault="000F4613" w:rsidP="000F4613">
      <w:pPr>
        <w:widowControl w:val="0"/>
        <w:autoSpaceDE w:val="0"/>
        <w:autoSpaceDN w:val="0"/>
        <w:jc w:val="right"/>
        <w:textAlignment w:val="baseline"/>
        <w:rPr>
          <w:sz w:val="24"/>
          <w:szCs w:val="24"/>
          <w:lang w:val="pl-PL"/>
        </w:rPr>
      </w:pPr>
    </w:p>
    <w:p w14:paraId="75CB3827" w14:textId="77777777" w:rsidR="000F4613" w:rsidRDefault="000F4613" w:rsidP="000F4613">
      <w:pPr>
        <w:widowControl w:val="0"/>
        <w:autoSpaceDE w:val="0"/>
        <w:autoSpaceDN w:val="0"/>
        <w:jc w:val="right"/>
        <w:textAlignment w:val="baseline"/>
        <w:rPr>
          <w:sz w:val="24"/>
          <w:szCs w:val="24"/>
          <w:lang w:val="pl-PL"/>
        </w:rPr>
      </w:pPr>
    </w:p>
    <w:p w14:paraId="10362E0D" w14:textId="77777777" w:rsidR="000F4613" w:rsidRDefault="000F4613" w:rsidP="000F4613">
      <w:pPr>
        <w:widowControl w:val="0"/>
        <w:autoSpaceDE w:val="0"/>
        <w:autoSpaceDN w:val="0"/>
        <w:jc w:val="right"/>
        <w:textAlignment w:val="baseline"/>
        <w:rPr>
          <w:sz w:val="24"/>
          <w:szCs w:val="24"/>
          <w:lang w:val="pl-PL"/>
        </w:rPr>
      </w:pPr>
    </w:p>
    <w:p w14:paraId="09916232" w14:textId="77777777" w:rsidR="000F4613" w:rsidRPr="002337BA" w:rsidRDefault="000F4613" w:rsidP="000F4613">
      <w:pPr>
        <w:rPr>
          <w:lang w:val="pl-PL"/>
        </w:rPr>
      </w:pPr>
    </w:p>
    <w:p w14:paraId="3925D8FC" w14:textId="77777777" w:rsidR="00496551" w:rsidRPr="000F4613" w:rsidRDefault="00496551" w:rsidP="005C1FDB">
      <w:pPr>
        <w:rPr>
          <w:lang w:val="pl-PL"/>
        </w:rPr>
      </w:pPr>
    </w:p>
    <w:sectPr w:rsidR="00496551" w:rsidRPr="000F4613">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0D081" w14:textId="77777777" w:rsidR="00703C0B" w:rsidRDefault="00703C0B">
      <w:r>
        <w:separator/>
      </w:r>
    </w:p>
  </w:endnote>
  <w:endnote w:type="continuationSeparator" w:id="0">
    <w:p w14:paraId="72A988B6" w14:textId="77777777" w:rsidR="00703C0B" w:rsidRDefault="00703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F3A95" w14:textId="77777777" w:rsidR="000F4613" w:rsidRDefault="000F4613">
    <w:pPr>
      <w:pStyle w:val="Stopka"/>
      <w:jc w:val="right"/>
    </w:pPr>
    <w:r>
      <w:fldChar w:fldCharType="begin"/>
    </w:r>
    <w:r>
      <w:instrText>PAGE   \* MERGEFORMAT</w:instrText>
    </w:r>
    <w:r>
      <w:fldChar w:fldCharType="separate"/>
    </w:r>
    <w:r>
      <w:rPr>
        <w:lang w:val="pl-PL"/>
      </w:rPr>
      <w:t>2</w:t>
    </w:r>
    <w:r>
      <w:fldChar w:fldCharType="end"/>
    </w:r>
  </w:p>
  <w:p w14:paraId="7786E647" w14:textId="77777777" w:rsidR="005137B6" w:rsidRDefault="005137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6CC9C" w14:textId="77777777" w:rsidR="00703C0B" w:rsidRDefault="00703C0B">
      <w:r>
        <w:separator/>
      </w:r>
    </w:p>
  </w:footnote>
  <w:footnote w:type="continuationSeparator" w:id="0">
    <w:p w14:paraId="4E2A7C54" w14:textId="77777777" w:rsidR="00703C0B" w:rsidRDefault="00703C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353"/>
        </w:tabs>
        <w:ind w:left="1353"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06475663">
    <w:abstractNumId w:val="7"/>
  </w:num>
  <w:num w:numId="2" w16cid:durableId="642777580">
    <w:abstractNumId w:val="11"/>
  </w:num>
  <w:num w:numId="3" w16cid:durableId="24796571">
    <w:abstractNumId w:val="2"/>
  </w:num>
  <w:num w:numId="4" w16cid:durableId="199317645">
    <w:abstractNumId w:val="4"/>
  </w:num>
  <w:num w:numId="5" w16cid:durableId="459761708">
    <w:abstractNumId w:val="13"/>
  </w:num>
  <w:num w:numId="6" w16cid:durableId="927344799">
    <w:abstractNumId w:val="9"/>
  </w:num>
  <w:num w:numId="7" w16cid:durableId="458960576">
    <w:abstractNumId w:val="8"/>
  </w:num>
  <w:num w:numId="8" w16cid:durableId="1024601883">
    <w:abstractNumId w:val="10"/>
  </w:num>
  <w:num w:numId="9" w16cid:durableId="13391157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5862242">
    <w:abstractNumId w:val="3"/>
  </w:num>
  <w:num w:numId="11" w16cid:durableId="1261451516">
    <w:abstractNumId w:val="12"/>
  </w:num>
  <w:num w:numId="12" w16cid:durableId="1350061620">
    <w:abstractNumId w:val="6"/>
  </w:num>
  <w:num w:numId="13" w16cid:durableId="969213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859"/>
    <w:rsid w:val="000033EA"/>
    <w:rsid w:val="0002467C"/>
    <w:rsid w:val="00040A7A"/>
    <w:rsid w:val="000936CA"/>
    <w:rsid w:val="00097182"/>
    <w:rsid w:val="000B1A00"/>
    <w:rsid w:val="000C0F66"/>
    <w:rsid w:val="000F4613"/>
    <w:rsid w:val="001764D4"/>
    <w:rsid w:val="001F341B"/>
    <w:rsid w:val="002430FD"/>
    <w:rsid w:val="00243859"/>
    <w:rsid w:val="00267340"/>
    <w:rsid w:val="00275C59"/>
    <w:rsid w:val="00337165"/>
    <w:rsid w:val="003974EB"/>
    <w:rsid w:val="003C6167"/>
    <w:rsid w:val="003E6C07"/>
    <w:rsid w:val="003F1749"/>
    <w:rsid w:val="00496551"/>
    <w:rsid w:val="004C4EC3"/>
    <w:rsid w:val="0050799F"/>
    <w:rsid w:val="00512FD2"/>
    <w:rsid w:val="005137B6"/>
    <w:rsid w:val="00523F87"/>
    <w:rsid w:val="00593CEB"/>
    <w:rsid w:val="005C1FDB"/>
    <w:rsid w:val="005C6D38"/>
    <w:rsid w:val="005C77D0"/>
    <w:rsid w:val="005D2104"/>
    <w:rsid w:val="00614C95"/>
    <w:rsid w:val="00660027"/>
    <w:rsid w:val="0069339E"/>
    <w:rsid w:val="006F1F62"/>
    <w:rsid w:val="006F51B5"/>
    <w:rsid w:val="006F7905"/>
    <w:rsid w:val="00703C0B"/>
    <w:rsid w:val="00714F51"/>
    <w:rsid w:val="00731F6E"/>
    <w:rsid w:val="007A2EF1"/>
    <w:rsid w:val="007B00D4"/>
    <w:rsid w:val="007D703B"/>
    <w:rsid w:val="007F6617"/>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1880"/>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299A"/>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7D2A03"/>
  <w15:chartTrackingRefBased/>
  <w15:docId w15:val="{3A331CB9-07E8-4EE0-9534-250DF8F70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461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F461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1045802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6</Pages>
  <Words>2326</Words>
  <Characters>13959</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2022-06-20T07:49:00Z</cp:lastPrinted>
  <dcterms:created xsi:type="dcterms:W3CDTF">2022-06-22T08:49:00Z</dcterms:created>
  <dcterms:modified xsi:type="dcterms:W3CDTF">2022-06-22T09:39:00Z</dcterms:modified>
</cp:coreProperties>
</file>