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1D2AA8" w14:textId="77777777" w:rsidR="00FB7F50" w:rsidRPr="002245BE" w:rsidRDefault="00E61549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E61549">
        <w:rPr>
          <w:sz w:val="22"/>
          <w:szCs w:val="22"/>
        </w:rPr>
        <w:t>Niepołomice</w:t>
      </w:r>
      <w:r w:rsidR="00FB7F50" w:rsidRPr="002245BE">
        <w:rPr>
          <w:sz w:val="22"/>
          <w:szCs w:val="22"/>
        </w:rPr>
        <w:t xml:space="preserve"> dnia: </w:t>
      </w:r>
      <w:r w:rsidRPr="00E61549">
        <w:rPr>
          <w:sz w:val="22"/>
          <w:szCs w:val="22"/>
        </w:rPr>
        <w:t>2022-06-22</w:t>
      </w:r>
    </w:p>
    <w:p w14:paraId="57FA766D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3E9E1621" w14:textId="77777777" w:rsidR="00FB7F50" w:rsidRPr="002245BE" w:rsidRDefault="00E61549" w:rsidP="00FB7F50">
      <w:pPr>
        <w:spacing w:after="40"/>
        <w:rPr>
          <w:b/>
          <w:bCs/>
          <w:sz w:val="22"/>
          <w:szCs w:val="22"/>
        </w:rPr>
      </w:pPr>
      <w:r w:rsidRPr="00E61549">
        <w:rPr>
          <w:b/>
          <w:bCs/>
          <w:sz w:val="22"/>
          <w:szCs w:val="22"/>
        </w:rPr>
        <w:t>GMINA NIEPOŁOMICE</w:t>
      </w:r>
    </w:p>
    <w:p w14:paraId="51C3C45B" w14:textId="77777777" w:rsidR="00FB7F50" w:rsidRPr="002245BE" w:rsidRDefault="00E61549" w:rsidP="00FB7F50">
      <w:pPr>
        <w:rPr>
          <w:sz w:val="22"/>
          <w:szCs w:val="22"/>
        </w:rPr>
      </w:pPr>
      <w:r w:rsidRPr="00E61549">
        <w:rPr>
          <w:sz w:val="22"/>
          <w:szCs w:val="22"/>
        </w:rPr>
        <w:t>Pl. Zwycięstwa</w:t>
      </w:r>
      <w:r w:rsidR="00FB7F50" w:rsidRPr="002245BE">
        <w:rPr>
          <w:sz w:val="22"/>
          <w:szCs w:val="22"/>
        </w:rPr>
        <w:t xml:space="preserve"> </w:t>
      </w:r>
      <w:r w:rsidRPr="00E61549">
        <w:rPr>
          <w:sz w:val="22"/>
          <w:szCs w:val="22"/>
        </w:rPr>
        <w:t>13</w:t>
      </w:r>
    </w:p>
    <w:p w14:paraId="5E50C520" w14:textId="77777777" w:rsidR="00FB7F50" w:rsidRPr="002245BE" w:rsidRDefault="00E61549" w:rsidP="00FB7F50">
      <w:pPr>
        <w:rPr>
          <w:sz w:val="22"/>
          <w:szCs w:val="22"/>
        </w:rPr>
      </w:pPr>
      <w:r w:rsidRPr="00E61549">
        <w:rPr>
          <w:sz w:val="22"/>
          <w:szCs w:val="22"/>
        </w:rPr>
        <w:t>32-005</w:t>
      </w:r>
      <w:r w:rsidR="00FB7F50" w:rsidRPr="002245BE">
        <w:rPr>
          <w:sz w:val="22"/>
          <w:szCs w:val="22"/>
        </w:rPr>
        <w:t xml:space="preserve"> </w:t>
      </w:r>
      <w:r w:rsidRPr="00E61549">
        <w:rPr>
          <w:sz w:val="22"/>
          <w:szCs w:val="22"/>
        </w:rPr>
        <w:t>Niepołomice</w:t>
      </w:r>
    </w:p>
    <w:p w14:paraId="1D652245" w14:textId="20900C39" w:rsidR="00D8577D" w:rsidRDefault="00D8577D" w:rsidP="00D8577D">
      <w:pPr>
        <w:pStyle w:val="Nagwek1"/>
        <w:spacing w:before="600"/>
        <w:jc w:val="left"/>
        <w:rPr>
          <w:sz w:val="28"/>
        </w:rPr>
      </w:pPr>
      <w:r>
        <w:rPr>
          <w:sz w:val="28"/>
        </w:rPr>
        <w:t>ZP.271.15.2022/4</w:t>
      </w:r>
    </w:p>
    <w:p w14:paraId="4802F6D7" w14:textId="44E4ED01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34C46A1A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E61549" w:rsidRPr="00607F9B" w14:paraId="70AE0B95" w14:textId="77777777" w:rsidTr="00532E6A">
        <w:trPr>
          <w:trHeight w:val="638"/>
        </w:trPr>
        <w:tc>
          <w:tcPr>
            <w:tcW w:w="959" w:type="dxa"/>
            <w:shd w:val="clear" w:color="auto" w:fill="auto"/>
          </w:tcPr>
          <w:p w14:paraId="6E2732AC" w14:textId="77777777" w:rsidR="00E61549" w:rsidRPr="00607F9B" w:rsidRDefault="00E61549" w:rsidP="00532E6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0CFD868" w14:textId="77777777" w:rsidR="00E61549" w:rsidRPr="00607F9B" w:rsidRDefault="00E61549" w:rsidP="00532E6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E61549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E61549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61549">
              <w:rPr>
                <w:b/>
                <w:bCs/>
                <w:sz w:val="22"/>
                <w:szCs w:val="22"/>
              </w:rPr>
              <w:t>Modernizacja dróg gminnych na terenie Miasta i Gminy Niepołomice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61549">
              <w:rPr>
                <w:b/>
                <w:sz w:val="22"/>
                <w:szCs w:val="22"/>
              </w:rPr>
              <w:t>ZP.271.15.2022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5FFF526E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E61549" w:rsidRPr="00E61549">
        <w:rPr>
          <w:b/>
          <w:sz w:val="22"/>
          <w:szCs w:val="22"/>
        </w:rPr>
        <w:t>GMINA NIEPOŁOMICE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E61549" w:rsidRPr="00E61549">
        <w:rPr>
          <w:sz w:val="22"/>
          <w:szCs w:val="22"/>
        </w:rPr>
        <w:t>(</w:t>
      </w:r>
      <w:proofErr w:type="spellStart"/>
      <w:r w:rsidR="00E61549" w:rsidRPr="00E61549">
        <w:rPr>
          <w:sz w:val="22"/>
          <w:szCs w:val="22"/>
        </w:rPr>
        <w:t>t.j</w:t>
      </w:r>
      <w:proofErr w:type="spellEnd"/>
      <w:r w:rsidR="00E61549" w:rsidRPr="00E61549">
        <w:rPr>
          <w:sz w:val="22"/>
          <w:szCs w:val="22"/>
        </w:rPr>
        <w:t xml:space="preserve">. Dz.U. z 2021r. poz. 1129 z </w:t>
      </w:r>
      <w:proofErr w:type="spellStart"/>
      <w:r w:rsidR="00E61549" w:rsidRPr="00E61549">
        <w:rPr>
          <w:sz w:val="22"/>
          <w:szCs w:val="22"/>
        </w:rPr>
        <w:t>późn</w:t>
      </w:r>
      <w:proofErr w:type="spellEnd"/>
      <w:r w:rsidR="00E61549" w:rsidRPr="00E61549">
        <w:rPr>
          <w:sz w:val="22"/>
          <w:szCs w:val="22"/>
        </w:rPr>
        <w:t>. zm.)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E61549" w14:paraId="14763620" w14:textId="77777777" w:rsidTr="00532E6A">
        <w:trPr>
          <w:cantSplit/>
        </w:trPr>
        <w:tc>
          <w:tcPr>
            <w:tcW w:w="10150" w:type="dxa"/>
          </w:tcPr>
          <w:p w14:paraId="610A372D" w14:textId="77777777" w:rsidR="00E61549" w:rsidRPr="00D26ED6" w:rsidRDefault="00E61549" w:rsidP="00532E6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E61549">
              <w:rPr>
                <w:b/>
                <w:sz w:val="22"/>
                <w:szCs w:val="22"/>
              </w:rPr>
              <w:t>Krusz-Bud Piotr Iwulski Roboty Drogowo-Budowlane</w:t>
            </w:r>
          </w:p>
          <w:p w14:paraId="5FF3A4CB" w14:textId="77777777" w:rsidR="00E61549" w:rsidRPr="009F0E5C" w:rsidRDefault="00E61549" w:rsidP="00532E6A">
            <w:pPr>
              <w:jc w:val="both"/>
              <w:rPr>
                <w:bCs/>
                <w:sz w:val="22"/>
                <w:szCs w:val="22"/>
              </w:rPr>
            </w:pPr>
            <w:r w:rsidRPr="00E61549">
              <w:rPr>
                <w:bCs/>
                <w:sz w:val="22"/>
                <w:szCs w:val="22"/>
              </w:rPr>
              <w:t>Wola Batorska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61549">
              <w:rPr>
                <w:bCs/>
                <w:sz w:val="22"/>
                <w:szCs w:val="22"/>
              </w:rPr>
              <w:t>2147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E61549">
              <w:rPr>
                <w:bCs/>
                <w:sz w:val="22"/>
                <w:szCs w:val="22"/>
              </w:rPr>
              <w:t>/21</w:t>
            </w:r>
          </w:p>
          <w:p w14:paraId="2105EBB8" w14:textId="77777777" w:rsidR="00E61549" w:rsidRPr="009F0E5C" w:rsidRDefault="00E61549" w:rsidP="00532E6A">
            <w:pPr>
              <w:jc w:val="both"/>
              <w:rPr>
                <w:bCs/>
                <w:sz w:val="22"/>
                <w:szCs w:val="22"/>
              </w:rPr>
            </w:pPr>
            <w:r w:rsidRPr="00E61549">
              <w:rPr>
                <w:bCs/>
                <w:sz w:val="22"/>
                <w:szCs w:val="22"/>
              </w:rPr>
              <w:t>32-007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61549">
              <w:rPr>
                <w:bCs/>
                <w:sz w:val="22"/>
                <w:szCs w:val="22"/>
              </w:rPr>
              <w:t>Zabierzów Bocheński</w:t>
            </w:r>
          </w:p>
          <w:p w14:paraId="188A3B31" w14:textId="469C1178" w:rsidR="00E61549" w:rsidRPr="00D26ED6" w:rsidRDefault="00E61549" w:rsidP="00D8577D">
            <w:pPr>
              <w:spacing w:before="40" w:after="40" w:line="276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D8577D">
              <w:rPr>
                <w:sz w:val="22"/>
                <w:szCs w:val="22"/>
              </w:rPr>
              <w:t xml:space="preserve"> </w:t>
            </w:r>
            <w:r w:rsidRPr="00E61549">
              <w:rPr>
                <w:sz w:val="22"/>
                <w:szCs w:val="22"/>
              </w:rPr>
              <w:t>Modernizacja dróg gminnych na terenie Miasta i Gminy Niepołomice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E61549">
              <w:rPr>
                <w:b/>
                <w:sz w:val="22"/>
                <w:szCs w:val="22"/>
              </w:rPr>
              <w:t>2 2</w:t>
            </w:r>
            <w:r w:rsidR="00D8577D">
              <w:rPr>
                <w:b/>
                <w:sz w:val="22"/>
                <w:szCs w:val="22"/>
              </w:rPr>
              <w:t>31 192,05</w:t>
            </w:r>
            <w:r w:rsidRPr="00E61549">
              <w:rPr>
                <w:b/>
                <w:sz w:val="22"/>
                <w:szCs w:val="22"/>
              </w:rPr>
              <w:t xml:space="preserve">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0A0D7CAE" w14:textId="77777777" w:rsidR="00E61549" w:rsidRPr="00D26ED6" w:rsidRDefault="00E61549" w:rsidP="00532E6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274C354" w14:textId="77777777" w:rsidR="00E61549" w:rsidRPr="0067269E" w:rsidRDefault="00E61549" w:rsidP="00532E6A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67269E">
              <w:rPr>
                <w:sz w:val="22"/>
                <w:szCs w:val="22"/>
              </w:rPr>
              <w:t>Wybrano ofertę przedstawiającą najlepszy bilans ceny i kryterium poza cenowego</w:t>
            </w:r>
          </w:p>
        </w:tc>
      </w:tr>
    </w:tbl>
    <w:p w14:paraId="16071D7A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828"/>
        <w:gridCol w:w="1559"/>
        <w:gridCol w:w="1984"/>
        <w:gridCol w:w="2127"/>
      </w:tblGrid>
      <w:tr w:rsidR="00D8577D" w:rsidRPr="008567C7" w14:paraId="479EA588" w14:textId="77777777" w:rsidTr="0067269E">
        <w:trPr>
          <w:trHeight w:val="510"/>
        </w:trPr>
        <w:tc>
          <w:tcPr>
            <w:tcW w:w="709" w:type="dxa"/>
            <w:vAlign w:val="center"/>
          </w:tcPr>
          <w:p w14:paraId="2A029F79" w14:textId="77777777" w:rsidR="00D8577D" w:rsidRPr="008567C7" w:rsidRDefault="00D8577D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828" w:type="dxa"/>
            <w:vAlign w:val="center"/>
          </w:tcPr>
          <w:p w14:paraId="41ACA9BE" w14:textId="77777777" w:rsidR="00D8577D" w:rsidRPr="008567C7" w:rsidRDefault="00D8577D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559" w:type="dxa"/>
            <w:vAlign w:val="center"/>
          </w:tcPr>
          <w:p w14:paraId="17F8AE20" w14:textId="77777777" w:rsidR="00D8577D" w:rsidRPr="008567C7" w:rsidRDefault="00D8577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61549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984" w:type="dxa"/>
            <w:vAlign w:val="center"/>
          </w:tcPr>
          <w:p w14:paraId="3A3CBBC5" w14:textId="615E49FC" w:rsidR="00D8577D" w:rsidRPr="008567C7" w:rsidRDefault="00D8577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61549">
              <w:rPr>
                <w:rFonts w:ascii="Times New Roman" w:hAnsi="Times New Roman" w:cs="Times New Roman"/>
                <w:bCs/>
                <w:sz w:val="18"/>
                <w:szCs w:val="18"/>
              </w:rPr>
              <w:t>okres rękojmi i gwarancji</w:t>
            </w:r>
          </w:p>
        </w:tc>
        <w:tc>
          <w:tcPr>
            <w:tcW w:w="2127" w:type="dxa"/>
            <w:vAlign w:val="center"/>
          </w:tcPr>
          <w:p w14:paraId="39C7F8C0" w14:textId="77777777" w:rsidR="00D8577D" w:rsidRPr="008567C7" w:rsidRDefault="00D8577D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D8577D" w:rsidRPr="008567C7" w14:paraId="3A0B34BB" w14:textId="77777777" w:rsidTr="0067269E">
        <w:tc>
          <w:tcPr>
            <w:tcW w:w="709" w:type="dxa"/>
            <w:vAlign w:val="center"/>
          </w:tcPr>
          <w:p w14:paraId="2C412CB2" w14:textId="77777777" w:rsidR="00D8577D" w:rsidRPr="008567C7" w:rsidRDefault="00D8577D" w:rsidP="00532E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6154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828" w:type="dxa"/>
            <w:vAlign w:val="center"/>
          </w:tcPr>
          <w:p w14:paraId="5B5C7DC8" w14:textId="77777777" w:rsidR="00D8577D" w:rsidRPr="002B6761" w:rsidRDefault="00D8577D" w:rsidP="00532E6A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1549">
              <w:rPr>
                <w:rFonts w:ascii="Times New Roman" w:hAnsi="Times New Roman" w:cs="Times New Roman"/>
                <w:b/>
                <w:sz w:val="18"/>
                <w:szCs w:val="18"/>
              </w:rPr>
              <w:t>Krusz-Bud Piotr Iwulski Roboty Drogowo-Budowlane</w:t>
            </w:r>
          </w:p>
          <w:p w14:paraId="065248B0" w14:textId="77777777" w:rsidR="00D8577D" w:rsidRPr="008567C7" w:rsidRDefault="00D8577D" w:rsidP="00532E6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61549">
              <w:rPr>
                <w:rFonts w:ascii="Times New Roman" w:hAnsi="Times New Roman" w:cs="Times New Roman"/>
                <w:bCs/>
                <w:sz w:val="18"/>
                <w:szCs w:val="18"/>
              </w:rPr>
              <w:t>Wola Batorska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61549">
              <w:rPr>
                <w:rFonts w:ascii="Times New Roman" w:hAnsi="Times New Roman" w:cs="Times New Roman"/>
                <w:bCs/>
                <w:sz w:val="18"/>
                <w:szCs w:val="18"/>
              </w:rPr>
              <w:t>2147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61549">
              <w:rPr>
                <w:rFonts w:ascii="Times New Roman" w:hAnsi="Times New Roman" w:cs="Times New Roman"/>
                <w:bCs/>
                <w:sz w:val="18"/>
                <w:szCs w:val="18"/>
              </w:rPr>
              <w:t>/21</w:t>
            </w:r>
          </w:p>
          <w:p w14:paraId="1DBB320D" w14:textId="77777777" w:rsidR="00D8577D" w:rsidRPr="001B7815" w:rsidRDefault="00D8577D" w:rsidP="00532E6A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61549">
              <w:rPr>
                <w:rFonts w:ascii="Times New Roman" w:hAnsi="Times New Roman" w:cs="Times New Roman"/>
                <w:bCs/>
                <w:sz w:val="18"/>
                <w:szCs w:val="18"/>
              </w:rPr>
              <w:t>32-007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61549">
              <w:rPr>
                <w:rFonts w:ascii="Times New Roman" w:hAnsi="Times New Roman" w:cs="Times New Roman"/>
                <w:bCs/>
                <w:sz w:val="18"/>
                <w:szCs w:val="18"/>
              </w:rPr>
              <w:t>Zabierzów Bocheński</w:t>
            </w:r>
          </w:p>
        </w:tc>
        <w:tc>
          <w:tcPr>
            <w:tcW w:w="1559" w:type="dxa"/>
            <w:vAlign w:val="center"/>
          </w:tcPr>
          <w:p w14:paraId="317BD359" w14:textId="77777777" w:rsidR="00D8577D" w:rsidRPr="008567C7" w:rsidRDefault="00D8577D" w:rsidP="00532E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61549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984" w:type="dxa"/>
            <w:vAlign w:val="center"/>
          </w:tcPr>
          <w:p w14:paraId="7667C0C4" w14:textId="77777777" w:rsidR="00D8577D" w:rsidRPr="008567C7" w:rsidRDefault="00D8577D" w:rsidP="00532E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61549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127" w:type="dxa"/>
            <w:vAlign w:val="center"/>
          </w:tcPr>
          <w:p w14:paraId="1D46A3EB" w14:textId="77777777" w:rsidR="00D8577D" w:rsidRPr="008567C7" w:rsidRDefault="00D8577D" w:rsidP="00532E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61549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D8577D" w:rsidRPr="008567C7" w14:paraId="2CDB6582" w14:textId="77777777" w:rsidTr="0067269E">
        <w:tc>
          <w:tcPr>
            <w:tcW w:w="709" w:type="dxa"/>
            <w:vAlign w:val="center"/>
          </w:tcPr>
          <w:p w14:paraId="5AF2B2EA" w14:textId="77777777" w:rsidR="00D8577D" w:rsidRPr="008567C7" w:rsidRDefault="00D8577D" w:rsidP="00532E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6154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828" w:type="dxa"/>
            <w:vAlign w:val="center"/>
          </w:tcPr>
          <w:p w14:paraId="2BC691B4" w14:textId="77777777" w:rsidR="00D8577D" w:rsidRPr="002B6761" w:rsidRDefault="00D8577D" w:rsidP="00532E6A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1549">
              <w:rPr>
                <w:rFonts w:ascii="Times New Roman" w:hAnsi="Times New Roman" w:cs="Times New Roman"/>
                <w:b/>
                <w:sz w:val="18"/>
                <w:szCs w:val="18"/>
              </w:rPr>
              <w:t>Firma Wielobranżowa MATRAB Marian Kaptur</w:t>
            </w:r>
          </w:p>
          <w:p w14:paraId="7BD05FEF" w14:textId="3B367D92" w:rsidR="00D8577D" w:rsidRPr="008567C7" w:rsidRDefault="0067269E" w:rsidP="00532E6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</w:t>
            </w:r>
            <w:r w:rsidR="00D8577D" w:rsidRPr="00E61549">
              <w:rPr>
                <w:rFonts w:ascii="Times New Roman" w:hAnsi="Times New Roman" w:cs="Times New Roman"/>
                <w:bCs/>
                <w:sz w:val="18"/>
                <w:szCs w:val="18"/>
              </w:rPr>
              <w:t>Zarabie</w:t>
            </w:r>
            <w:r w:rsidR="00D8577D"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="00D8577D" w:rsidRPr="00E61549">
              <w:rPr>
                <w:rFonts w:ascii="Times New Roman" w:hAnsi="Times New Roman" w:cs="Times New Roman"/>
                <w:bCs/>
                <w:sz w:val="18"/>
                <w:szCs w:val="18"/>
              </w:rPr>
              <w:t>21a</w:t>
            </w:r>
            <w:r w:rsidR="00D8577D"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03FD40D9" w14:textId="77777777" w:rsidR="00D8577D" w:rsidRPr="001B7815" w:rsidRDefault="00D8577D" w:rsidP="00532E6A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61549">
              <w:rPr>
                <w:rFonts w:ascii="Times New Roman" w:hAnsi="Times New Roman" w:cs="Times New Roman"/>
                <w:bCs/>
                <w:sz w:val="18"/>
                <w:szCs w:val="18"/>
              </w:rPr>
              <w:t>32-410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61549">
              <w:rPr>
                <w:rFonts w:ascii="Times New Roman" w:hAnsi="Times New Roman" w:cs="Times New Roman"/>
                <w:bCs/>
                <w:sz w:val="18"/>
                <w:szCs w:val="18"/>
              </w:rPr>
              <w:t>DOBCZYCE</w:t>
            </w:r>
          </w:p>
        </w:tc>
        <w:tc>
          <w:tcPr>
            <w:tcW w:w="1559" w:type="dxa"/>
            <w:vAlign w:val="center"/>
          </w:tcPr>
          <w:p w14:paraId="25AD8366" w14:textId="77777777" w:rsidR="00D8577D" w:rsidRPr="008567C7" w:rsidRDefault="00D8577D" w:rsidP="00532E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61549">
              <w:rPr>
                <w:rFonts w:ascii="Times New Roman" w:hAnsi="Times New Roman" w:cs="Times New Roman"/>
                <w:sz w:val="18"/>
                <w:szCs w:val="18"/>
              </w:rPr>
              <w:t xml:space="preserve">  52,69</w:t>
            </w:r>
          </w:p>
        </w:tc>
        <w:tc>
          <w:tcPr>
            <w:tcW w:w="1984" w:type="dxa"/>
            <w:vAlign w:val="center"/>
          </w:tcPr>
          <w:p w14:paraId="0C96AD3C" w14:textId="77777777" w:rsidR="00D8577D" w:rsidRPr="008567C7" w:rsidRDefault="00D8577D" w:rsidP="00532E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61549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127" w:type="dxa"/>
            <w:vAlign w:val="center"/>
          </w:tcPr>
          <w:p w14:paraId="688E0ED1" w14:textId="77777777" w:rsidR="00D8577D" w:rsidRPr="008567C7" w:rsidRDefault="00D8577D" w:rsidP="00532E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61549">
              <w:rPr>
                <w:rFonts w:ascii="Times New Roman" w:hAnsi="Times New Roman" w:cs="Times New Roman"/>
                <w:sz w:val="18"/>
                <w:szCs w:val="18"/>
              </w:rPr>
              <w:t xml:space="preserve">  92,69</w:t>
            </w:r>
          </w:p>
        </w:tc>
      </w:tr>
      <w:tr w:rsidR="00D8577D" w:rsidRPr="008567C7" w14:paraId="1FB7BF1E" w14:textId="77777777" w:rsidTr="0067269E">
        <w:tc>
          <w:tcPr>
            <w:tcW w:w="709" w:type="dxa"/>
            <w:vAlign w:val="center"/>
          </w:tcPr>
          <w:p w14:paraId="77D1F02F" w14:textId="77777777" w:rsidR="00D8577D" w:rsidRPr="008567C7" w:rsidRDefault="00D8577D" w:rsidP="00532E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61549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828" w:type="dxa"/>
            <w:vAlign w:val="center"/>
          </w:tcPr>
          <w:p w14:paraId="4BF8319C" w14:textId="77777777" w:rsidR="00D8577D" w:rsidRPr="002B6761" w:rsidRDefault="00D8577D" w:rsidP="00532E6A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1549">
              <w:rPr>
                <w:rFonts w:ascii="Times New Roman" w:hAnsi="Times New Roman" w:cs="Times New Roman"/>
                <w:b/>
                <w:sz w:val="18"/>
                <w:szCs w:val="18"/>
              </w:rPr>
              <w:t>Przedsiębiorstwo Drogowo-Mostowe Spółka Akcyjna</w:t>
            </w:r>
          </w:p>
          <w:p w14:paraId="0B94154D" w14:textId="6C1E97B3" w:rsidR="00D8577D" w:rsidRPr="008567C7" w:rsidRDefault="0067269E" w:rsidP="00532E6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</w:t>
            </w:r>
            <w:r w:rsidR="00D8577D" w:rsidRPr="00E61549">
              <w:rPr>
                <w:rFonts w:ascii="Times New Roman" w:hAnsi="Times New Roman" w:cs="Times New Roman"/>
                <w:bCs/>
                <w:sz w:val="18"/>
                <w:szCs w:val="18"/>
              </w:rPr>
              <w:t>Drogowców</w:t>
            </w:r>
            <w:r w:rsidR="00D8577D"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="00D8577D" w:rsidRPr="00E61549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="00D8577D"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4B01E677" w14:textId="77777777" w:rsidR="00D8577D" w:rsidRPr="001B7815" w:rsidRDefault="00D8577D" w:rsidP="00532E6A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61549">
              <w:rPr>
                <w:rFonts w:ascii="Times New Roman" w:hAnsi="Times New Roman" w:cs="Times New Roman"/>
                <w:bCs/>
                <w:sz w:val="18"/>
                <w:szCs w:val="18"/>
              </w:rPr>
              <w:t>39-200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61549">
              <w:rPr>
                <w:rFonts w:ascii="Times New Roman" w:hAnsi="Times New Roman" w:cs="Times New Roman"/>
                <w:bCs/>
                <w:sz w:val="18"/>
                <w:szCs w:val="18"/>
              </w:rPr>
              <w:t>Dębica</w:t>
            </w:r>
          </w:p>
        </w:tc>
        <w:tc>
          <w:tcPr>
            <w:tcW w:w="1559" w:type="dxa"/>
            <w:vAlign w:val="center"/>
          </w:tcPr>
          <w:p w14:paraId="22F3459D" w14:textId="77777777" w:rsidR="00D8577D" w:rsidRPr="008567C7" w:rsidRDefault="00D8577D" w:rsidP="00532E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61549">
              <w:rPr>
                <w:rFonts w:ascii="Times New Roman" w:hAnsi="Times New Roman" w:cs="Times New Roman"/>
                <w:sz w:val="18"/>
                <w:szCs w:val="18"/>
              </w:rPr>
              <w:t xml:space="preserve">  43,74</w:t>
            </w:r>
          </w:p>
        </w:tc>
        <w:tc>
          <w:tcPr>
            <w:tcW w:w="1984" w:type="dxa"/>
            <w:vAlign w:val="center"/>
          </w:tcPr>
          <w:p w14:paraId="69C25E77" w14:textId="77777777" w:rsidR="00D8577D" w:rsidRPr="008567C7" w:rsidRDefault="00D8577D" w:rsidP="00532E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61549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127" w:type="dxa"/>
            <w:vAlign w:val="center"/>
          </w:tcPr>
          <w:p w14:paraId="18CA309D" w14:textId="77777777" w:rsidR="00D8577D" w:rsidRPr="008567C7" w:rsidRDefault="00D8577D" w:rsidP="00532E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61549">
              <w:rPr>
                <w:rFonts w:ascii="Times New Roman" w:hAnsi="Times New Roman" w:cs="Times New Roman"/>
                <w:sz w:val="18"/>
                <w:szCs w:val="18"/>
              </w:rPr>
              <w:t xml:space="preserve">  83,74</w:t>
            </w:r>
          </w:p>
        </w:tc>
      </w:tr>
      <w:tr w:rsidR="00D8577D" w:rsidRPr="008567C7" w14:paraId="2E08BC8F" w14:textId="77777777" w:rsidTr="0067269E">
        <w:tc>
          <w:tcPr>
            <w:tcW w:w="709" w:type="dxa"/>
            <w:vAlign w:val="center"/>
          </w:tcPr>
          <w:p w14:paraId="672BB1B2" w14:textId="77777777" w:rsidR="00D8577D" w:rsidRPr="008567C7" w:rsidRDefault="00D8577D" w:rsidP="00532E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6154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28" w:type="dxa"/>
            <w:vAlign w:val="center"/>
          </w:tcPr>
          <w:p w14:paraId="124CE4AA" w14:textId="77777777" w:rsidR="00D8577D" w:rsidRPr="002B6761" w:rsidRDefault="00D8577D" w:rsidP="00532E6A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1549">
              <w:rPr>
                <w:rFonts w:ascii="Times New Roman" w:hAnsi="Times New Roman" w:cs="Times New Roman"/>
                <w:b/>
                <w:sz w:val="18"/>
                <w:szCs w:val="18"/>
              </w:rPr>
              <w:t>Zakład Gospodarki Komunalnej Spółka z o.o.</w:t>
            </w:r>
          </w:p>
          <w:p w14:paraId="2AED0FEC" w14:textId="20113EE3" w:rsidR="00D8577D" w:rsidRPr="008567C7" w:rsidRDefault="0067269E" w:rsidP="00532E6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</w:t>
            </w:r>
            <w:r w:rsidR="00D8577D" w:rsidRPr="00E61549">
              <w:rPr>
                <w:rFonts w:ascii="Times New Roman" w:hAnsi="Times New Roman" w:cs="Times New Roman"/>
                <w:bCs/>
                <w:sz w:val="18"/>
                <w:szCs w:val="18"/>
              </w:rPr>
              <w:t>Wodna</w:t>
            </w:r>
            <w:r w:rsidR="00D8577D"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="00D8577D" w:rsidRPr="00E61549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="00D8577D"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6388931E" w14:textId="77777777" w:rsidR="00D8577D" w:rsidRPr="001B7815" w:rsidRDefault="00D8577D" w:rsidP="00532E6A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61549">
              <w:rPr>
                <w:rFonts w:ascii="Times New Roman" w:hAnsi="Times New Roman" w:cs="Times New Roman"/>
                <w:bCs/>
                <w:sz w:val="18"/>
                <w:szCs w:val="18"/>
              </w:rPr>
              <w:t>30-556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61549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559" w:type="dxa"/>
            <w:vAlign w:val="center"/>
          </w:tcPr>
          <w:p w14:paraId="0980E38F" w14:textId="77777777" w:rsidR="00D8577D" w:rsidRPr="008567C7" w:rsidRDefault="00D8577D" w:rsidP="00532E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61549">
              <w:rPr>
                <w:rFonts w:ascii="Times New Roman" w:hAnsi="Times New Roman" w:cs="Times New Roman"/>
                <w:sz w:val="18"/>
                <w:szCs w:val="18"/>
              </w:rPr>
              <w:t xml:space="preserve">  38,30</w:t>
            </w:r>
          </w:p>
        </w:tc>
        <w:tc>
          <w:tcPr>
            <w:tcW w:w="1984" w:type="dxa"/>
            <w:vAlign w:val="center"/>
          </w:tcPr>
          <w:p w14:paraId="30A68984" w14:textId="77777777" w:rsidR="00D8577D" w:rsidRPr="008567C7" w:rsidRDefault="00D8577D" w:rsidP="00532E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61549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127" w:type="dxa"/>
            <w:vAlign w:val="center"/>
          </w:tcPr>
          <w:p w14:paraId="1BABEF51" w14:textId="77777777" w:rsidR="00D8577D" w:rsidRPr="008567C7" w:rsidRDefault="00D8577D" w:rsidP="00532E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61549">
              <w:rPr>
                <w:rFonts w:ascii="Times New Roman" w:hAnsi="Times New Roman" w:cs="Times New Roman"/>
                <w:sz w:val="18"/>
                <w:szCs w:val="18"/>
              </w:rPr>
              <w:t xml:space="preserve">  78,30</w:t>
            </w:r>
          </w:p>
        </w:tc>
      </w:tr>
    </w:tbl>
    <w:p w14:paraId="68E77D05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sectPr w:rsidR="00F960D7" w:rsidRPr="00F33C66" w:rsidSect="0067269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568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6EEB48" w14:textId="77777777" w:rsidR="00D54F6F" w:rsidRDefault="00D54F6F">
      <w:r>
        <w:separator/>
      </w:r>
    </w:p>
  </w:endnote>
  <w:endnote w:type="continuationSeparator" w:id="0">
    <w:p w14:paraId="44A0523B" w14:textId="77777777" w:rsidR="00D54F6F" w:rsidRDefault="00D54F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2EAAEB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181C49" w14:textId="5F61C47A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58AD00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8743B2" w14:textId="77777777" w:rsidR="00D54F6F" w:rsidRDefault="00D54F6F">
      <w:r>
        <w:separator/>
      </w:r>
    </w:p>
  </w:footnote>
  <w:footnote w:type="continuationSeparator" w:id="0">
    <w:p w14:paraId="5B81A650" w14:textId="77777777" w:rsidR="00D54F6F" w:rsidRDefault="00D54F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D0E546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E77AE5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88E247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54F6F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7269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54F6F"/>
    <w:rsid w:val="00D8427E"/>
    <w:rsid w:val="00D8577D"/>
    <w:rsid w:val="00E30B2D"/>
    <w:rsid w:val="00E61549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13219E"/>
  <w15:chartTrackingRefBased/>
  <w15:docId w15:val="{8EA83995-8251-4955-B523-236876A42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227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czesławnowak</dc:creator>
  <cp:keywords/>
  <dc:description/>
  <cp:lastModifiedBy>Czesław Nowak</cp:lastModifiedBy>
  <cp:revision>2</cp:revision>
  <cp:lastPrinted>1899-12-31T23:00:00Z</cp:lastPrinted>
  <dcterms:created xsi:type="dcterms:W3CDTF">2022-06-22T09:52:00Z</dcterms:created>
  <dcterms:modified xsi:type="dcterms:W3CDTF">2022-06-22T09:52:00Z</dcterms:modified>
</cp:coreProperties>
</file>