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81BA1" w:rsidRPr="00481BA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  <w:bookmarkStart w:id="0" w:name="_GoBack"/>
      <w:bookmarkEnd w:id="0"/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5B2757" w:rsidRDefault="005B2757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5B2757" w:rsidRPr="00E50F4B" w:rsidRDefault="005B2757" w:rsidP="005B275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:rsidR="005B2757" w:rsidRPr="00E50F4B" w:rsidRDefault="005B2757" w:rsidP="00EE43E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5B2757" w:rsidRPr="00E50F4B" w:rsidRDefault="005B2757" w:rsidP="00EE43E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:rsidR="005B2757" w:rsidRPr="00E50F4B" w:rsidRDefault="005B2757" w:rsidP="005B2757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5B2757" w:rsidRPr="00E50F4B" w:rsidRDefault="005B2757" w:rsidP="00EE43E3">
      <w:pPr>
        <w:spacing w:after="0" w:line="24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481BA1">
        <w:rPr>
          <w:rFonts w:ascii="Arial" w:eastAsia="Times New Roman" w:hAnsi="Arial" w:cs="Arial"/>
          <w:b/>
          <w:sz w:val="20"/>
          <w:szCs w:val="20"/>
          <w:lang w:eastAsia="pl-PL"/>
        </w:rPr>
        <w:t>Leasing operacyjny oraz dostawa sprężarki laboratoryjnej dla wysokich ciśnień (</w:t>
      </w:r>
      <w:proofErr w:type="spellStart"/>
      <w:r w:rsidRPr="00481BA1">
        <w:rPr>
          <w:rFonts w:ascii="Arial" w:eastAsia="Times New Roman" w:hAnsi="Arial" w:cs="Arial"/>
          <w:b/>
          <w:sz w:val="20"/>
          <w:szCs w:val="20"/>
          <w:lang w:eastAsia="pl-PL"/>
        </w:rPr>
        <w:t>booster</w:t>
      </w:r>
      <w:proofErr w:type="spellEnd"/>
      <w:r w:rsidRPr="00481BA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pump) na potrzeby realizacji projektu SaferH2 - KC-zp.272-345/22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:rsidR="005B2757" w:rsidRPr="00E50F4B" w:rsidRDefault="005B2757" w:rsidP="005B2757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5B2757" w:rsidRPr="00E50F4B" w:rsidRDefault="005B2757" w:rsidP="00EE43E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B2757" w:rsidRPr="008D61B1" w:rsidRDefault="005B2757" w:rsidP="00EE43E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B2757" w:rsidRPr="00E50F4B" w:rsidRDefault="005B2757" w:rsidP="00EE43E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B2757" w:rsidRPr="00E50F4B" w:rsidRDefault="005B2757" w:rsidP="00EE43E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B2757" w:rsidRDefault="005B2757" w:rsidP="00EE43E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5B2757" w:rsidRDefault="005B2757" w:rsidP="00EE43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757" w:rsidRPr="00EE43E3" w:rsidRDefault="005B2757" w:rsidP="00EE43E3">
      <w:pPr>
        <w:pStyle w:val="Akapitzlist"/>
        <w:widowControl w:val="0"/>
        <w:numPr>
          <w:ilvl w:val="0"/>
          <w:numId w:val="7"/>
        </w:numPr>
        <w:spacing w:after="0" w:line="360" w:lineRule="auto"/>
        <w:ind w:left="284" w:hanging="284"/>
        <w:jc w:val="both"/>
        <w:rPr>
          <w:rFonts w:eastAsia="Times New Roman" w:cs="Calibri"/>
          <w:lang w:eastAsia="pl-PL"/>
        </w:rPr>
      </w:pPr>
      <w:r w:rsidRPr="00EE43E3">
        <w:rPr>
          <w:rFonts w:eastAsia="Times New Roman" w:cs="Calibri"/>
          <w:lang w:eastAsia="pl-PL"/>
        </w:rPr>
        <w:t xml:space="preserve">Oświadczam, że nie zachodzą w stosunku do mnie przesłanki wykluczenia z postępowania na </w:t>
      </w:r>
      <w:r w:rsidRPr="00EE43E3">
        <w:rPr>
          <w:rFonts w:eastAsia="Times New Roman" w:cs="Calibri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:rsidR="00EE43E3" w:rsidRDefault="00EE43E3" w:rsidP="00EE43E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5B2757" w:rsidRDefault="005B2757" w:rsidP="00EE43E3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:rsidR="00EE43E3" w:rsidRPr="00E50F4B" w:rsidRDefault="00EE43E3" w:rsidP="00EE43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</w:p>
    <w:p w:rsidR="005B2757" w:rsidRPr="00E50F4B" w:rsidRDefault="005B2757" w:rsidP="00EE43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5B2757" w:rsidRPr="00E50F4B" w:rsidRDefault="005B2757" w:rsidP="00EE43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757" w:rsidRPr="00E50F4B" w:rsidRDefault="005B2757" w:rsidP="00EE43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B2757" w:rsidRPr="00E50F4B" w:rsidRDefault="005B2757" w:rsidP="00EE43E3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:rsidR="005B2757" w:rsidRPr="00E50F4B" w:rsidRDefault="005B2757" w:rsidP="00EE43E3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:rsidR="005B2757" w:rsidRPr="00E50F4B" w:rsidRDefault="005B2757" w:rsidP="00EE43E3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B2757" w:rsidRPr="00E50F4B" w:rsidRDefault="005B2757" w:rsidP="00EE43E3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B2757" w:rsidRPr="00E50F4B" w:rsidRDefault="005B2757" w:rsidP="00EE43E3">
      <w:pPr>
        <w:tabs>
          <w:tab w:val="left" w:pos="0"/>
        </w:tabs>
        <w:spacing w:after="0" w:line="240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5B2757" w:rsidRPr="00E50F4B" w:rsidRDefault="005B2757" w:rsidP="00EE43E3">
      <w:pPr>
        <w:tabs>
          <w:tab w:val="left" w:pos="0"/>
        </w:tabs>
        <w:spacing w:after="0" w:line="240" w:lineRule="auto"/>
        <w:ind w:right="1"/>
        <w:jc w:val="both"/>
        <w:rPr>
          <w:b/>
        </w:rPr>
      </w:pPr>
    </w:p>
    <w:p w:rsidR="005B2757" w:rsidRPr="00E50F4B" w:rsidRDefault="005B2757" w:rsidP="00EE43E3">
      <w:pPr>
        <w:spacing w:after="0" w:line="240" w:lineRule="auto"/>
      </w:pPr>
    </w:p>
    <w:p w:rsidR="005B2757" w:rsidRPr="00E50F4B" w:rsidRDefault="005B2757" w:rsidP="00EE43E3">
      <w:pPr>
        <w:spacing w:after="0" w:line="240" w:lineRule="auto"/>
      </w:pPr>
    </w:p>
    <w:p w:rsidR="005B2757" w:rsidRDefault="005B2757" w:rsidP="00EE43E3">
      <w:pPr>
        <w:spacing w:after="0" w:line="240" w:lineRule="auto"/>
      </w:pPr>
    </w:p>
    <w:p w:rsidR="005103B9" w:rsidRPr="009475A8" w:rsidRDefault="005103B9" w:rsidP="00EE43E3">
      <w:pPr>
        <w:spacing w:after="0" w:line="240" w:lineRule="auto"/>
        <w:jc w:val="center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C43" w:rsidRDefault="00AA7C43" w:rsidP="0038231F">
      <w:pPr>
        <w:spacing w:after="0" w:line="240" w:lineRule="auto"/>
      </w:pPr>
      <w:r>
        <w:separator/>
      </w:r>
    </w:p>
  </w:endnote>
  <w:endnote w:type="continuationSeparator" w:id="0">
    <w:p w:rsidR="00AA7C43" w:rsidRDefault="00AA7C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C43" w:rsidRDefault="00AA7C43" w:rsidP="0038231F">
      <w:pPr>
        <w:spacing w:after="0" w:line="240" w:lineRule="auto"/>
      </w:pPr>
      <w:r>
        <w:separator/>
      </w:r>
    </w:p>
  </w:footnote>
  <w:footnote w:type="continuationSeparator" w:id="0">
    <w:p w:rsidR="00AA7C43" w:rsidRDefault="00AA7C43" w:rsidP="0038231F">
      <w:pPr>
        <w:spacing w:after="0" w:line="240" w:lineRule="auto"/>
      </w:pPr>
      <w:r>
        <w:continuationSeparator/>
      </w:r>
    </w:p>
  </w:footnote>
  <w:footnote w:id="1">
    <w:p w:rsidR="005B2757" w:rsidRPr="0024624C" w:rsidRDefault="005B2757" w:rsidP="005B275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5B2757" w:rsidRPr="008D4C56" w:rsidRDefault="005B2757" w:rsidP="005B2757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A1" w:rsidRDefault="003C59FF">
    <w:pPr>
      <w:pStyle w:val="Nagwek"/>
    </w:pPr>
    <w:r w:rsidRPr="00C233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39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C4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9FF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1BA1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2757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C4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3E3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7B3170E-1979-4C15-837E-3D9AA4FAB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D47C8-633F-4140-8079-DE079F445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2022-06-07T08:51:00Z</dcterms:created>
  <dcterms:modified xsi:type="dcterms:W3CDTF">2022-06-09T11:21:00Z</dcterms:modified>
</cp:coreProperties>
</file>