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4675D" w14:textId="77777777" w:rsidR="000F4613" w:rsidRPr="00E874DC" w:rsidRDefault="000F4613" w:rsidP="000F4613">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1EBE202C" w14:textId="77777777" w:rsidR="000F4613" w:rsidRDefault="000F4613" w:rsidP="000F4613">
      <w:pPr>
        <w:spacing w:before="48" w:line="240" w:lineRule="atLeast"/>
        <w:jc w:val="right"/>
        <w:rPr>
          <w:b/>
          <w:sz w:val="24"/>
          <w:szCs w:val="24"/>
          <w:lang w:val="pl-PL"/>
        </w:rPr>
      </w:pPr>
    </w:p>
    <w:p w14:paraId="7EE4F319" w14:textId="77777777" w:rsidR="000F4613" w:rsidRDefault="000F4613" w:rsidP="000F4613">
      <w:pPr>
        <w:spacing w:before="48" w:line="240" w:lineRule="atLeast"/>
        <w:jc w:val="center"/>
        <w:rPr>
          <w:b/>
          <w:sz w:val="24"/>
          <w:szCs w:val="24"/>
          <w:lang w:val="pl-PL"/>
        </w:rPr>
      </w:pPr>
      <w:r>
        <w:rPr>
          <w:b/>
          <w:sz w:val="24"/>
          <w:szCs w:val="24"/>
          <w:lang w:val="pl-PL"/>
        </w:rPr>
        <w:t>WZÓR UMOWY</w:t>
      </w:r>
    </w:p>
    <w:p w14:paraId="304F1259" w14:textId="77777777" w:rsidR="000F4613" w:rsidRDefault="000F4613" w:rsidP="000F4613">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647FBB5E" w14:textId="77777777" w:rsidR="000F4613" w:rsidRDefault="000F4613" w:rsidP="000F4613">
      <w:pPr>
        <w:spacing w:before="48" w:line="240" w:lineRule="atLeast"/>
        <w:jc w:val="center"/>
        <w:rPr>
          <w:b/>
          <w:sz w:val="28"/>
          <w:lang w:val="pl-PL"/>
        </w:rPr>
      </w:pPr>
    </w:p>
    <w:p w14:paraId="1343F997" w14:textId="6530A33A" w:rsidR="000F4613" w:rsidRPr="00AA2A22" w:rsidRDefault="000F4613" w:rsidP="000F4613">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podstawowym bez negocjacji, nr sprawy: KC-zp.272-386/22</w:t>
      </w:r>
      <w:r w:rsidRPr="00AA2A22">
        <w:rPr>
          <w:rFonts w:ascii="Times New Roman" w:hAnsi="Times New Roman"/>
        </w:rPr>
        <w:t xml:space="preserve"> </w:t>
      </w:r>
    </w:p>
    <w:p w14:paraId="31CAD3AC" w14:textId="77777777" w:rsidR="000F4613" w:rsidRDefault="000F4613" w:rsidP="000F4613">
      <w:pPr>
        <w:pStyle w:val="Tekstpodstawowy"/>
        <w:ind w:right="-47"/>
        <w:jc w:val="both"/>
        <w:rPr>
          <w:rFonts w:ascii="Times New Roman" w:hAnsi="Times New Roman"/>
        </w:rPr>
      </w:pPr>
      <w:r w:rsidRPr="00AA2A22">
        <w:rPr>
          <w:rFonts w:ascii="Times New Roman" w:hAnsi="Times New Roman"/>
        </w:rPr>
        <w:t>pomiędzy</w:t>
      </w:r>
    </w:p>
    <w:p w14:paraId="4D2741B4" w14:textId="77777777" w:rsidR="000F4613" w:rsidRDefault="000F4613" w:rsidP="000F4613">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76107685" w14:textId="77777777" w:rsidR="000F4613" w:rsidRDefault="000F4613" w:rsidP="000F4613">
      <w:pPr>
        <w:pStyle w:val="Tekstpodstawowy"/>
        <w:ind w:right="-47"/>
        <w:jc w:val="both"/>
        <w:rPr>
          <w:rFonts w:ascii="Times New Roman" w:hAnsi="Times New Roman"/>
        </w:rPr>
      </w:pPr>
      <w:r>
        <w:rPr>
          <w:rFonts w:ascii="Times New Roman" w:hAnsi="Times New Roman"/>
        </w:rPr>
        <w:t>reprezentowana przez:</w:t>
      </w:r>
    </w:p>
    <w:p w14:paraId="709FCE3D" w14:textId="77777777" w:rsidR="000F4613" w:rsidRDefault="000F4613" w:rsidP="000F4613">
      <w:pPr>
        <w:pStyle w:val="Tekstpodstawowy"/>
        <w:ind w:right="-47"/>
        <w:jc w:val="both"/>
        <w:rPr>
          <w:rFonts w:ascii="Times New Roman" w:hAnsi="Times New Roman"/>
        </w:rPr>
      </w:pPr>
      <w:r>
        <w:rPr>
          <w:rFonts w:ascii="Times New Roman" w:hAnsi="Times New Roman"/>
        </w:rPr>
        <w:t xml:space="preserve">1.Dziekana Wydziału /Kierownika Jednostki/............................................................................. </w:t>
      </w:r>
    </w:p>
    <w:p w14:paraId="3DB7F92A" w14:textId="77777777" w:rsidR="000F4613" w:rsidRDefault="000F4613" w:rsidP="000F4613">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55DE959A" w14:textId="77777777" w:rsidR="000F4613" w:rsidRDefault="000F4613" w:rsidP="000F4613">
      <w:pPr>
        <w:pStyle w:val="Tekstpodstawowy"/>
        <w:ind w:right="-47"/>
        <w:jc w:val="both"/>
        <w:rPr>
          <w:rFonts w:ascii="Times New Roman" w:hAnsi="Times New Roman"/>
        </w:rPr>
      </w:pPr>
      <w:r>
        <w:rPr>
          <w:rFonts w:ascii="Times New Roman" w:hAnsi="Times New Roman"/>
        </w:rPr>
        <w:t>zwaną dalej KUPUJĄCYM</w:t>
      </w:r>
    </w:p>
    <w:p w14:paraId="571E0A83" w14:textId="77777777" w:rsidR="000F4613" w:rsidRDefault="000F4613" w:rsidP="000F4613">
      <w:pPr>
        <w:pStyle w:val="Tekstpodstawowy"/>
        <w:ind w:right="-47"/>
        <w:jc w:val="both"/>
        <w:rPr>
          <w:rFonts w:ascii="Times New Roman" w:hAnsi="Times New Roman"/>
        </w:rPr>
      </w:pPr>
      <w:r>
        <w:rPr>
          <w:rFonts w:ascii="Times New Roman" w:hAnsi="Times New Roman"/>
        </w:rPr>
        <w:t xml:space="preserve">a </w:t>
      </w:r>
    </w:p>
    <w:p w14:paraId="36862E10" w14:textId="77777777" w:rsidR="000F4613" w:rsidRDefault="000F4613" w:rsidP="000F4613">
      <w:pPr>
        <w:pStyle w:val="Tekstpodstawowy"/>
        <w:ind w:right="-47"/>
        <w:jc w:val="both"/>
        <w:rPr>
          <w:rFonts w:ascii="Times New Roman" w:hAnsi="Times New Roman"/>
        </w:rPr>
      </w:pPr>
      <w:r>
        <w:rPr>
          <w:rFonts w:ascii="Times New Roman" w:hAnsi="Times New Roman"/>
        </w:rPr>
        <w:t>......................................................................................................................................................</w:t>
      </w:r>
    </w:p>
    <w:p w14:paraId="54A1F9EC" w14:textId="77777777" w:rsidR="000F4613" w:rsidRDefault="000F4613" w:rsidP="000F4613">
      <w:pPr>
        <w:pStyle w:val="Tekstpodstawowy"/>
        <w:ind w:right="-47"/>
        <w:jc w:val="both"/>
        <w:rPr>
          <w:rFonts w:ascii="Times New Roman" w:hAnsi="Times New Roman"/>
        </w:rPr>
      </w:pPr>
      <w:r>
        <w:rPr>
          <w:rFonts w:ascii="Times New Roman" w:hAnsi="Times New Roman"/>
        </w:rPr>
        <w:t>......................................................................................................................................................</w:t>
      </w:r>
    </w:p>
    <w:p w14:paraId="64FDB1F7" w14:textId="77777777" w:rsidR="000F4613" w:rsidRDefault="000F4613" w:rsidP="000F4613">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73A14BC3" w14:textId="77777777" w:rsidR="000F4613" w:rsidRDefault="000F4613" w:rsidP="000F4613">
      <w:pPr>
        <w:pStyle w:val="Tekstpodstawowy"/>
        <w:ind w:right="-47"/>
        <w:jc w:val="both"/>
        <w:rPr>
          <w:rFonts w:ascii="Times New Roman" w:hAnsi="Times New Roman"/>
        </w:rPr>
      </w:pPr>
      <w:r>
        <w:rPr>
          <w:rFonts w:ascii="Times New Roman" w:hAnsi="Times New Roman"/>
        </w:rPr>
        <w:t>reprezentowanym przez:</w:t>
      </w:r>
    </w:p>
    <w:p w14:paraId="0DE45B6C" w14:textId="77777777" w:rsidR="000F4613" w:rsidRDefault="000F4613" w:rsidP="000F4613">
      <w:pPr>
        <w:pStyle w:val="Tekstpodstawowy"/>
        <w:ind w:right="-47"/>
        <w:jc w:val="both"/>
        <w:rPr>
          <w:rFonts w:ascii="Times New Roman" w:hAnsi="Times New Roman"/>
        </w:rPr>
      </w:pPr>
      <w:r>
        <w:rPr>
          <w:rFonts w:ascii="Times New Roman" w:hAnsi="Times New Roman"/>
        </w:rPr>
        <w:t>1...................................................................................................................................................</w:t>
      </w:r>
    </w:p>
    <w:p w14:paraId="0C940126" w14:textId="77777777" w:rsidR="000F4613" w:rsidRDefault="000F4613" w:rsidP="000F4613">
      <w:pPr>
        <w:pStyle w:val="Tekstpodstawowy"/>
        <w:ind w:right="-47"/>
        <w:jc w:val="both"/>
        <w:rPr>
          <w:rFonts w:ascii="Times New Roman" w:hAnsi="Times New Roman"/>
        </w:rPr>
      </w:pPr>
      <w:r>
        <w:rPr>
          <w:rFonts w:ascii="Times New Roman" w:hAnsi="Times New Roman"/>
        </w:rPr>
        <w:t xml:space="preserve">2................................................................................................................................................... </w:t>
      </w:r>
    </w:p>
    <w:p w14:paraId="24FCCA26" w14:textId="77777777" w:rsidR="000F4613" w:rsidRDefault="000F4613" w:rsidP="000F4613">
      <w:pPr>
        <w:pStyle w:val="Tekstpodstawowy"/>
        <w:ind w:right="-47"/>
        <w:jc w:val="both"/>
        <w:rPr>
          <w:rFonts w:ascii="Times New Roman" w:hAnsi="Times New Roman"/>
        </w:rPr>
      </w:pPr>
      <w:r>
        <w:rPr>
          <w:rFonts w:ascii="Times New Roman" w:hAnsi="Times New Roman"/>
        </w:rPr>
        <w:t>zwanym dalej SPRZEDAWCĄ</w:t>
      </w:r>
    </w:p>
    <w:p w14:paraId="10E3E841" w14:textId="77777777" w:rsidR="000F4613" w:rsidRDefault="000F4613" w:rsidP="000F4613">
      <w:pPr>
        <w:pStyle w:val="Tekstpodstawowy"/>
        <w:ind w:right="-47"/>
        <w:jc w:val="center"/>
        <w:rPr>
          <w:rFonts w:ascii="Times New Roman" w:hAnsi="Times New Roman"/>
        </w:rPr>
      </w:pPr>
    </w:p>
    <w:p w14:paraId="1251ADEE" w14:textId="77777777" w:rsidR="000F4613" w:rsidRPr="00877B92" w:rsidRDefault="000F4613" w:rsidP="000F4613">
      <w:pPr>
        <w:pStyle w:val="Tekstpodstawowy"/>
        <w:ind w:right="-47"/>
        <w:jc w:val="center"/>
        <w:rPr>
          <w:rFonts w:ascii="Times New Roman" w:hAnsi="Times New Roman"/>
          <w:b/>
        </w:rPr>
      </w:pPr>
      <w:r w:rsidRPr="00877B92">
        <w:rPr>
          <w:rFonts w:ascii="Times New Roman" w:hAnsi="Times New Roman"/>
          <w:b/>
        </w:rPr>
        <w:t>§ 1</w:t>
      </w:r>
    </w:p>
    <w:p w14:paraId="628A2C4C" w14:textId="4F096246" w:rsidR="000F4613" w:rsidRPr="003E6C07" w:rsidRDefault="000F4613" w:rsidP="000F4613">
      <w:pPr>
        <w:pStyle w:val="Tekstpodstawowy"/>
        <w:numPr>
          <w:ilvl w:val="0"/>
          <w:numId w:val="2"/>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sidRPr="003E6C07">
        <w:rPr>
          <w:rFonts w:ascii="Times New Roman" w:hAnsi="Times New Roman"/>
          <w:b/>
        </w:rPr>
        <w:t xml:space="preserve">dostawa </w:t>
      </w:r>
      <w:r w:rsidR="003E6C07" w:rsidRPr="003E6C07">
        <w:rPr>
          <w:rFonts w:ascii="Times New Roman" w:hAnsi="Times New Roman"/>
          <w:b/>
          <w:sz w:val="22"/>
          <w:szCs w:val="22"/>
        </w:rPr>
        <w:t xml:space="preserve">miernika (multimetru) wraz </w:t>
      </w:r>
      <w:r w:rsidR="003E6C07">
        <w:rPr>
          <w:rFonts w:ascii="Times New Roman" w:hAnsi="Times New Roman"/>
          <w:b/>
          <w:sz w:val="22"/>
          <w:szCs w:val="22"/>
        </w:rPr>
        <w:br/>
      </w:r>
      <w:r w:rsidR="003E6C07" w:rsidRPr="003E6C07">
        <w:rPr>
          <w:rFonts w:ascii="Times New Roman" w:hAnsi="Times New Roman"/>
          <w:b/>
          <w:sz w:val="22"/>
          <w:szCs w:val="22"/>
        </w:rPr>
        <w:t xml:space="preserve">z akcesoriami dla Instytutu Elektroniki </w:t>
      </w:r>
      <w:proofErr w:type="spellStart"/>
      <w:r w:rsidR="003E6C07" w:rsidRPr="003E6C07">
        <w:rPr>
          <w:rFonts w:ascii="Times New Roman" w:hAnsi="Times New Roman"/>
          <w:b/>
          <w:sz w:val="22"/>
          <w:szCs w:val="22"/>
        </w:rPr>
        <w:t>WIEiT</w:t>
      </w:r>
      <w:proofErr w:type="spellEnd"/>
      <w:r w:rsidRPr="003E6C07">
        <w:rPr>
          <w:rFonts w:ascii="Times New Roman" w:hAnsi="Times New Roman"/>
          <w:b/>
        </w:rPr>
        <w:t>.</w:t>
      </w:r>
    </w:p>
    <w:p w14:paraId="69D23939" w14:textId="77777777" w:rsidR="000F4613" w:rsidRPr="0043435F" w:rsidRDefault="000F4613" w:rsidP="000F4613">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40EA22D6" w14:textId="77777777" w:rsidR="000F4613" w:rsidRPr="0043435F" w:rsidRDefault="000F4613" w:rsidP="000F4613">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7147517E" w14:textId="77777777" w:rsidR="000F4613" w:rsidRDefault="000F4613" w:rsidP="000F4613">
      <w:pPr>
        <w:pStyle w:val="Tekstpodstawowy"/>
        <w:ind w:right="-47"/>
        <w:jc w:val="both"/>
        <w:rPr>
          <w:rFonts w:ascii="Times New Roman" w:hAnsi="Times New Roman"/>
        </w:rPr>
      </w:pPr>
    </w:p>
    <w:p w14:paraId="580E423D" w14:textId="77777777" w:rsidR="000F4613" w:rsidRPr="00877B92" w:rsidRDefault="000F4613" w:rsidP="000F4613">
      <w:pPr>
        <w:pStyle w:val="Tekstpodstawowy"/>
        <w:ind w:right="-47"/>
        <w:jc w:val="center"/>
        <w:rPr>
          <w:rFonts w:ascii="Times New Roman" w:hAnsi="Times New Roman"/>
          <w:b/>
        </w:rPr>
      </w:pPr>
      <w:r w:rsidRPr="00877B92">
        <w:rPr>
          <w:rFonts w:ascii="Times New Roman" w:hAnsi="Times New Roman"/>
          <w:b/>
        </w:rPr>
        <w:t>§ 2</w:t>
      </w:r>
    </w:p>
    <w:p w14:paraId="360FF48E" w14:textId="77777777" w:rsidR="000F4613" w:rsidRPr="0043435F" w:rsidRDefault="000F4613" w:rsidP="000F4613">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 dni od daty </w:t>
      </w:r>
      <w:r>
        <w:rPr>
          <w:rFonts w:ascii="Times New Roman" w:hAnsi="Times New Roman"/>
          <w:szCs w:val="24"/>
        </w:rPr>
        <w:t>podpisania umowy</w:t>
      </w:r>
      <w:r w:rsidRPr="0043435F">
        <w:rPr>
          <w:rFonts w:ascii="Times New Roman" w:hAnsi="Times New Roman"/>
          <w:szCs w:val="24"/>
        </w:rPr>
        <w:t xml:space="preserve"> do siedziby Kupującego</w:t>
      </w:r>
      <w:r>
        <w:rPr>
          <w:rFonts w:ascii="Times New Roman" w:hAnsi="Times New Roman"/>
          <w:szCs w:val="24"/>
        </w:rPr>
        <w:t xml:space="preserve"> </w:t>
      </w:r>
    </w:p>
    <w:p w14:paraId="1D25AFA0" w14:textId="77777777" w:rsidR="000F4613" w:rsidRPr="0043435F" w:rsidRDefault="000F4613" w:rsidP="000F4613">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49CF3DE7" w14:textId="77777777" w:rsidR="000F4613" w:rsidRPr="0043435F" w:rsidRDefault="000F4613" w:rsidP="000F4613">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2E86AA46" w14:textId="77777777" w:rsidR="000F4613" w:rsidRDefault="000F4613" w:rsidP="000F4613">
      <w:pPr>
        <w:pStyle w:val="Tekstpodstawowy"/>
        <w:ind w:right="-47"/>
        <w:jc w:val="both"/>
        <w:rPr>
          <w:rFonts w:ascii="Times New Roman" w:hAnsi="Times New Roman"/>
        </w:rPr>
      </w:pPr>
    </w:p>
    <w:p w14:paraId="7F3F13B8" w14:textId="77777777" w:rsidR="000F4613" w:rsidRPr="00877B92" w:rsidRDefault="000F4613" w:rsidP="000F4613">
      <w:pPr>
        <w:pStyle w:val="Tekstpodstawowy"/>
        <w:ind w:right="-47"/>
        <w:jc w:val="center"/>
        <w:rPr>
          <w:rFonts w:ascii="Times New Roman" w:hAnsi="Times New Roman"/>
          <w:b/>
        </w:rPr>
      </w:pPr>
      <w:r w:rsidRPr="00877B92">
        <w:rPr>
          <w:rFonts w:ascii="Times New Roman" w:hAnsi="Times New Roman"/>
          <w:b/>
        </w:rPr>
        <w:t>§ 3</w:t>
      </w:r>
    </w:p>
    <w:p w14:paraId="31E4874F" w14:textId="77777777" w:rsidR="000F4613" w:rsidRPr="0043435F" w:rsidRDefault="000F4613" w:rsidP="000F4613">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2727B924" w14:textId="77777777" w:rsidR="000F4613" w:rsidRPr="0043435F" w:rsidRDefault="000F4613" w:rsidP="000F4613">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39F672F2" w14:textId="77777777" w:rsidR="000F4613" w:rsidRPr="0043435F" w:rsidRDefault="000F4613" w:rsidP="000F4613">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3EA471B9" w14:textId="77777777" w:rsidR="000F4613" w:rsidRPr="0043435F" w:rsidRDefault="000F4613" w:rsidP="000F4613">
      <w:pPr>
        <w:numPr>
          <w:ilvl w:val="0"/>
          <w:numId w:val="4"/>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r>
    </w:p>
    <w:p w14:paraId="45ABAECF" w14:textId="77777777" w:rsidR="000F4613" w:rsidRPr="0043435F" w:rsidRDefault="000F4613" w:rsidP="000F4613">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 xml:space="preserve">Cena obejmuje całkowitą należność jaką Kupujący zobowiązany jest zapłacić za sprzęt </w:t>
      </w:r>
      <w:r>
        <w:rPr>
          <w:rFonts w:ascii="Times New Roman" w:hAnsi="Times New Roman"/>
          <w:szCs w:val="24"/>
        </w:rPr>
        <w:br/>
      </w:r>
      <w:r w:rsidRPr="0043435F">
        <w:rPr>
          <w:rFonts w:ascii="Times New Roman" w:hAnsi="Times New Roman"/>
          <w:szCs w:val="24"/>
        </w:rPr>
        <w:t xml:space="preserve">i  jego dostarczenie do miejsca przeznaczenia. Cena obejmuje w  szczególności koszty </w:t>
      </w:r>
      <w:r>
        <w:rPr>
          <w:rFonts w:ascii="Times New Roman" w:hAnsi="Times New Roman"/>
          <w:szCs w:val="24"/>
        </w:rPr>
        <w:br/>
      </w:r>
      <w:r w:rsidRPr="0043435F">
        <w:rPr>
          <w:rFonts w:ascii="Times New Roman" w:hAnsi="Times New Roman"/>
          <w:szCs w:val="24"/>
        </w:rPr>
        <w:t xml:space="preserve">i opłaty związane z dostarczeniem przedmiotu zamówienia; opłaty za  transport </w:t>
      </w:r>
      <w:r>
        <w:rPr>
          <w:rFonts w:ascii="Times New Roman" w:hAnsi="Times New Roman"/>
          <w:szCs w:val="24"/>
        </w:rPr>
        <w:br/>
      </w:r>
      <w:r w:rsidRPr="0043435F">
        <w:rPr>
          <w:rFonts w:ascii="Times New Roman" w:hAnsi="Times New Roman"/>
          <w:szCs w:val="24"/>
        </w:rPr>
        <w:t>i ubezpieczenie, załadunek, wyładunek, dokumentację niezbędną do normalnego  użytkowania, konserwacji i naprawy przedmiotu umowy.</w:t>
      </w:r>
    </w:p>
    <w:p w14:paraId="665E048D" w14:textId="77777777" w:rsidR="000F4613" w:rsidRDefault="000F4613" w:rsidP="000F4613">
      <w:pPr>
        <w:pStyle w:val="Tekstpodstawowy"/>
        <w:ind w:right="-47"/>
        <w:jc w:val="both"/>
        <w:rPr>
          <w:rFonts w:ascii="Times New Roman" w:hAnsi="Times New Roman"/>
        </w:rPr>
      </w:pPr>
    </w:p>
    <w:p w14:paraId="3FE18EC2" w14:textId="77777777" w:rsidR="000F4613" w:rsidRPr="00877B92" w:rsidRDefault="000F4613" w:rsidP="000F4613">
      <w:pPr>
        <w:pStyle w:val="Tekstpodstawowy"/>
        <w:ind w:right="-47"/>
        <w:jc w:val="center"/>
        <w:rPr>
          <w:rFonts w:ascii="Times New Roman" w:hAnsi="Times New Roman"/>
          <w:b/>
        </w:rPr>
      </w:pPr>
      <w:r w:rsidRPr="00877B92">
        <w:rPr>
          <w:rFonts w:ascii="Times New Roman" w:hAnsi="Times New Roman"/>
          <w:b/>
        </w:rPr>
        <w:t>§ 4</w:t>
      </w:r>
    </w:p>
    <w:p w14:paraId="4B2E73C7" w14:textId="77777777" w:rsidR="000F4613" w:rsidRDefault="000F4613" w:rsidP="000F4613">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501C8830" w14:textId="77777777" w:rsidR="000F4613" w:rsidRDefault="000F4613" w:rsidP="000F4613">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71A16CAE" w14:textId="77777777" w:rsidR="000F4613" w:rsidRDefault="000F4613" w:rsidP="000F4613">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58D347D8" w14:textId="77777777" w:rsidR="000F4613" w:rsidRPr="00593CEB" w:rsidRDefault="000F4613" w:rsidP="000F4613">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3C781464" w14:textId="77777777" w:rsidR="000F4613" w:rsidRDefault="000F4613" w:rsidP="000F4613">
      <w:pPr>
        <w:pStyle w:val="Tekstpodstawowy"/>
        <w:ind w:right="-47"/>
        <w:jc w:val="center"/>
        <w:rPr>
          <w:rFonts w:ascii="Times New Roman" w:hAnsi="Times New Roman"/>
        </w:rPr>
      </w:pPr>
    </w:p>
    <w:p w14:paraId="65B321E2" w14:textId="77777777" w:rsidR="000F4613" w:rsidRPr="00877B92" w:rsidRDefault="000F4613" w:rsidP="000F4613">
      <w:pPr>
        <w:pStyle w:val="Tekstpodstawowy"/>
        <w:ind w:right="-47"/>
        <w:jc w:val="center"/>
        <w:rPr>
          <w:rFonts w:ascii="Times New Roman" w:hAnsi="Times New Roman"/>
          <w:b/>
        </w:rPr>
      </w:pPr>
      <w:r w:rsidRPr="00877B92">
        <w:rPr>
          <w:rFonts w:ascii="Times New Roman" w:hAnsi="Times New Roman"/>
          <w:b/>
        </w:rPr>
        <w:t>§ 5</w:t>
      </w:r>
    </w:p>
    <w:p w14:paraId="2427C7F9" w14:textId="77777777" w:rsidR="000F4613" w:rsidRPr="00C53B52" w:rsidRDefault="000F4613" w:rsidP="000F4613">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252F7260" w14:textId="77777777" w:rsidR="000F4613" w:rsidRPr="00C53B52" w:rsidRDefault="000F4613" w:rsidP="000F4613">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28439B54" w14:textId="77777777" w:rsidR="000F4613" w:rsidRPr="00C53B52" w:rsidRDefault="000F4613" w:rsidP="000F4613">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44AA9FCF" w14:textId="77777777" w:rsidR="000F4613" w:rsidRPr="00C53B52" w:rsidRDefault="000F4613" w:rsidP="000F4613">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60C1AE2D" w14:textId="77777777" w:rsidR="000F4613" w:rsidRPr="00C53B52" w:rsidRDefault="000F4613" w:rsidP="000F4613">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0143D65C" w14:textId="77777777" w:rsidR="000F4613" w:rsidRPr="00C53B52" w:rsidRDefault="000F4613" w:rsidP="000F4613">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22832B04" w14:textId="77777777" w:rsidR="000F4613" w:rsidRPr="00C53B52" w:rsidRDefault="000F4613" w:rsidP="000F4613">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1D15F6A6" w14:textId="77777777" w:rsidR="000F4613" w:rsidRPr="00C53B52" w:rsidRDefault="000F4613" w:rsidP="000F4613">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6EA3F423" w14:textId="77777777" w:rsidR="000F4613" w:rsidRPr="00C53B52" w:rsidRDefault="000F4613" w:rsidP="000F4613">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6908109E" w14:textId="3E86069E" w:rsidR="006F1F62" w:rsidRPr="006F1F62" w:rsidRDefault="006F1F62" w:rsidP="006F1F62">
      <w:pPr>
        <w:pStyle w:val="Tekstpodstawowy"/>
        <w:numPr>
          <w:ilvl w:val="0"/>
          <w:numId w:val="6"/>
        </w:numPr>
        <w:tabs>
          <w:tab w:val="clear" w:pos="720"/>
          <w:tab w:val="num" w:pos="360"/>
        </w:tabs>
        <w:ind w:right="-47"/>
        <w:jc w:val="both"/>
        <w:rPr>
          <w:rFonts w:ascii="Times New Roman" w:hAnsi="Times New Roman"/>
        </w:rPr>
      </w:pPr>
      <w:r w:rsidRPr="006F1F62">
        <w:rPr>
          <w:rFonts w:ascii="Times New Roman" w:hAnsi="Times New Roman"/>
        </w:rPr>
        <w:t xml:space="preserve">Łączna maksymalna wysokość kar umownych, których mogą dochodzić Strony na podstawie niniejszej Umowy, wynosi </w:t>
      </w:r>
      <w:r w:rsidRPr="006F1F62">
        <w:rPr>
          <w:rFonts w:ascii="Times New Roman" w:hAnsi="Times New Roman"/>
        </w:rPr>
        <w:t>2</w:t>
      </w:r>
      <w:r w:rsidRPr="006F1F62">
        <w:rPr>
          <w:rFonts w:ascii="Times New Roman" w:hAnsi="Times New Roman"/>
        </w:rPr>
        <w:t>0% wartości netto umowy określonej w § 3 ust. 1.</w:t>
      </w:r>
    </w:p>
    <w:p w14:paraId="3DB89BD8" w14:textId="77777777" w:rsidR="006F1F62" w:rsidRDefault="006F1F62" w:rsidP="006F1F62">
      <w:pPr>
        <w:pStyle w:val="Tekstpodstawowy"/>
        <w:ind w:left="340" w:right="-47"/>
        <w:jc w:val="both"/>
        <w:rPr>
          <w:rFonts w:ascii="Times New Roman" w:hAnsi="Times New Roman"/>
        </w:rPr>
      </w:pPr>
    </w:p>
    <w:p w14:paraId="22D9E342" w14:textId="18061DF9" w:rsidR="000F4613" w:rsidRDefault="000F4613" w:rsidP="000F4613">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lastRenderedPageBreak/>
        <w:t xml:space="preserve">Jeżeli kary umowne nie pokryją poniesionej szkody, Strony niniejszej umowy zastrzegają sobie prawo dochodzenia odszkodowania uzupełniającego na zasadach określonych w art. 471 K.C. do wysokości poniesionej szkody. </w:t>
      </w:r>
    </w:p>
    <w:p w14:paraId="1BF01280" w14:textId="77777777" w:rsidR="000F4613" w:rsidRDefault="000F4613" w:rsidP="000F4613">
      <w:pPr>
        <w:pStyle w:val="Tekstpodstawowy"/>
        <w:ind w:right="-47"/>
        <w:jc w:val="center"/>
        <w:rPr>
          <w:rFonts w:ascii="Times New Roman" w:hAnsi="Times New Roman"/>
          <w:b/>
        </w:rPr>
      </w:pPr>
    </w:p>
    <w:p w14:paraId="640282D4" w14:textId="77777777" w:rsidR="000F4613" w:rsidRDefault="000F4613" w:rsidP="000F4613">
      <w:pPr>
        <w:pStyle w:val="Tekstpodstawowy"/>
        <w:ind w:right="-47"/>
        <w:jc w:val="center"/>
        <w:rPr>
          <w:rFonts w:ascii="Times New Roman" w:hAnsi="Times New Roman"/>
          <w:b/>
        </w:rPr>
      </w:pPr>
    </w:p>
    <w:p w14:paraId="4F61E00C" w14:textId="77777777" w:rsidR="000F4613" w:rsidRDefault="000F4613" w:rsidP="000F4613">
      <w:pPr>
        <w:pStyle w:val="Tekstpodstawowy"/>
        <w:ind w:right="-47"/>
        <w:jc w:val="center"/>
        <w:rPr>
          <w:rFonts w:ascii="Times New Roman" w:hAnsi="Times New Roman"/>
          <w:b/>
        </w:rPr>
      </w:pPr>
      <w:r w:rsidRPr="00877B92">
        <w:rPr>
          <w:rFonts w:ascii="Times New Roman" w:hAnsi="Times New Roman"/>
          <w:b/>
        </w:rPr>
        <w:t>§ 6</w:t>
      </w:r>
    </w:p>
    <w:p w14:paraId="78DD0ED0" w14:textId="77777777" w:rsidR="000F4613" w:rsidRDefault="000F4613" w:rsidP="000F4613">
      <w:pPr>
        <w:pStyle w:val="Tekstpodstawowy"/>
        <w:ind w:right="-47"/>
        <w:jc w:val="center"/>
        <w:rPr>
          <w:rFonts w:ascii="Times New Roman" w:hAnsi="Times New Roman"/>
          <w:b/>
        </w:rPr>
      </w:pPr>
    </w:p>
    <w:p w14:paraId="538E3553" w14:textId="77777777" w:rsidR="000F4613" w:rsidRDefault="000F4613" w:rsidP="000F4613">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11A0A36C" w14:textId="77777777" w:rsidR="000F4613" w:rsidRDefault="000F4613" w:rsidP="000F4613">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5AAA19C9" w14:textId="77777777" w:rsidR="000F4613" w:rsidRDefault="000F4613" w:rsidP="000F4613">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4AAC0CA9" w14:textId="77777777" w:rsidR="000F4613" w:rsidRDefault="000F4613" w:rsidP="000F4613">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56E84AA" w14:textId="77777777" w:rsidR="000F4613" w:rsidRDefault="000F4613" w:rsidP="000F4613">
      <w:pPr>
        <w:numPr>
          <w:ilvl w:val="0"/>
          <w:numId w:val="9"/>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BE43C5C" w14:textId="77777777" w:rsidR="000F4613" w:rsidRPr="00877B92" w:rsidRDefault="000F4613" w:rsidP="000F4613">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3DEC5DA7" w14:textId="77777777" w:rsidR="000F4613" w:rsidRPr="003F1749" w:rsidRDefault="000F4613" w:rsidP="000F4613">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2FD1AD68" w14:textId="77777777" w:rsidR="000F4613" w:rsidRDefault="000F4613" w:rsidP="000F4613">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19F62B2D" w14:textId="77777777" w:rsidR="000F4613" w:rsidRDefault="000F4613" w:rsidP="000F4613">
      <w:pPr>
        <w:pStyle w:val="Tekstpodstawowy"/>
        <w:ind w:right="-47"/>
        <w:jc w:val="center"/>
        <w:rPr>
          <w:rFonts w:ascii="Times New Roman" w:hAnsi="Times New Roman"/>
        </w:rPr>
      </w:pPr>
    </w:p>
    <w:p w14:paraId="13E32043" w14:textId="77777777" w:rsidR="000F4613" w:rsidRPr="00877B92" w:rsidRDefault="000F4613" w:rsidP="000F4613">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0B5965B0" w14:textId="77777777" w:rsidR="000F4613" w:rsidRPr="0043435F" w:rsidRDefault="000F4613" w:rsidP="000F4613">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7F9EBF04" w14:textId="77777777" w:rsidR="000F4613" w:rsidRPr="0043435F" w:rsidRDefault="000F4613" w:rsidP="000F4613">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0812F17F" w14:textId="77777777" w:rsidR="000F4613" w:rsidRPr="0043435F" w:rsidRDefault="000F4613" w:rsidP="000F4613">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59C73E1F" w14:textId="77777777" w:rsidR="000F4613" w:rsidRPr="0043435F" w:rsidRDefault="000F4613" w:rsidP="000F4613">
      <w:pPr>
        <w:numPr>
          <w:ilvl w:val="0"/>
          <w:numId w:val="7"/>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4BA712D0" w14:textId="77777777" w:rsidR="000F4613" w:rsidRPr="0043435F" w:rsidRDefault="000F4613" w:rsidP="000F4613">
      <w:pPr>
        <w:numPr>
          <w:ilvl w:val="0"/>
          <w:numId w:val="7"/>
        </w:numPr>
        <w:ind w:left="284"/>
        <w:jc w:val="both"/>
        <w:rPr>
          <w:bCs/>
          <w:sz w:val="24"/>
          <w:szCs w:val="24"/>
          <w:lang w:val="pl-PL" w:eastAsia="en-US"/>
        </w:rPr>
      </w:pPr>
      <w:r w:rsidRPr="0043435F">
        <w:rPr>
          <w:bCs/>
          <w:sz w:val="24"/>
          <w:szCs w:val="24"/>
          <w:lang w:val="pl-PL" w:eastAsia="en-US"/>
        </w:rPr>
        <w:lastRenderedPageBreak/>
        <w:t xml:space="preserve">Czas reakcji na zgłoszenie usterki nie może być dłuższy niż </w:t>
      </w:r>
      <w:r>
        <w:rPr>
          <w:bCs/>
          <w:sz w:val="24"/>
          <w:szCs w:val="24"/>
          <w:lang w:val="pl-PL" w:eastAsia="en-US"/>
        </w:rPr>
        <w:t>1 dzień</w:t>
      </w:r>
      <w:r w:rsidRPr="0043435F">
        <w:rPr>
          <w:bCs/>
          <w:sz w:val="24"/>
          <w:szCs w:val="24"/>
          <w:lang w:val="pl-PL" w:eastAsia="en-US"/>
        </w:rPr>
        <w:t xml:space="preserve"> roboczy od momentu zgłoszenia. Za godziny robocze uważa się godziny w dni robocze od poniedziałku do piątku, w godzinach 7:30-15:30, za wyjątkiem dni ustawowo wolnych od pracy. </w:t>
      </w:r>
    </w:p>
    <w:p w14:paraId="63899073" w14:textId="77777777" w:rsidR="000F4613" w:rsidRPr="0043435F" w:rsidRDefault="000F4613" w:rsidP="000F4613">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2F777248" w14:textId="77777777" w:rsidR="000F4613" w:rsidRDefault="000F4613" w:rsidP="000F4613">
      <w:pPr>
        <w:numPr>
          <w:ilvl w:val="0"/>
          <w:numId w:val="7"/>
        </w:numPr>
        <w:ind w:left="284"/>
        <w:jc w:val="both"/>
        <w:rPr>
          <w:bCs/>
          <w:sz w:val="24"/>
          <w:szCs w:val="24"/>
          <w:lang w:val="pl-PL" w:eastAsia="en-US"/>
        </w:rPr>
      </w:pPr>
      <w:r w:rsidRPr="0043435F">
        <w:rPr>
          <w:bCs/>
          <w:sz w:val="24"/>
          <w:szCs w:val="24"/>
          <w:lang w:val="pl-PL" w:eastAsia="en-US"/>
        </w:rPr>
        <w:t>W przypadku awarii dysku twardego lub innego nośnika danych, będzie on wymieniony przez wykonawcę na nowy, wolny od wad. Uszkodzony nośnik danych nie podlega zwrotowi Wykonawcy.</w:t>
      </w:r>
    </w:p>
    <w:p w14:paraId="1467FA38" w14:textId="77777777" w:rsidR="000F4613" w:rsidRPr="00144BE6" w:rsidRDefault="000F4613" w:rsidP="000F4613">
      <w:pPr>
        <w:numPr>
          <w:ilvl w:val="0"/>
          <w:numId w:val="7"/>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73F6E373" w14:textId="77777777" w:rsidR="000F4613" w:rsidRPr="0043435F" w:rsidRDefault="000F4613" w:rsidP="000F4613">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618099F4" w14:textId="77777777" w:rsidR="000F4613" w:rsidRPr="0043435F" w:rsidRDefault="000F4613" w:rsidP="000F4613">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1D9F0421" w14:textId="77777777" w:rsidR="000F4613" w:rsidRPr="0043435F" w:rsidRDefault="000F4613" w:rsidP="000F4613">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786E1B56" w14:textId="77777777" w:rsidR="000F4613" w:rsidRPr="0043435F" w:rsidRDefault="000F4613" w:rsidP="000F4613">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31B98AC" w14:textId="77777777" w:rsidR="000F4613" w:rsidRPr="0043435F" w:rsidRDefault="000F4613" w:rsidP="000F4613">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44BCBDA6" w14:textId="77777777" w:rsidR="000F4613" w:rsidRPr="0043435F" w:rsidRDefault="000F4613" w:rsidP="000F4613">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17C467DE" w14:textId="77777777" w:rsidR="000F4613" w:rsidRDefault="000F4613" w:rsidP="000F4613">
      <w:pPr>
        <w:pStyle w:val="Tekstpodstawowy"/>
        <w:ind w:left="284" w:right="-47"/>
        <w:jc w:val="both"/>
        <w:rPr>
          <w:rFonts w:ascii="Times New Roman" w:hAnsi="Times New Roman"/>
        </w:rPr>
      </w:pPr>
    </w:p>
    <w:p w14:paraId="64D16BF7" w14:textId="77777777" w:rsidR="000F4613" w:rsidRPr="00877B92" w:rsidRDefault="000F4613" w:rsidP="000F4613">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5127C509" w14:textId="77777777" w:rsidR="000F4613" w:rsidRDefault="000F4613" w:rsidP="000F4613">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7DBED018" w14:textId="77777777" w:rsidR="000F4613" w:rsidRPr="009B2595" w:rsidRDefault="000F4613" w:rsidP="000F4613">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1C422327" w14:textId="77777777" w:rsidR="000F4613" w:rsidRPr="009B2595" w:rsidRDefault="000F4613" w:rsidP="000F4613">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304B6184" w14:textId="77777777" w:rsidR="000F4613" w:rsidRPr="009B2595" w:rsidRDefault="000F4613" w:rsidP="000F4613">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w:t>
      </w:r>
      <w:r w:rsidRPr="009B2595">
        <w:rPr>
          <w:rFonts w:eastAsia="SimSun"/>
          <w:color w:val="000000"/>
          <w:kern w:val="3"/>
          <w:sz w:val="24"/>
          <w:szCs w:val="24"/>
          <w:lang w:val="pl-PL"/>
        </w:rPr>
        <w:lastRenderedPageBreak/>
        <w:t xml:space="preserve">następujących przypadkach: </w:t>
      </w:r>
    </w:p>
    <w:p w14:paraId="56E8D054" w14:textId="77777777" w:rsidR="000F4613" w:rsidRPr="009B2595" w:rsidRDefault="000F4613" w:rsidP="000F4613">
      <w:pPr>
        <w:numPr>
          <w:ilvl w:val="0"/>
          <w:numId w:val="11"/>
        </w:numPr>
        <w:suppressAutoHyphens/>
        <w:autoSpaceDN w:val="0"/>
        <w:spacing w:after="147"/>
        <w:jc w:val="both"/>
        <w:rPr>
          <w:color w:val="000000"/>
          <w:sz w:val="24"/>
          <w:szCs w:val="24"/>
          <w:lang w:val="pl-PL"/>
        </w:rPr>
      </w:pPr>
      <w:bookmarkStart w:id="0" w:name="_Hlk87256647"/>
      <w:r w:rsidRPr="009B2595">
        <w:rPr>
          <w:color w:val="000000"/>
          <w:sz w:val="24"/>
          <w:szCs w:val="24"/>
          <w:lang w:val="pl-PL"/>
        </w:rPr>
        <w:t xml:space="preserve">w zakresie zmiany terminu wykonania lub terminów pośrednich wskazanych w Umowie: </w:t>
      </w:r>
    </w:p>
    <w:p w14:paraId="3C8D1C61" w14:textId="67B87A55" w:rsidR="000F4613" w:rsidRPr="009B2595" w:rsidRDefault="000F4613" w:rsidP="000F4613">
      <w:pPr>
        <w:suppressAutoHyphens/>
        <w:autoSpaceDN w:val="0"/>
        <w:spacing w:after="147"/>
        <w:ind w:left="568"/>
        <w:jc w:val="both"/>
        <w:rPr>
          <w:color w:val="000000"/>
          <w:sz w:val="24"/>
          <w:szCs w:val="24"/>
          <w:lang w:val="pl-PL"/>
        </w:rPr>
      </w:pPr>
      <w:r w:rsidRPr="009B2595">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w:t>
      </w:r>
      <w:r>
        <w:rPr>
          <w:color w:val="000000"/>
          <w:sz w:val="24"/>
          <w:szCs w:val="24"/>
          <w:lang w:val="pl-PL"/>
        </w:rPr>
        <w:t>0</w:t>
      </w:r>
      <w:r w:rsidRPr="009B2595">
        <w:rPr>
          <w:color w:val="000000"/>
          <w:sz w:val="24"/>
          <w:szCs w:val="24"/>
          <w:lang w:val="pl-PL"/>
        </w:rPr>
        <w:t xml:space="preserve"> ust 1;</w:t>
      </w:r>
      <w:bookmarkEnd w:id="0"/>
    </w:p>
    <w:p w14:paraId="0C86845E" w14:textId="77777777" w:rsidR="000F4613" w:rsidRPr="009B2595" w:rsidRDefault="000F4613" w:rsidP="000F4613">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F90B66F" w14:textId="77777777" w:rsidR="000F4613" w:rsidRPr="009B2595" w:rsidRDefault="000F4613" w:rsidP="000F4613">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0DB38137" w14:textId="77777777" w:rsidR="000F4613" w:rsidRPr="009B2595" w:rsidRDefault="000F4613" w:rsidP="000F4613">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3A70D9FF" w14:textId="77777777" w:rsidR="000F4613" w:rsidRPr="009B2595" w:rsidRDefault="000F4613" w:rsidP="000F4613">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1667DC43" w14:textId="77777777" w:rsidR="000F4613" w:rsidRPr="009B2595" w:rsidRDefault="000F4613" w:rsidP="000F4613">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2979BAE7" w14:textId="77777777" w:rsidR="000F4613" w:rsidRPr="009B2595" w:rsidRDefault="000F4613" w:rsidP="000F4613">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3E03EB1D" w14:textId="77777777" w:rsidR="000F4613" w:rsidRPr="00042F5C" w:rsidRDefault="000F4613" w:rsidP="000F4613">
      <w:pPr>
        <w:widowControl w:val="0"/>
        <w:suppressAutoHyphens/>
        <w:autoSpaceDN w:val="0"/>
        <w:ind w:left="360"/>
        <w:jc w:val="center"/>
        <w:textAlignment w:val="baseline"/>
        <w:rPr>
          <w:rFonts w:eastAsia="SimSun"/>
          <w:b/>
          <w:bCs/>
          <w:color w:val="000000"/>
          <w:kern w:val="2"/>
          <w:sz w:val="24"/>
          <w:szCs w:val="24"/>
          <w:lang w:val="pl-PL"/>
        </w:rPr>
      </w:pPr>
    </w:p>
    <w:p w14:paraId="375F7E0B" w14:textId="77777777" w:rsidR="000F4613" w:rsidRPr="009B2595" w:rsidRDefault="000F4613" w:rsidP="000F4613">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657342E9" w14:textId="77777777" w:rsidR="000F4613" w:rsidRPr="009B2595" w:rsidRDefault="000F4613" w:rsidP="000F4613">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11DAD976" w14:textId="77777777" w:rsidR="000F4613" w:rsidRPr="009B2595" w:rsidRDefault="000F4613" w:rsidP="000F4613">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9B2595">
        <w:rPr>
          <w:color w:val="000000"/>
          <w:kern w:val="2"/>
          <w:sz w:val="24"/>
          <w:szCs w:val="24"/>
          <w:highlight w:val="yellow"/>
          <w:lang w:val="pl-PL"/>
        </w:rPr>
        <w:t>7 dni</w:t>
      </w:r>
      <w:r w:rsidRPr="009B2595">
        <w:rPr>
          <w:color w:val="000000"/>
          <w:kern w:val="2"/>
          <w:sz w:val="24"/>
          <w:szCs w:val="24"/>
          <w:lang w:val="pl-PL"/>
        </w:rPr>
        <w:t xml:space="preserve"> od jej ustania.</w:t>
      </w:r>
    </w:p>
    <w:p w14:paraId="13D53E2A" w14:textId="77777777" w:rsidR="000F4613" w:rsidRPr="009B2595" w:rsidRDefault="000F4613" w:rsidP="000F4613">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6BE90DE" w14:textId="77777777" w:rsidR="000F4613" w:rsidRPr="009B2595" w:rsidRDefault="000F4613" w:rsidP="000F4613">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lastRenderedPageBreak/>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07C89D06" w14:textId="77777777" w:rsidR="000F4613" w:rsidRDefault="000F4613" w:rsidP="000F4613">
      <w:pPr>
        <w:pStyle w:val="Tekstpodstawowy"/>
        <w:ind w:right="-47"/>
        <w:rPr>
          <w:rFonts w:ascii="Times New Roman" w:hAnsi="Times New Roman"/>
        </w:rPr>
      </w:pPr>
    </w:p>
    <w:p w14:paraId="363C92C6" w14:textId="77777777" w:rsidR="000F4613" w:rsidRDefault="000F4613" w:rsidP="000F4613">
      <w:pPr>
        <w:pStyle w:val="Tekstpodstawowy"/>
        <w:ind w:right="-47"/>
        <w:jc w:val="center"/>
        <w:rPr>
          <w:rFonts w:ascii="Times New Roman" w:hAnsi="Times New Roman"/>
          <w:b/>
        </w:rPr>
      </w:pPr>
    </w:p>
    <w:p w14:paraId="4CD7741F" w14:textId="77777777" w:rsidR="000F4613" w:rsidRDefault="000F4613" w:rsidP="000F4613">
      <w:pPr>
        <w:pStyle w:val="Tekstpodstawowy"/>
        <w:ind w:right="-47"/>
        <w:jc w:val="center"/>
        <w:rPr>
          <w:rFonts w:ascii="Times New Roman" w:hAnsi="Times New Roman"/>
          <w:b/>
        </w:rPr>
      </w:pPr>
    </w:p>
    <w:p w14:paraId="008E99F7" w14:textId="77777777" w:rsidR="000F4613" w:rsidRPr="00877B92" w:rsidRDefault="000F4613" w:rsidP="000F4613">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79B53DE4" w14:textId="77777777" w:rsidR="000F4613" w:rsidRDefault="000F4613" w:rsidP="000F4613">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391457A1" w14:textId="77777777" w:rsidR="000F4613" w:rsidRDefault="000F4613" w:rsidP="000F4613">
      <w:pPr>
        <w:pStyle w:val="Tekstpodstawowy"/>
        <w:ind w:right="-47"/>
        <w:jc w:val="center"/>
        <w:rPr>
          <w:rFonts w:ascii="Times New Roman" w:hAnsi="Times New Roman"/>
        </w:rPr>
      </w:pPr>
    </w:p>
    <w:p w14:paraId="5C728DFC" w14:textId="77777777" w:rsidR="000F4613" w:rsidRDefault="000F4613" w:rsidP="000F4613">
      <w:pPr>
        <w:pStyle w:val="Tekstpodstawowy"/>
        <w:ind w:right="-47"/>
        <w:jc w:val="center"/>
        <w:rPr>
          <w:rFonts w:ascii="Times New Roman" w:hAnsi="Times New Roman"/>
        </w:rPr>
      </w:pPr>
    </w:p>
    <w:p w14:paraId="31BDD5DD" w14:textId="77777777" w:rsidR="000F4613" w:rsidRPr="00877B92" w:rsidRDefault="000F4613" w:rsidP="000F4613">
      <w:pPr>
        <w:pStyle w:val="Tekstpodstawowy"/>
        <w:ind w:right="-47"/>
        <w:jc w:val="center"/>
        <w:rPr>
          <w:b/>
        </w:rPr>
      </w:pPr>
      <w:r w:rsidRPr="00877B92">
        <w:rPr>
          <w:rFonts w:ascii="Times New Roman" w:hAnsi="Times New Roman"/>
          <w:b/>
        </w:rPr>
        <w:t>§1</w:t>
      </w:r>
      <w:r>
        <w:rPr>
          <w:rFonts w:ascii="Times New Roman" w:hAnsi="Times New Roman"/>
          <w:b/>
        </w:rPr>
        <w:t>2</w:t>
      </w:r>
    </w:p>
    <w:p w14:paraId="5AC2468A" w14:textId="77777777" w:rsidR="000F4613" w:rsidRDefault="000F4613" w:rsidP="000F4613">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A19125E" w14:textId="77777777" w:rsidR="000F4613" w:rsidRDefault="000F4613" w:rsidP="000F4613">
      <w:pPr>
        <w:pStyle w:val="NormalnyWeb"/>
        <w:jc w:val="both"/>
      </w:pPr>
      <w:r>
        <w:t xml:space="preserve">2. W razie wątpliwości, czy określona informacja stanowi tajemnicę Wykonawca zobowiązany jest zwrócić się w formie pisemnej do Zamawiającego o wyjaśnienie takiej wątpliwości. </w:t>
      </w:r>
    </w:p>
    <w:p w14:paraId="5EE2921D" w14:textId="77777777" w:rsidR="000F4613" w:rsidRDefault="000F4613" w:rsidP="000F4613">
      <w:pPr>
        <w:pStyle w:val="NormalnyWeb"/>
        <w:jc w:val="both"/>
      </w:pPr>
      <w:r>
        <w:t xml:space="preserve">3. Wykonawca zobowiązuje się do wykorzystania uzyskanych, powyższych informacji jedynie w celu wykonania przedmiotu umowy. </w:t>
      </w:r>
    </w:p>
    <w:p w14:paraId="350C46F1" w14:textId="77777777" w:rsidR="000F4613" w:rsidRDefault="000F4613" w:rsidP="000F4613">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330A4E50" w14:textId="77777777" w:rsidR="000F4613" w:rsidRDefault="000F4613" w:rsidP="000F4613">
      <w:pPr>
        <w:pStyle w:val="NormalnyWeb"/>
        <w:jc w:val="both"/>
      </w:pPr>
      <w:r>
        <w:t>5. Powyższe przepisy nie będą miały zastosowania wobec informacji powszechnie znanych lub opublikowanych oraz w przypadku żądania ich ujawnienia przez uprawniony organ.</w:t>
      </w:r>
    </w:p>
    <w:p w14:paraId="2D6B26D5" w14:textId="77777777" w:rsidR="000F4613" w:rsidRDefault="000F4613" w:rsidP="000F4613">
      <w:pPr>
        <w:pStyle w:val="Tekstpodstawowy"/>
        <w:ind w:right="-47"/>
        <w:jc w:val="both"/>
        <w:rPr>
          <w:rFonts w:ascii="Times New Roman" w:hAnsi="Times New Roman"/>
        </w:rPr>
      </w:pPr>
    </w:p>
    <w:p w14:paraId="02BD9612" w14:textId="77777777" w:rsidR="000F4613" w:rsidRPr="00877B92" w:rsidRDefault="000F4613" w:rsidP="000F4613">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3E32D81A" w14:textId="77777777" w:rsidR="000F4613" w:rsidRDefault="000F4613" w:rsidP="000F4613">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3F9933B1" w14:textId="77777777" w:rsidR="000F4613" w:rsidRDefault="000F4613" w:rsidP="000F4613">
      <w:pPr>
        <w:pStyle w:val="Tekstpodstawowy"/>
        <w:ind w:right="-47"/>
        <w:jc w:val="both"/>
        <w:rPr>
          <w:rFonts w:ascii="Times New Roman" w:hAnsi="Times New Roman"/>
        </w:rPr>
      </w:pPr>
    </w:p>
    <w:p w14:paraId="7360DA66" w14:textId="77777777" w:rsidR="000F4613" w:rsidRPr="00877B92" w:rsidRDefault="000F4613" w:rsidP="000F4613">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65A777BC" w14:textId="77777777" w:rsidR="000F4613" w:rsidRDefault="000F4613" w:rsidP="000F4613">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64A94ABA" w14:textId="77777777" w:rsidR="000F4613" w:rsidRDefault="000F4613" w:rsidP="000F4613">
      <w:pPr>
        <w:pStyle w:val="Tekstpodstawowy"/>
        <w:ind w:right="-47"/>
        <w:jc w:val="both"/>
        <w:rPr>
          <w:rFonts w:ascii="Times New Roman" w:hAnsi="Times New Roman"/>
        </w:rPr>
      </w:pPr>
    </w:p>
    <w:p w14:paraId="4DA49CD5" w14:textId="77777777" w:rsidR="000F4613" w:rsidRPr="00877B92" w:rsidRDefault="000F4613" w:rsidP="000F4613">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3F217A5C" w14:textId="77777777" w:rsidR="000F4613" w:rsidRPr="004F0507" w:rsidRDefault="000F4613" w:rsidP="000F4613">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025FF33E" w14:textId="77777777" w:rsidR="000F4613" w:rsidRDefault="000F4613" w:rsidP="000F4613">
      <w:pPr>
        <w:pStyle w:val="Tekstpodstawowy2"/>
        <w:spacing w:line="240" w:lineRule="auto"/>
        <w:ind w:right="-47"/>
      </w:pPr>
    </w:p>
    <w:p w14:paraId="36034081" w14:textId="77777777" w:rsidR="000F4613" w:rsidRPr="004F0507" w:rsidRDefault="000F4613" w:rsidP="000F4613">
      <w:pPr>
        <w:pStyle w:val="Tekstpodstawowy2"/>
        <w:spacing w:line="240" w:lineRule="auto"/>
        <w:ind w:right="-47"/>
        <w:rPr>
          <w:b/>
          <w:sz w:val="24"/>
        </w:rPr>
      </w:pPr>
      <w:r>
        <w:rPr>
          <w:b/>
          <w:sz w:val="24"/>
        </w:rPr>
        <w:t xml:space="preserve">      </w:t>
      </w:r>
      <w:r w:rsidRPr="004F0507">
        <w:rPr>
          <w:b/>
          <w:sz w:val="24"/>
        </w:rPr>
        <w:t>Za Sprzedawcę                                                                                   Za Kupującego</w:t>
      </w:r>
    </w:p>
    <w:p w14:paraId="35CE6A6F" w14:textId="77777777" w:rsidR="000F4613" w:rsidRPr="000936CA" w:rsidRDefault="000F4613" w:rsidP="000F4613">
      <w:pPr>
        <w:rPr>
          <w:lang w:val="pl-PL"/>
        </w:rPr>
      </w:pPr>
    </w:p>
    <w:p w14:paraId="4AD5FF70" w14:textId="77777777" w:rsidR="000F4613" w:rsidRDefault="000F4613" w:rsidP="000F4613">
      <w:pPr>
        <w:pStyle w:val="Zwykytekst"/>
        <w:rPr>
          <w:lang w:val="pl-PL"/>
        </w:rPr>
      </w:pPr>
    </w:p>
    <w:p w14:paraId="0EB540BC" w14:textId="77777777" w:rsidR="000F4613" w:rsidRDefault="000F4613" w:rsidP="000F4613">
      <w:pPr>
        <w:pStyle w:val="Zwykytekst"/>
        <w:rPr>
          <w:lang w:val="pl-PL"/>
        </w:rPr>
      </w:pPr>
    </w:p>
    <w:p w14:paraId="5A8125FE" w14:textId="77777777" w:rsidR="000F4613" w:rsidRDefault="000F4613" w:rsidP="000F4613">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279B55DF" w14:textId="77777777" w:rsidR="000F4613" w:rsidRPr="00496551" w:rsidRDefault="000F4613" w:rsidP="000F4613">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0D3A0243" w14:textId="77777777" w:rsidR="000F4613" w:rsidRPr="00496551" w:rsidRDefault="000F4613" w:rsidP="000F4613">
      <w:pPr>
        <w:pStyle w:val="Zwykytekst"/>
        <w:rPr>
          <w:rFonts w:ascii="Times New Roman" w:hAnsi="Times New Roman" w:cs="Times New Roman"/>
          <w:sz w:val="16"/>
          <w:szCs w:val="16"/>
          <w:lang w:val="pl-PL"/>
        </w:rPr>
      </w:pPr>
    </w:p>
    <w:p w14:paraId="05758B4D" w14:textId="77777777" w:rsidR="000F4613" w:rsidRPr="00496551" w:rsidRDefault="000F4613" w:rsidP="000F4613">
      <w:pPr>
        <w:pStyle w:val="Zwykytekst"/>
        <w:rPr>
          <w:sz w:val="16"/>
          <w:szCs w:val="16"/>
          <w:lang w:val="pl-PL"/>
        </w:rPr>
      </w:pPr>
    </w:p>
    <w:p w14:paraId="096DBCFA" w14:textId="77777777" w:rsidR="000F4613" w:rsidRPr="00877B92" w:rsidRDefault="000F4613" w:rsidP="000F4613">
      <w:pPr>
        <w:rPr>
          <w:lang w:val="pl-PL"/>
        </w:rPr>
      </w:pPr>
    </w:p>
    <w:p w14:paraId="51F7788B" w14:textId="77777777" w:rsidR="000F4613" w:rsidRDefault="000F4613" w:rsidP="000F4613">
      <w:pPr>
        <w:rPr>
          <w:lang w:val="pl-PL"/>
        </w:rPr>
      </w:pPr>
    </w:p>
    <w:p w14:paraId="1DD84F67" w14:textId="77777777" w:rsidR="000F4613" w:rsidRPr="009B06ED" w:rsidRDefault="000F4613" w:rsidP="000F4613">
      <w:pPr>
        <w:rPr>
          <w:lang w:val="pl-PL"/>
        </w:rPr>
      </w:pPr>
      <w:r>
        <w:rPr>
          <w:lang w:val="pl-PL"/>
        </w:rPr>
        <w:t>* Egzemplarz dla Wykonawcy / AGH</w:t>
      </w:r>
    </w:p>
    <w:p w14:paraId="0E6AF345" w14:textId="77777777" w:rsidR="000F4613" w:rsidRPr="00456B64" w:rsidRDefault="000F4613" w:rsidP="000F4613">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3803512B" w14:textId="77777777" w:rsidR="000F4613" w:rsidRPr="00456B64" w:rsidRDefault="000F4613" w:rsidP="000F4613">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lastRenderedPageBreak/>
        <w:t xml:space="preserve">1) Szczegółowa specyfikacja sprzętu/opis przedmiotu zamówienia </w:t>
      </w:r>
    </w:p>
    <w:p w14:paraId="724DB3D0" w14:textId="77777777" w:rsidR="000F4613" w:rsidRPr="00456B64" w:rsidRDefault="000F4613" w:rsidP="000F4613">
      <w:pPr>
        <w:pStyle w:val="Zwykytekst"/>
        <w:tabs>
          <w:tab w:val="left" w:pos="7050"/>
        </w:tabs>
        <w:rPr>
          <w:rFonts w:ascii="Times New Roman" w:hAnsi="Times New Roman" w:cs="Times New Roman"/>
          <w:i/>
          <w:iCs/>
          <w:sz w:val="22"/>
          <w:szCs w:val="22"/>
          <w:lang w:val="pl-PL"/>
        </w:rPr>
      </w:pPr>
    </w:p>
    <w:p w14:paraId="29F8208F" w14:textId="77777777" w:rsidR="000F4613" w:rsidRDefault="000F4613" w:rsidP="000F4613">
      <w:pPr>
        <w:widowControl w:val="0"/>
        <w:autoSpaceDE w:val="0"/>
        <w:autoSpaceDN w:val="0"/>
        <w:jc w:val="right"/>
        <w:textAlignment w:val="baseline"/>
        <w:rPr>
          <w:sz w:val="24"/>
          <w:szCs w:val="24"/>
          <w:lang w:val="pl-PL"/>
        </w:rPr>
      </w:pPr>
    </w:p>
    <w:p w14:paraId="0E949956" w14:textId="77777777" w:rsidR="000F4613" w:rsidRDefault="000F4613" w:rsidP="000F4613">
      <w:pPr>
        <w:widowControl w:val="0"/>
        <w:autoSpaceDE w:val="0"/>
        <w:autoSpaceDN w:val="0"/>
        <w:jc w:val="right"/>
        <w:textAlignment w:val="baseline"/>
        <w:rPr>
          <w:sz w:val="24"/>
          <w:szCs w:val="24"/>
          <w:lang w:val="pl-PL"/>
        </w:rPr>
      </w:pPr>
    </w:p>
    <w:p w14:paraId="75CB3827" w14:textId="77777777" w:rsidR="000F4613" w:rsidRDefault="000F4613" w:rsidP="000F4613">
      <w:pPr>
        <w:widowControl w:val="0"/>
        <w:autoSpaceDE w:val="0"/>
        <w:autoSpaceDN w:val="0"/>
        <w:jc w:val="right"/>
        <w:textAlignment w:val="baseline"/>
        <w:rPr>
          <w:sz w:val="24"/>
          <w:szCs w:val="24"/>
          <w:lang w:val="pl-PL"/>
        </w:rPr>
      </w:pPr>
    </w:p>
    <w:p w14:paraId="10362E0D" w14:textId="77777777" w:rsidR="000F4613" w:rsidRDefault="000F4613" w:rsidP="000F4613">
      <w:pPr>
        <w:widowControl w:val="0"/>
        <w:autoSpaceDE w:val="0"/>
        <w:autoSpaceDN w:val="0"/>
        <w:jc w:val="right"/>
        <w:textAlignment w:val="baseline"/>
        <w:rPr>
          <w:sz w:val="24"/>
          <w:szCs w:val="24"/>
          <w:lang w:val="pl-PL"/>
        </w:rPr>
      </w:pPr>
    </w:p>
    <w:p w14:paraId="09916232" w14:textId="77777777" w:rsidR="000F4613" w:rsidRPr="002337BA" w:rsidRDefault="000F4613" w:rsidP="000F4613">
      <w:pPr>
        <w:rPr>
          <w:lang w:val="pl-PL"/>
        </w:rPr>
      </w:pPr>
    </w:p>
    <w:p w14:paraId="3925D8FC" w14:textId="77777777" w:rsidR="00496551" w:rsidRPr="000F4613" w:rsidRDefault="00496551" w:rsidP="005C1FDB">
      <w:pPr>
        <w:rPr>
          <w:lang w:val="pl-PL"/>
        </w:rPr>
      </w:pPr>
    </w:p>
    <w:sectPr w:rsidR="00496551" w:rsidRPr="000F4613">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2394CC" w14:textId="77777777" w:rsidR="00243859" w:rsidRDefault="00243859">
      <w:r>
        <w:separator/>
      </w:r>
    </w:p>
  </w:endnote>
  <w:endnote w:type="continuationSeparator" w:id="0">
    <w:p w14:paraId="4F62B694" w14:textId="77777777" w:rsidR="00243859" w:rsidRDefault="002438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F3A95" w14:textId="77777777" w:rsidR="000F4613" w:rsidRDefault="000F4613">
    <w:pPr>
      <w:pStyle w:val="Stopka"/>
      <w:jc w:val="right"/>
    </w:pPr>
    <w:r>
      <w:fldChar w:fldCharType="begin"/>
    </w:r>
    <w:r>
      <w:instrText>PAGE   \* MERGEFORMAT</w:instrText>
    </w:r>
    <w:r>
      <w:fldChar w:fldCharType="separate"/>
    </w:r>
    <w:r>
      <w:rPr>
        <w:lang w:val="pl-PL"/>
      </w:rPr>
      <w:t>2</w:t>
    </w:r>
    <w:r>
      <w:fldChar w:fldCharType="end"/>
    </w:r>
  </w:p>
  <w:p w14:paraId="7786E647" w14:textId="77777777" w:rsidR="005137B6" w:rsidRDefault="005137B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3B33D4" w14:textId="77777777" w:rsidR="00243859" w:rsidRDefault="00243859">
      <w:r>
        <w:separator/>
      </w:r>
    </w:p>
  </w:footnote>
  <w:footnote w:type="continuationSeparator" w:id="0">
    <w:p w14:paraId="59F55AE2" w14:textId="77777777" w:rsidR="00243859" w:rsidRDefault="002438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306475663">
    <w:abstractNumId w:val="7"/>
  </w:num>
  <w:num w:numId="2" w16cid:durableId="642777580">
    <w:abstractNumId w:val="11"/>
  </w:num>
  <w:num w:numId="3" w16cid:durableId="24796571">
    <w:abstractNumId w:val="2"/>
  </w:num>
  <w:num w:numId="4" w16cid:durableId="199317645">
    <w:abstractNumId w:val="4"/>
  </w:num>
  <w:num w:numId="5" w16cid:durableId="459761708">
    <w:abstractNumId w:val="13"/>
  </w:num>
  <w:num w:numId="6" w16cid:durableId="927344799">
    <w:abstractNumId w:val="9"/>
  </w:num>
  <w:num w:numId="7" w16cid:durableId="458960576">
    <w:abstractNumId w:val="8"/>
  </w:num>
  <w:num w:numId="8" w16cid:durableId="1024601883">
    <w:abstractNumId w:val="10"/>
  </w:num>
  <w:num w:numId="9" w16cid:durableId="133911574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75862242">
    <w:abstractNumId w:val="3"/>
  </w:num>
  <w:num w:numId="11" w16cid:durableId="1261451516">
    <w:abstractNumId w:val="12"/>
  </w:num>
  <w:num w:numId="12" w16cid:durableId="1350061620">
    <w:abstractNumId w:val="6"/>
  </w:num>
  <w:num w:numId="13" w16cid:durableId="9692136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43859"/>
    <w:rsid w:val="000033EA"/>
    <w:rsid w:val="0002467C"/>
    <w:rsid w:val="00040A7A"/>
    <w:rsid w:val="000936CA"/>
    <w:rsid w:val="00097182"/>
    <w:rsid w:val="000B1A00"/>
    <w:rsid w:val="000C0F66"/>
    <w:rsid w:val="000F4613"/>
    <w:rsid w:val="001764D4"/>
    <w:rsid w:val="001F341B"/>
    <w:rsid w:val="002430FD"/>
    <w:rsid w:val="00243859"/>
    <w:rsid w:val="00267340"/>
    <w:rsid w:val="00275C59"/>
    <w:rsid w:val="00337165"/>
    <w:rsid w:val="003974EB"/>
    <w:rsid w:val="003C6167"/>
    <w:rsid w:val="003E6C07"/>
    <w:rsid w:val="003F1749"/>
    <w:rsid w:val="00496551"/>
    <w:rsid w:val="004C4EC3"/>
    <w:rsid w:val="00512FD2"/>
    <w:rsid w:val="005137B6"/>
    <w:rsid w:val="00523F87"/>
    <w:rsid w:val="00593CEB"/>
    <w:rsid w:val="005C1FDB"/>
    <w:rsid w:val="005C6D38"/>
    <w:rsid w:val="005D2104"/>
    <w:rsid w:val="00614C95"/>
    <w:rsid w:val="00660027"/>
    <w:rsid w:val="0069339E"/>
    <w:rsid w:val="006F1F62"/>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7D2A03"/>
  <w15:chartTrackingRefBased/>
  <w15:docId w15:val="{3A331CB9-07E8-4EE0-9534-250DF8F70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F4613"/>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0F4613"/>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210458023">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7</Pages>
  <Words>2137</Words>
  <Characters>14682</Characters>
  <Application>Microsoft Office Word</Application>
  <DocSecurity>0</DocSecurity>
  <Lines>122</Lines>
  <Paragraphs>33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16786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2022-06-20T07:49:00Z</cp:lastPrinted>
  <dcterms:created xsi:type="dcterms:W3CDTF">2022-06-20T07:51:00Z</dcterms:created>
  <dcterms:modified xsi:type="dcterms:W3CDTF">2022-06-20T07:51:00Z</dcterms:modified>
</cp:coreProperties>
</file>