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1EC4F" w14:textId="55995880" w:rsidR="00FF0FD1" w:rsidRPr="00E50F4B" w:rsidRDefault="00FF0FD1" w:rsidP="00FF0FD1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386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0F8379CE" w14:textId="77777777" w:rsidR="00FF0FD1" w:rsidRPr="00E50F4B" w:rsidRDefault="00FF0FD1" w:rsidP="00FF0FD1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1E484EA" w14:textId="77777777" w:rsidR="00FF0FD1" w:rsidRPr="00E50F4B" w:rsidRDefault="00FF0FD1" w:rsidP="00FF0F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6CBDDDF" w14:textId="77777777" w:rsidR="00FF0FD1" w:rsidRPr="00E50F4B" w:rsidRDefault="00FF0FD1" w:rsidP="00FF0F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060B9E30" w14:textId="77777777" w:rsidR="00FF0FD1" w:rsidRPr="00E50F4B" w:rsidRDefault="00FF0FD1" w:rsidP="00FF0FD1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06C059C1" w14:textId="77777777" w:rsidR="00FF0FD1" w:rsidRPr="00E50F4B" w:rsidRDefault="00FF0FD1" w:rsidP="00FF0FD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C3FEB13" w14:textId="77777777" w:rsidR="00FF0FD1" w:rsidRPr="00E50F4B" w:rsidRDefault="00FF0FD1" w:rsidP="00FF0FD1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5B2A06F3" w14:textId="77777777" w:rsidR="00FF0FD1" w:rsidRPr="00E50F4B" w:rsidRDefault="00FF0FD1" w:rsidP="00FF0FD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76598A51" w14:textId="77777777" w:rsidR="00FF0FD1" w:rsidRPr="00E50F4B" w:rsidRDefault="00FF0FD1" w:rsidP="00FF0FD1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641C30CC" w14:textId="77777777" w:rsidR="00FF0FD1" w:rsidRPr="00E50F4B" w:rsidRDefault="00FF0FD1" w:rsidP="00FF0FD1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888E730" w14:textId="77777777" w:rsidR="00FF0FD1" w:rsidRPr="00E50F4B" w:rsidRDefault="00FF0FD1" w:rsidP="00FF0FD1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2719F78D" w14:textId="77777777" w:rsidR="00FF0FD1" w:rsidRPr="00E50F4B" w:rsidRDefault="00FF0FD1" w:rsidP="00FF0FD1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2A3AB145" w14:textId="77777777" w:rsidR="00FF0FD1" w:rsidRPr="00E50F4B" w:rsidRDefault="00FF0FD1" w:rsidP="00FF0FD1">
      <w:pPr>
        <w:spacing w:line="254" w:lineRule="auto"/>
        <w:rPr>
          <w:rFonts w:ascii="Arial" w:hAnsi="Arial" w:cs="Arial"/>
        </w:rPr>
      </w:pPr>
    </w:p>
    <w:p w14:paraId="28AF5DC3" w14:textId="77777777" w:rsidR="00FF0FD1" w:rsidRPr="00E50F4B" w:rsidRDefault="00FF0FD1" w:rsidP="00FF0FD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6AACD66E" w14:textId="77777777" w:rsidR="00FF0FD1" w:rsidRPr="00E50F4B" w:rsidRDefault="00FF0FD1" w:rsidP="00FF0FD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3AB3CF1" w14:textId="77777777" w:rsidR="00FF0FD1" w:rsidRPr="00E50F4B" w:rsidRDefault="00FF0FD1" w:rsidP="00FF0FD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5B4D8A25" w14:textId="77777777" w:rsidR="00FF0FD1" w:rsidRPr="00E50F4B" w:rsidRDefault="00FF0FD1" w:rsidP="00FF0FD1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8B987CE" w14:textId="4180ED6F" w:rsidR="00FF0FD1" w:rsidRPr="00E50F4B" w:rsidRDefault="00FF0FD1" w:rsidP="00FF0FD1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EC1FEC" w:rsidRPr="009762D8">
        <w:rPr>
          <w:b/>
        </w:rPr>
        <w:t xml:space="preserve">Dostawa miernika (multimetru) wraz z akcesoriami dla Instytutu Elektroniki </w:t>
      </w:r>
      <w:proofErr w:type="spellStart"/>
      <w:r w:rsidR="00EC1FEC" w:rsidRPr="009762D8">
        <w:rPr>
          <w:b/>
        </w:rPr>
        <w:t>WIEiT</w:t>
      </w:r>
      <w:proofErr w:type="spellEnd"/>
      <w:r>
        <w:rPr>
          <w:b/>
        </w:rPr>
        <w:t>, znak sprawy: KC-zp.272-386/22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109BC5ED" w14:textId="77777777" w:rsidR="00FF0FD1" w:rsidRPr="00E50F4B" w:rsidRDefault="00FF0FD1" w:rsidP="00FF0FD1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4304D1A4" w14:textId="77777777" w:rsidR="00FF0FD1" w:rsidRPr="00E50F4B" w:rsidRDefault="00FF0FD1" w:rsidP="00FF0F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AEB516D" w14:textId="77777777" w:rsidR="00FF0FD1" w:rsidRPr="008D61B1" w:rsidRDefault="00FF0FD1" w:rsidP="00FF0F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209F9C10" w14:textId="77777777" w:rsidR="00FF0FD1" w:rsidRPr="00E50F4B" w:rsidRDefault="00FF0FD1" w:rsidP="00FF0FD1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632E702" w14:textId="77777777" w:rsidR="00FF0FD1" w:rsidRPr="00E50F4B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9D4FF5D" w14:textId="77777777" w:rsidR="00FF0FD1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B5538C6" w14:textId="77777777" w:rsidR="00FF0FD1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F6FE14B" w14:textId="77777777" w:rsidR="00FF0FD1" w:rsidRPr="008D61B1" w:rsidRDefault="00FF0FD1" w:rsidP="00FF0FD1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2222BA29" w14:textId="77777777" w:rsidR="00FF0FD1" w:rsidRPr="00E50F4B" w:rsidRDefault="00FF0FD1" w:rsidP="00FF0FD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94C8E6A" w14:textId="77777777" w:rsidR="00FF0FD1" w:rsidRPr="00E50F4B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90031FA" w14:textId="77777777" w:rsidR="00FF0FD1" w:rsidRPr="00E50F4B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78A29E0" w14:textId="77777777" w:rsidR="00FF0FD1" w:rsidRPr="00E50F4B" w:rsidRDefault="00FF0FD1" w:rsidP="00FF0FD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A753923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6E1DC77B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077ABCBD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AA7464D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4E40AED2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27F86A2" w14:textId="77777777" w:rsidR="00FF0FD1" w:rsidRPr="00E50F4B" w:rsidRDefault="00FF0FD1" w:rsidP="00FF0FD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15CAE40" w14:textId="77777777" w:rsidR="00FF0FD1" w:rsidRPr="00E50F4B" w:rsidRDefault="00FF0FD1" w:rsidP="00FF0FD1"/>
    <w:p w14:paraId="2B9585F9" w14:textId="77777777" w:rsidR="00FF0FD1" w:rsidRPr="00E50F4B" w:rsidRDefault="00FF0FD1" w:rsidP="00FF0FD1"/>
    <w:p w14:paraId="22416831" w14:textId="77777777" w:rsidR="00FF0FD1" w:rsidRDefault="00FF0FD1" w:rsidP="00FF0FD1"/>
    <w:p w14:paraId="4246E542" w14:textId="77777777" w:rsidR="00FF0FD1" w:rsidRPr="00411A1B" w:rsidRDefault="00FF0FD1" w:rsidP="00FF0FD1"/>
    <w:p w14:paraId="34D5FD6D" w14:textId="77777777" w:rsidR="00FF0FD1" w:rsidRPr="00564B78" w:rsidRDefault="00FF0FD1" w:rsidP="00FF0FD1"/>
    <w:p w14:paraId="22381A53" w14:textId="77777777" w:rsidR="005103B9" w:rsidRPr="00234483" w:rsidRDefault="005103B9" w:rsidP="00234483"/>
    <w:sectPr w:rsidR="005103B9" w:rsidRPr="0023448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1EE57" w14:textId="77777777" w:rsidR="007A3FA5" w:rsidRDefault="007A3FA5" w:rsidP="0038231F">
      <w:pPr>
        <w:spacing w:after="0" w:line="240" w:lineRule="auto"/>
      </w:pPr>
      <w:r>
        <w:separator/>
      </w:r>
    </w:p>
  </w:endnote>
  <w:endnote w:type="continuationSeparator" w:id="0">
    <w:p w14:paraId="72881BD7" w14:textId="77777777" w:rsidR="007A3FA5" w:rsidRDefault="007A3F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6AEAB" w14:textId="77777777" w:rsidR="00D53C24" w:rsidRDefault="00D53C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FEA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525C89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70C5A" w14:textId="77777777" w:rsidR="00D53C24" w:rsidRDefault="00D53C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E738C" w14:textId="77777777" w:rsidR="007A3FA5" w:rsidRDefault="007A3FA5" w:rsidP="0038231F">
      <w:pPr>
        <w:spacing w:after="0" w:line="240" w:lineRule="auto"/>
      </w:pPr>
      <w:r>
        <w:separator/>
      </w:r>
    </w:p>
  </w:footnote>
  <w:footnote w:type="continuationSeparator" w:id="0">
    <w:p w14:paraId="2391FF23" w14:textId="77777777" w:rsidR="007A3FA5" w:rsidRDefault="007A3FA5" w:rsidP="0038231F">
      <w:pPr>
        <w:spacing w:after="0" w:line="240" w:lineRule="auto"/>
      </w:pPr>
      <w:r>
        <w:continuationSeparator/>
      </w:r>
    </w:p>
  </w:footnote>
  <w:footnote w:id="1">
    <w:p w14:paraId="10682062" w14:textId="77777777" w:rsidR="00FF0FD1" w:rsidRPr="0024624C" w:rsidRDefault="00FF0FD1" w:rsidP="00FF0F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5AF04A8" w14:textId="77777777" w:rsidR="00FF0FD1" w:rsidRPr="008D4C56" w:rsidRDefault="00FF0FD1" w:rsidP="00FF0FD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496DD" w14:textId="77777777" w:rsidR="00D53C24" w:rsidRDefault="00D53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8A2AC" w14:textId="77777777" w:rsidR="00D53C24" w:rsidRDefault="00D53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CE413" w14:textId="77777777" w:rsidR="00D53C24" w:rsidRDefault="00D53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749293">
    <w:abstractNumId w:val="7"/>
  </w:num>
  <w:num w:numId="2" w16cid:durableId="138813704">
    <w:abstractNumId w:val="0"/>
  </w:num>
  <w:num w:numId="3" w16cid:durableId="1648170610">
    <w:abstractNumId w:val="6"/>
  </w:num>
  <w:num w:numId="4" w16cid:durableId="973098812">
    <w:abstractNumId w:val="9"/>
  </w:num>
  <w:num w:numId="5" w16cid:durableId="2132046329">
    <w:abstractNumId w:val="8"/>
  </w:num>
  <w:num w:numId="6" w16cid:durableId="961963103">
    <w:abstractNumId w:val="5"/>
  </w:num>
  <w:num w:numId="7" w16cid:durableId="1558930504">
    <w:abstractNumId w:val="1"/>
  </w:num>
  <w:num w:numId="8" w16cid:durableId="1978873742">
    <w:abstractNumId w:val="3"/>
  </w:num>
  <w:num w:numId="9" w16cid:durableId="1922251172">
    <w:abstractNumId w:val="2"/>
  </w:num>
  <w:num w:numId="10" w16cid:durableId="325134608">
    <w:abstractNumId w:val="4"/>
  </w:num>
  <w:num w:numId="11" w16cid:durableId="3379320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FA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3448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3FA5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3C24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FEC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A68120"/>
  <w15:chartTrackingRefBased/>
  <w15:docId w15:val="{2068BF57-4970-41D9-873E-83360132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0FD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2016-07-26T10:32:00Z</cp:lastPrinted>
  <dcterms:created xsi:type="dcterms:W3CDTF">2022-06-15T09:05:00Z</dcterms:created>
  <dcterms:modified xsi:type="dcterms:W3CDTF">2022-06-15T09:08:00Z</dcterms:modified>
</cp:coreProperties>
</file>