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0A9BF539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C01D4">
        <w:rPr>
          <w:rFonts w:ascii="Times New Roman" w:eastAsia="Times New Roman" w:hAnsi="Times New Roman"/>
          <w:b/>
          <w:sz w:val="24"/>
          <w:szCs w:val="20"/>
          <w:lang w:eastAsia="pl-PL"/>
        </w:rPr>
        <w:t>31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CD10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0FF96C0" w14:textId="1C1B30A6" w:rsid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</w:t>
      </w:r>
      <w:r w:rsidRPr="009727BB">
        <w:rPr>
          <w:rFonts w:ascii="Times New Roman" w:eastAsia="Times New Roman" w:hAnsi="Times New Roman"/>
          <w:b/>
          <w:sz w:val="24"/>
          <w:szCs w:val="24"/>
          <w:lang w:eastAsia="pl-PL"/>
        </w:rPr>
        <w:t>Przyrządy do przetaczania, przedłużacze do pomp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26CD8662" w14:textId="77777777" w:rsidR="009727BB" w:rsidRPr="00A56A6F" w:rsidRDefault="009727BB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1948F1"/>
    <w:rsid w:val="001C2314"/>
    <w:rsid w:val="004C01D4"/>
    <w:rsid w:val="004E2B1B"/>
    <w:rsid w:val="005157F9"/>
    <w:rsid w:val="005624D8"/>
    <w:rsid w:val="0059237C"/>
    <w:rsid w:val="005B31BC"/>
    <w:rsid w:val="006E7666"/>
    <w:rsid w:val="008F2498"/>
    <w:rsid w:val="009727BB"/>
    <w:rsid w:val="009B09E9"/>
    <w:rsid w:val="009F1221"/>
    <w:rsid w:val="00A56A6F"/>
    <w:rsid w:val="00AD38B5"/>
    <w:rsid w:val="00C2318B"/>
    <w:rsid w:val="00CD101A"/>
    <w:rsid w:val="00D55FC4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9</cp:revision>
  <cp:lastPrinted>2021-02-26T09:32:00Z</cp:lastPrinted>
  <dcterms:created xsi:type="dcterms:W3CDTF">2021-03-10T10:03:00Z</dcterms:created>
  <dcterms:modified xsi:type="dcterms:W3CDTF">2022-05-20T07:39:00Z</dcterms:modified>
</cp:coreProperties>
</file>