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669AC345" w:rsidR="000B2DD7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F46279" w:rsidRPr="00F46279">
        <w:rPr>
          <w:b/>
        </w:rPr>
        <w:t xml:space="preserve">przeprowadzenie szkolenia z oprogramowania </w:t>
      </w:r>
      <w:proofErr w:type="spellStart"/>
      <w:r w:rsidR="00F46279" w:rsidRPr="00F46279">
        <w:rPr>
          <w:b/>
        </w:rPr>
        <w:t>Digimat</w:t>
      </w:r>
      <w:proofErr w:type="spellEnd"/>
      <w:r w:rsidR="00F46279" w:rsidRPr="00F46279">
        <w:rPr>
          <w:b/>
        </w:rPr>
        <w:t>- KC-zp.272-352/22</w:t>
      </w:r>
    </w:p>
    <w:p w14:paraId="5A4229B2" w14:textId="77777777" w:rsidR="00F46279" w:rsidRPr="00AA36AA" w:rsidRDefault="00F46279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2B8E543A" w:rsidR="002F6C4A" w:rsidRDefault="009B7867" w:rsidP="002F6C4A">
            <w:pPr>
              <w:tabs>
                <w:tab w:val="left" w:pos="0"/>
              </w:tabs>
              <w:jc w:val="both"/>
            </w:pPr>
            <w:r w:rsidRPr="00E241CD">
              <w:t>P</w:t>
            </w:r>
            <w:r w:rsidR="00E241CD" w:rsidRPr="00E241CD">
              <w:t>rzeprowadził</w:t>
            </w:r>
            <w:r>
              <w:t>/</w:t>
            </w:r>
            <w:r w:rsidR="00E241CD" w:rsidRPr="00E241CD">
              <w:t xml:space="preserve">a  </w:t>
            </w:r>
            <w:r w:rsidRPr="009B7867">
              <w:t xml:space="preserve">co najmniej 3 (trzy) szkolenia z oprogramowania </w:t>
            </w:r>
            <w:proofErr w:type="spellStart"/>
            <w:r w:rsidR="00F46279">
              <w:t>Digimat</w:t>
            </w:r>
            <w:bookmarkStart w:id="0" w:name="_GoBack"/>
            <w:bookmarkEnd w:id="0"/>
            <w:proofErr w:type="spellEnd"/>
            <w:r>
              <w:t xml:space="preserve"> 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38D737B" w14:textId="10700E99" w:rsidR="00D8593F" w:rsidRPr="007E51CD" w:rsidRDefault="00D8593F" w:rsidP="00D8593F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  <w:r>
              <w:t xml:space="preserve">1/ Tytuł szkolenia </w:t>
            </w:r>
            <w:r w:rsidRPr="007E51CD">
              <w:rPr>
                <w:sz w:val="18"/>
                <w:szCs w:val="18"/>
              </w:rPr>
              <w:t>……………………………………..</w:t>
            </w:r>
            <w:r w:rsidR="007E51CD">
              <w:rPr>
                <w:sz w:val="18"/>
                <w:szCs w:val="18"/>
              </w:rPr>
              <w:t xml:space="preserve"> </w:t>
            </w:r>
            <w:r w:rsidR="007E51CD" w:rsidRPr="007E51CD">
              <w:rPr>
                <w:sz w:val="18"/>
                <w:szCs w:val="18"/>
              </w:rPr>
              <w:t>(</w:t>
            </w:r>
            <w:r w:rsidR="007E51CD" w:rsidRPr="007E51CD">
              <w:rPr>
                <w:i/>
                <w:sz w:val="18"/>
                <w:szCs w:val="18"/>
              </w:rPr>
              <w:t>proszę wpisać)</w:t>
            </w:r>
          </w:p>
          <w:p w14:paraId="7CDD8E34" w14:textId="77777777" w:rsidR="007E51CD" w:rsidRDefault="007E51CD" w:rsidP="00D8593F">
            <w:pPr>
              <w:tabs>
                <w:tab w:val="left" w:pos="0"/>
              </w:tabs>
              <w:jc w:val="both"/>
            </w:pPr>
          </w:p>
          <w:p w14:paraId="5310FD1D" w14:textId="77777777" w:rsidR="007E51CD" w:rsidRPr="007E51CD" w:rsidRDefault="00D8593F" w:rsidP="007E51CD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  <w:r>
              <w:t>2/ Tytuł szkolenia ……………………………………..</w:t>
            </w:r>
            <w:r w:rsidR="007E51CD" w:rsidRPr="007E51CD">
              <w:rPr>
                <w:sz w:val="18"/>
                <w:szCs w:val="18"/>
              </w:rPr>
              <w:t>(</w:t>
            </w:r>
            <w:r w:rsidR="007E51CD" w:rsidRPr="007E51CD">
              <w:rPr>
                <w:i/>
                <w:sz w:val="18"/>
                <w:szCs w:val="18"/>
              </w:rPr>
              <w:t>proszę wpisać)</w:t>
            </w:r>
          </w:p>
          <w:p w14:paraId="4B7E2EE2" w14:textId="542DD1FC" w:rsidR="00D8593F" w:rsidRDefault="00D8593F" w:rsidP="00D8593F">
            <w:pPr>
              <w:tabs>
                <w:tab w:val="left" w:pos="0"/>
              </w:tabs>
              <w:jc w:val="both"/>
            </w:pPr>
          </w:p>
          <w:p w14:paraId="4DCB2C28" w14:textId="77777777" w:rsidR="007E51CD" w:rsidRPr="007E51CD" w:rsidRDefault="00D8593F" w:rsidP="007E51CD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  <w:r>
              <w:t>3/ Tytuł szkolenia ……………………………………..</w:t>
            </w:r>
            <w:r w:rsidR="007E51CD" w:rsidRPr="007E51CD">
              <w:rPr>
                <w:sz w:val="18"/>
                <w:szCs w:val="18"/>
              </w:rPr>
              <w:t>(</w:t>
            </w:r>
            <w:r w:rsidR="007E51CD" w:rsidRPr="007E51CD">
              <w:rPr>
                <w:i/>
                <w:sz w:val="18"/>
                <w:szCs w:val="18"/>
              </w:rPr>
              <w:t>proszę wpisać)</w:t>
            </w:r>
          </w:p>
          <w:p w14:paraId="2BFC5579" w14:textId="5A1D9E8D" w:rsidR="00D8593F" w:rsidRDefault="00D8593F" w:rsidP="00D8593F">
            <w:pPr>
              <w:tabs>
                <w:tab w:val="left" w:pos="0"/>
              </w:tabs>
              <w:jc w:val="both"/>
            </w:pPr>
          </w:p>
          <w:p w14:paraId="37F4DA06" w14:textId="5AA5630A" w:rsidR="00987E4B" w:rsidRPr="00431178" w:rsidRDefault="00987E4B" w:rsidP="00D8593F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CCFE13A" w14:textId="77777777" w:rsidR="00093F3F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07641A67" w14:textId="77777777" w:rsidR="00093F3F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EA7EB0F" w14:textId="77777777" w:rsidR="00093F3F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2655A501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7C1E914" w14:textId="585D37B1" w:rsidR="00987E4B" w:rsidRPr="00B26774" w:rsidRDefault="00D8593F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>
              <w:rPr>
                <w:i/>
                <w:color w:val="000000"/>
              </w:rPr>
              <w:t xml:space="preserve">(proszę </w:t>
            </w:r>
            <w:r w:rsidR="00987E4B" w:rsidRPr="00B26774">
              <w:rPr>
                <w:i/>
                <w:color w:val="000000"/>
              </w:rPr>
              <w:t xml:space="preserve">podać </w:t>
            </w:r>
            <w:r w:rsidR="00093F3F">
              <w:rPr>
                <w:i/>
                <w:color w:val="000000"/>
              </w:rPr>
              <w:t>podstawę dysponowania</w:t>
            </w:r>
            <w:r w:rsidR="00987E4B" w:rsidRPr="00B26774">
              <w:rPr>
                <w:i/>
                <w:color w:val="000000"/>
              </w:rPr>
              <w:t>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924C6" w14:textId="77777777" w:rsidR="008C1A84" w:rsidRDefault="008C1A84">
      <w:r>
        <w:separator/>
      </w:r>
    </w:p>
  </w:endnote>
  <w:endnote w:type="continuationSeparator" w:id="0">
    <w:p w14:paraId="1A8C9421" w14:textId="77777777" w:rsidR="008C1A84" w:rsidRDefault="008C1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0A6A9" w14:textId="77777777" w:rsidR="008C1A84" w:rsidRDefault="008C1A84">
      <w:r>
        <w:separator/>
      </w:r>
    </w:p>
  </w:footnote>
  <w:footnote w:type="continuationSeparator" w:id="0">
    <w:p w14:paraId="7999E341" w14:textId="77777777" w:rsidR="008C1A84" w:rsidRDefault="008C1A84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32D4"/>
    <w:rsid w:val="00093F3F"/>
    <w:rsid w:val="000B2DD7"/>
    <w:rsid w:val="001D0F1F"/>
    <w:rsid w:val="002328A0"/>
    <w:rsid w:val="00263CEB"/>
    <w:rsid w:val="0028660D"/>
    <w:rsid w:val="002939C4"/>
    <w:rsid w:val="002A7F51"/>
    <w:rsid w:val="002F6C4A"/>
    <w:rsid w:val="003767C0"/>
    <w:rsid w:val="003A752F"/>
    <w:rsid w:val="004F1F84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0154E"/>
    <w:rsid w:val="00717066"/>
    <w:rsid w:val="00786C56"/>
    <w:rsid w:val="007E51CD"/>
    <w:rsid w:val="007F6736"/>
    <w:rsid w:val="008539D0"/>
    <w:rsid w:val="008671A7"/>
    <w:rsid w:val="00895B8F"/>
    <w:rsid w:val="00896F35"/>
    <w:rsid w:val="008C1A84"/>
    <w:rsid w:val="008E4A55"/>
    <w:rsid w:val="008E66F9"/>
    <w:rsid w:val="009559C0"/>
    <w:rsid w:val="009616AA"/>
    <w:rsid w:val="00987E4B"/>
    <w:rsid w:val="009B7867"/>
    <w:rsid w:val="009E4F5D"/>
    <w:rsid w:val="009F61B4"/>
    <w:rsid w:val="00A34506"/>
    <w:rsid w:val="00A844AF"/>
    <w:rsid w:val="00AB25E2"/>
    <w:rsid w:val="00B33027"/>
    <w:rsid w:val="00B4176B"/>
    <w:rsid w:val="00B56260"/>
    <w:rsid w:val="00B72E23"/>
    <w:rsid w:val="00B753F3"/>
    <w:rsid w:val="00BB4F33"/>
    <w:rsid w:val="00BC58AD"/>
    <w:rsid w:val="00BD686E"/>
    <w:rsid w:val="00BF7F00"/>
    <w:rsid w:val="00C303B2"/>
    <w:rsid w:val="00C40E66"/>
    <w:rsid w:val="00C50D77"/>
    <w:rsid w:val="00CF6409"/>
    <w:rsid w:val="00D67C47"/>
    <w:rsid w:val="00D8593F"/>
    <w:rsid w:val="00D93916"/>
    <w:rsid w:val="00E241CD"/>
    <w:rsid w:val="00E35DB9"/>
    <w:rsid w:val="00E97FEE"/>
    <w:rsid w:val="00F02E42"/>
    <w:rsid w:val="00F04CB8"/>
    <w:rsid w:val="00F21267"/>
    <w:rsid w:val="00F46279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5</cp:revision>
  <cp:lastPrinted>2022-06-14T08:04:00Z</cp:lastPrinted>
  <dcterms:created xsi:type="dcterms:W3CDTF">2022-06-06T10:12:00Z</dcterms:created>
  <dcterms:modified xsi:type="dcterms:W3CDTF">2022-06-14T08:04:00Z</dcterms:modified>
</cp:coreProperties>
</file>