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17659691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1. Podmiot przetwarzający będzie przetwarzał, powierzone na podstawie niniejszej umowy następujące dane osobowe pracowników/studentów AGH: </w:t>
      </w:r>
      <w:r w:rsidR="003B4341">
        <w:rPr>
          <w:rFonts w:ascii="Verdana" w:hAnsi="Verdana"/>
          <w:sz w:val="20"/>
          <w:szCs w:val="20"/>
        </w:rPr>
        <w:t>…………………………………………………………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77777777" w:rsidR="002C4F20" w:rsidRDefault="002C4F20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5F3AB9DE" w14:textId="77777777" w:rsidR="003B4341" w:rsidRDefault="003B4341" w:rsidP="002C4F20">
      <w:pPr>
        <w:pStyle w:val="Nagwek"/>
        <w:jc w:val="right"/>
      </w:pPr>
    </w:p>
    <w:p w14:paraId="7CB0D54D" w14:textId="77777777" w:rsidR="003B4341" w:rsidRDefault="003B4341" w:rsidP="002C4F20">
      <w:pPr>
        <w:pStyle w:val="Nagwek"/>
        <w:jc w:val="right"/>
      </w:pPr>
    </w:p>
    <w:p w14:paraId="733F155F" w14:textId="77777777" w:rsidR="003B4341" w:rsidRDefault="003B4341" w:rsidP="002C4F20">
      <w:pPr>
        <w:pStyle w:val="Nagwek"/>
        <w:jc w:val="right"/>
      </w:pPr>
    </w:p>
    <w:p w14:paraId="38CCA980" w14:textId="77777777" w:rsidR="003B4341" w:rsidRDefault="003B4341" w:rsidP="002C4F20">
      <w:pPr>
        <w:pStyle w:val="Nagwek"/>
        <w:jc w:val="right"/>
      </w:pPr>
    </w:p>
    <w:p w14:paraId="00680883" w14:textId="77777777" w:rsidR="003B4341" w:rsidRDefault="003B4341" w:rsidP="002C4F20">
      <w:pPr>
        <w:pStyle w:val="Nagwek"/>
        <w:jc w:val="right"/>
      </w:pPr>
    </w:p>
    <w:p w14:paraId="5B3BD8C0" w14:textId="77777777" w:rsidR="003B4341" w:rsidRDefault="003B4341" w:rsidP="002C4F20">
      <w:pPr>
        <w:pStyle w:val="Nagwek"/>
        <w:jc w:val="right"/>
      </w:pPr>
    </w:p>
    <w:p w14:paraId="2313C235" w14:textId="77777777" w:rsidR="003B4341" w:rsidRDefault="003B4341" w:rsidP="002C4F20">
      <w:pPr>
        <w:pStyle w:val="Nagwek"/>
        <w:jc w:val="right"/>
      </w:pPr>
    </w:p>
    <w:p w14:paraId="60C09D79" w14:textId="77777777" w:rsidR="003B4341" w:rsidRDefault="003B4341" w:rsidP="002C4F20">
      <w:pPr>
        <w:pStyle w:val="Nagwek"/>
        <w:jc w:val="right"/>
      </w:pPr>
    </w:p>
    <w:p w14:paraId="61E33D74" w14:textId="77777777" w:rsidR="003B4341" w:rsidRDefault="003B4341" w:rsidP="002C4F20">
      <w:pPr>
        <w:pStyle w:val="Nagwek"/>
        <w:jc w:val="right"/>
      </w:pPr>
    </w:p>
    <w:p w14:paraId="177FFF09" w14:textId="77777777" w:rsidR="003B4341" w:rsidRDefault="003B4341" w:rsidP="002C4F20">
      <w:pPr>
        <w:pStyle w:val="Nagwek"/>
        <w:jc w:val="right"/>
      </w:pPr>
    </w:p>
    <w:p w14:paraId="3A2414AB" w14:textId="77777777" w:rsidR="003B4341" w:rsidRDefault="003B4341" w:rsidP="002C4F20">
      <w:pPr>
        <w:pStyle w:val="Nagwek"/>
        <w:jc w:val="right"/>
      </w:pPr>
    </w:p>
    <w:p w14:paraId="64672A75" w14:textId="77777777" w:rsidR="003B4341" w:rsidRDefault="003B4341" w:rsidP="002C4F20">
      <w:pPr>
        <w:pStyle w:val="Nagwek"/>
        <w:jc w:val="right"/>
      </w:pPr>
    </w:p>
    <w:p w14:paraId="50C506B2" w14:textId="77777777" w:rsidR="003B4341" w:rsidRDefault="003B4341" w:rsidP="002C4F20">
      <w:pPr>
        <w:pStyle w:val="Nagwek"/>
        <w:jc w:val="right"/>
      </w:pPr>
    </w:p>
    <w:p w14:paraId="3076EAED" w14:textId="77777777" w:rsidR="003B4341" w:rsidRDefault="003B4341" w:rsidP="002C4F20">
      <w:pPr>
        <w:pStyle w:val="Nagwek"/>
        <w:jc w:val="right"/>
      </w:pPr>
    </w:p>
    <w:p w14:paraId="13B99984" w14:textId="77777777" w:rsidR="003B4341" w:rsidRDefault="003B4341" w:rsidP="002C4F20">
      <w:pPr>
        <w:pStyle w:val="Nagwek"/>
        <w:jc w:val="right"/>
      </w:pPr>
    </w:p>
    <w:p w14:paraId="715303B5" w14:textId="77777777" w:rsidR="003B4341" w:rsidRDefault="003B4341" w:rsidP="002C4F20">
      <w:pPr>
        <w:pStyle w:val="Nagwek"/>
        <w:jc w:val="right"/>
      </w:pPr>
    </w:p>
    <w:p w14:paraId="6DF9C45E" w14:textId="77777777" w:rsidR="003B4341" w:rsidRDefault="003B4341" w:rsidP="002C4F20">
      <w:pPr>
        <w:pStyle w:val="Nagwek"/>
        <w:jc w:val="right"/>
      </w:pPr>
    </w:p>
    <w:p w14:paraId="700D7E2B" w14:textId="77777777" w:rsidR="003B4341" w:rsidRDefault="003B4341" w:rsidP="002C4F20">
      <w:pPr>
        <w:pStyle w:val="Nagwek"/>
        <w:jc w:val="right"/>
      </w:pPr>
    </w:p>
    <w:p w14:paraId="42703BB6" w14:textId="77777777" w:rsidR="003B4341" w:rsidRDefault="003B4341" w:rsidP="002C4F20">
      <w:pPr>
        <w:pStyle w:val="Nagwek"/>
        <w:jc w:val="right"/>
      </w:pPr>
    </w:p>
    <w:p w14:paraId="7A7622DE" w14:textId="77777777" w:rsidR="003B4341" w:rsidRDefault="003B4341" w:rsidP="002C4F20">
      <w:pPr>
        <w:pStyle w:val="Nagwek"/>
        <w:jc w:val="right"/>
      </w:pPr>
    </w:p>
    <w:p w14:paraId="1450C9FC" w14:textId="77777777" w:rsidR="003B4341" w:rsidRDefault="003B4341" w:rsidP="002C4F20">
      <w:pPr>
        <w:pStyle w:val="Nagwek"/>
        <w:jc w:val="right"/>
      </w:pPr>
    </w:p>
    <w:p w14:paraId="08476AB6" w14:textId="77777777" w:rsidR="003B4341" w:rsidRDefault="003B4341" w:rsidP="002C4F20">
      <w:pPr>
        <w:pStyle w:val="Nagwek"/>
        <w:jc w:val="right"/>
      </w:pPr>
    </w:p>
    <w:p w14:paraId="35219CD8" w14:textId="77777777" w:rsidR="003B4341" w:rsidRDefault="003B4341" w:rsidP="002C4F20">
      <w:pPr>
        <w:pStyle w:val="Nagwek"/>
        <w:jc w:val="right"/>
      </w:pPr>
    </w:p>
    <w:p w14:paraId="18E4A4B9" w14:textId="77777777" w:rsidR="003B4341" w:rsidRDefault="003B4341" w:rsidP="002C4F20">
      <w:pPr>
        <w:pStyle w:val="Nagwek"/>
        <w:jc w:val="right"/>
      </w:pPr>
    </w:p>
    <w:p w14:paraId="47523A40" w14:textId="658ACCEE" w:rsidR="002C4F20" w:rsidRDefault="002C4F20" w:rsidP="002C4F20">
      <w:pPr>
        <w:pStyle w:val="Nagwek"/>
        <w:jc w:val="right"/>
      </w:pPr>
      <w:bookmarkStart w:id="0" w:name="_GoBack"/>
      <w:bookmarkEnd w:id="0"/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26C22D" w14:textId="77777777" w:rsidR="00D22EE0" w:rsidRDefault="00D22EE0">
      <w:r>
        <w:separator/>
      </w:r>
    </w:p>
  </w:endnote>
  <w:endnote w:type="continuationSeparator" w:id="0">
    <w:p w14:paraId="28DDDEF5" w14:textId="77777777" w:rsidR="00D22EE0" w:rsidRDefault="00D22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3F4D9" w14:textId="77777777" w:rsidR="00D22EE0" w:rsidRDefault="00D22EE0">
      <w:r>
        <w:separator/>
      </w:r>
    </w:p>
  </w:footnote>
  <w:footnote w:type="continuationSeparator" w:id="0">
    <w:p w14:paraId="546C923F" w14:textId="77777777" w:rsidR="00D22EE0" w:rsidRDefault="00D22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C4F20"/>
    <w:rsid w:val="002D5E0A"/>
    <w:rsid w:val="00323E6D"/>
    <w:rsid w:val="00356C88"/>
    <w:rsid w:val="00375976"/>
    <w:rsid w:val="003B4341"/>
    <w:rsid w:val="004134FE"/>
    <w:rsid w:val="00446B8D"/>
    <w:rsid w:val="00451B18"/>
    <w:rsid w:val="004973AF"/>
    <w:rsid w:val="004A0F0D"/>
    <w:rsid w:val="004C1054"/>
    <w:rsid w:val="0050385D"/>
    <w:rsid w:val="005D69AA"/>
    <w:rsid w:val="00614C85"/>
    <w:rsid w:val="006877A9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22EE0"/>
    <w:rsid w:val="00D679EB"/>
    <w:rsid w:val="00D67DB9"/>
    <w:rsid w:val="00DA1BE1"/>
    <w:rsid w:val="00DB133F"/>
    <w:rsid w:val="00E32983"/>
    <w:rsid w:val="00E73A2C"/>
    <w:rsid w:val="00ED2BA1"/>
    <w:rsid w:val="00F1310D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0AA400-7096-400A-AA0C-F1FBE6C7C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1484</Words>
  <Characters>8907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3</cp:revision>
  <cp:lastPrinted>2022-06-14T08:08:00Z</cp:lastPrinted>
  <dcterms:created xsi:type="dcterms:W3CDTF">2022-06-08T11:01:00Z</dcterms:created>
  <dcterms:modified xsi:type="dcterms:W3CDTF">2022-06-14T08:08:00Z</dcterms:modified>
</cp:coreProperties>
</file>