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262D" w:rsidRPr="0008262D" w:rsidRDefault="006B1E63" w:rsidP="0008262D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6FAC23BE" wp14:editId="6004BCB2">
            <wp:extent cx="57531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Default="00086C35" w:rsidP="006B1E63">
      <w:pPr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086C35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024788" w:rsidRPr="00024788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10163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293"/>
        <w:gridCol w:w="2127"/>
        <w:gridCol w:w="1701"/>
        <w:gridCol w:w="2409"/>
      </w:tblGrid>
      <w:tr w:rsidR="007033F0" w:rsidTr="007033F0">
        <w:trPr>
          <w:cantSplit/>
          <w:trHeight w:val="782"/>
        </w:trPr>
        <w:tc>
          <w:tcPr>
            <w:tcW w:w="63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9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w grupie szkoleniowej</w:t>
            </w:r>
          </w:p>
        </w:tc>
      </w:tr>
      <w:tr w:rsidR="007033F0" w:rsidTr="007033F0">
        <w:trPr>
          <w:cantSplit/>
          <w:trHeight w:hRule="exact" w:val="281"/>
        </w:trPr>
        <w:tc>
          <w:tcPr>
            <w:tcW w:w="63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9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033F0" w:rsidTr="007033F0">
        <w:trPr>
          <w:cantSplit/>
          <w:trHeight w:val="921"/>
        </w:trPr>
        <w:tc>
          <w:tcPr>
            <w:tcW w:w="63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033F0" w:rsidTr="007033F0">
        <w:trPr>
          <w:cantSplit/>
          <w:trHeight w:val="870"/>
        </w:trPr>
        <w:tc>
          <w:tcPr>
            <w:tcW w:w="63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Pr="0005393A" w:rsidRDefault="00086C35" w:rsidP="0005393A">
      <w:pPr>
        <w:jc w:val="center"/>
        <w:rPr>
          <w:b/>
          <w:color w:val="FF0000"/>
        </w:rPr>
      </w:pPr>
      <w:bookmarkStart w:id="0" w:name="_GoBack"/>
      <w:r>
        <w:rPr>
          <w:b/>
          <w:color w:val="FF0000"/>
        </w:rPr>
        <w:t xml:space="preserve">Dokument </w:t>
      </w:r>
      <w:r w:rsidR="0005393A" w:rsidRPr="0005393A">
        <w:rPr>
          <w:b/>
          <w:color w:val="FF0000"/>
        </w:rPr>
        <w:t>należy podpisać kwalifikowanym podpisem elektronicznym lub podpisem zaufanym lub podpisem osobistym</w:t>
      </w:r>
      <w:r w:rsidR="0005393A">
        <w:rPr>
          <w:b/>
          <w:color w:val="FF0000"/>
        </w:rPr>
        <w:t>.</w:t>
      </w:r>
    </w:p>
    <w:bookmarkEnd w:id="0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864" w:rsidRDefault="00393864">
      <w:r>
        <w:separator/>
      </w:r>
    </w:p>
  </w:endnote>
  <w:endnote w:type="continuationSeparator" w:id="0">
    <w:p w:rsidR="00393864" w:rsidRDefault="0039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864" w:rsidRDefault="00393864">
      <w:r>
        <w:separator/>
      </w:r>
    </w:p>
  </w:footnote>
  <w:footnote w:type="continuationSeparator" w:id="0">
    <w:p w:rsidR="00393864" w:rsidRDefault="00393864">
      <w:r>
        <w:continuationSeparator/>
      </w:r>
    </w:p>
  </w:footnote>
  <w:footnote w:id="1">
    <w:p w:rsidR="007033F0" w:rsidRDefault="007033F0" w:rsidP="00086C3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24788"/>
    <w:rsid w:val="0005393A"/>
    <w:rsid w:val="0008262D"/>
    <w:rsid w:val="00082E0F"/>
    <w:rsid w:val="00086C35"/>
    <w:rsid w:val="0010649E"/>
    <w:rsid w:val="00210E8E"/>
    <w:rsid w:val="00266F37"/>
    <w:rsid w:val="00276C10"/>
    <w:rsid w:val="00393864"/>
    <w:rsid w:val="003B788D"/>
    <w:rsid w:val="00435FA8"/>
    <w:rsid w:val="006B1E63"/>
    <w:rsid w:val="006E6E0B"/>
    <w:rsid w:val="00702A72"/>
    <w:rsid w:val="007033F0"/>
    <w:rsid w:val="00B81ACB"/>
    <w:rsid w:val="00C049BA"/>
    <w:rsid w:val="00C254C7"/>
    <w:rsid w:val="00C34B2E"/>
    <w:rsid w:val="00D11BC3"/>
    <w:rsid w:val="00DD5BF2"/>
    <w:rsid w:val="00F213FB"/>
    <w:rsid w:val="00F70443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35454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2022-06-10T10:22:00Z</cp:lastPrinted>
  <dcterms:created xsi:type="dcterms:W3CDTF">2022-06-10T10:23:00Z</dcterms:created>
  <dcterms:modified xsi:type="dcterms:W3CDTF">2022-06-10T10:23:00Z</dcterms:modified>
</cp:coreProperties>
</file>