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BE962" w14:textId="77777777" w:rsidR="001844A5" w:rsidRPr="00E874DC" w:rsidRDefault="001844A5" w:rsidP="001844A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8D4FA97" w14:textId="77777777" w:rsidR="001844A5" w:rsidRDefault="001844A5" w:rsidP="001844A5">
      <w:pPr>
        <w:spacing w:before="48" w:line="240" w:lineRule="atLeast"/>
        <w:jc w:val="right"/>
        <w:rPr>
          <w:b/>
          <w:sz w:val="24"/>
          <w:szCs w:val="24"/>
          <w:lang w:val="pl-PL"/>
        </w:rPr>
      </w:pPr>
    </w:p>
    <w:p w14:paraId="2D9E5038" w14:textId="77777777" w:rsidR="001844A5" w:rsidRDefault="001844A5" w:rsidP="001844A5">
      <w:pPr>
        <w:spacing w:before="48" w:line="240" w:lineRule="atLeast"/>
        <w:jc w:val="center"/>
        <w:rPr>
          <w:b/>
          <w:sz w:val="24"/>
          <w:szCs w:val="24"/>
          <w:lang w:val="pl-PL"/>
        </w:rPr>
      </w:pPr>
      <w:r>
        <w:rPr>
          <w:b/>
          <w:sz w:val="24"/>
          <w:szCs w:val="24"/>
          <w:lang w:val="pl-PL"/>
        </w:rPr>
        <w:t>WZÓR UMOWY</w:t>
      </w:r>
    </w:p>
    <w:p w14:paraId="2D783442" w14:textId="77777777" w:rsidR="001844A5" w:rsidRDefault="001844A5" w:rsidP="001844A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7799F7D" w14:textId="77777777" w:rsidR="001844A5" w:rsidRDefault="001844A5" w:rsidP="001844A5">
      <w:pPr>
        <w:spacing w:before="48" w:line="240" w:lineRule="atLeast"/>
        <w:jc w:val="center"/>
        <w:rPr>
          <w:b/>
          <w:sz w:val="28"/>
          <w:lang w:val="pl-PL"/>
        </w:rPr>
      </w:pPr>
    </w:p>
    <w:p w14:paraId="0FE8849C" w14:textId="485202FA" w:rsidR="001844A5" w:rsidRPr="00AA2A22" w:rsidRDefault="001844A5" w:rsidP="001844A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KC-zp.272-373/22</w:t>
      </w:r>
      <w:r w:rsidRPr="00AA2A22">
        <w:rPr>
          <w:rFonts w:ascii="Times New Roman" w:hAnsi="Times New Roman"/>
        </w:rPr>
        <w:t xml:space="preserve"> </w:t>
      </w:r>
    </w:p>
    <w:p w14:paraId="6634146F" w14:textId="77777777" w:rsidR="001844A5" w:rsidRDefault="001844A5" w:rsidP="001844A5">
      <w:pPr>
        <w:pStyle w:val="Tekstpodstawowy"/>
        <w:ind w:right="-47"/>
        <w:jc w:val="both"/>
        <w:rPr>
          <w:rFonts w:ascii="Times New Roman" w:hAnsi="Times New Roman"/>
        </w:rPr>
      </w:pPr>
      <w:r w:rsidRPr="00AA2A22">
        <w:rPr>
          <w:rFonts w:ascii="Times New Roman" w:hAnsi="Times New Roman"/>
        </w:rPr>
        <w:t>pomiędzy</w:t>
      </w:r>
    </w:p>
    <w:p w14:paraId="7700D644" w14:textId="77777777" w:rsidR="001844A5" w:rsidRDefault="001844A5" w:rsidP="001844A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628D6C7" w14:textId="77777777" w:rsidR="001844A5" w:rsidRDefault="001844A5" w:rsidP="001844A5">
      <w:pPr>
        <w:pStyle w:val="Tekstpodstawowy"/>
        <w:ind w:right="-47"/>
        <w:jc w:val="both"/>
        <w:rPr>
          <w:rFonts w:ascii="Times New Roman" w:hAnsi="Times New Roman"/>
        </w:rPr>
      </w:pPr>
      <w:r>
        <w:rPr>
          <w:rFonts w:ascii="Times New Roman" w:hAnsi="Times New Roman"/>
        </w:rPr>
        <w:t>reprezentowana przez:</w:t>
      </w:r>
    </w:p>
    <w:p w14:paraId="17C475AC"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1.Dziekana Wydziału /Kierownika Jednostki/............................................................................. </w:t>
      </w:r>
    </w:p>
    <w:p w14:paraId="66E3182E" w14:textId="77777777" w:rsidR="001844A5" w:rsidRDefault="001844A5" w:rsidP="001844A5">
      <w:pPr>
        <w:pStyle w:val="Tekstpodstawowy"/>
        <w:ind w:right="-47"/>
        <w:rPr>
          <w:rFonts w:ascii="Times New Roman" w:hAnsi="Times New Roman"/>
        </w:rPr>
      </w:pPr>
      <w:r>
        <w:rPr>
          <w:rFonts w:ascii="Times New Roman" w:hAnsi="Times New Roman"/>
        </w:rPr>
        <w:t>2.Kwestora / Z-cę Kwestora/ .........................................................................................................</w:t>
      </w:r>
    </w:p>
    <w:p w14:paraId="31238E9A" w14:textId="77777777" w:rsidR="001844A5" w:rsidRDefault="001844A5" w:rsidP="001844A5">
      <w:pPr>
        <w:pStyle w:val="Tekstpodstawowy"/>
        <w:ind w:right="-47"/>
        <w:jc w:val="both"/>
        <w:rPr>
          <w:rFonts w:ascii="Times New Roman" w:hAnsi="Times New Roman"/>
        </w:rPr>
      </w:pPr>
      <w:r>
        <w:rPr>
          <w:rFonts w:ascii="Times New Roman" w:hAnsi="Times New Roman"/>
        </w:rPr>
        <w:t>zwaną dalej KUPUJĄCYM</w:t>
      </w:r>
    </w:p>
    <w:p w14:paraId="3C228762"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a </w:t>
      </w:r>
    </w:p>
    <w:p w14:paraId="13B0817D"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75644570" w14:textId="77777777" w:rsidR="001844A5" w:rsidRDefault="001844A5" w:rsidP="001844A5">
      <w:pPr>
        <w:pStyle w:val="Tekstpodstawowy"/>
        <w:ind w:right="-47"/>
        <w:jc w:val="both"/>
        <w:rPr>
          <w:rFonts w:ascii="Times New Roman" w:hAnsi="Times New Roman"/>
        </w:rPr>
      </w:pPr>
      <w:r>
        <w:rPr>
          <w:rFonts w:ascii="Times New Roman" w:hAnsi="Times New Roman"/>
        </w:rPr>
        <w:t>......................................................................................................................................................</w:t>
      </w:r>
    </w:p>
    <w:p w14:paraId="22C8E043" w14:textId="77777777" w:rsidR="001844A5" w:rsidRDefault="001844A5" w:rsidP="001844A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F502683" w14:textId="77777777" w:rsidR="001844A5" w:rsidRDefault="001844A5" w:rsidP="001844A5">
      <w:pPr>
        <w:pStyle w:val="Tekstpodstawowy"/>
        <w:ind w:right="-47"/>
        <w:jc w:val="both"/>
        <w:rPr>
          <w:rFonts w:ascii="Times New Roman" w:hAnsi="Times New Roman"/>
        </w:rPr>
      </w:pPr>
      <w:r>
        <w:rPr>
          <w:rFonts w:ascii="Times New Roman" w:hAnsi="Times New Roman"/>
        </w:rPr>
        <w:t>reprezentowanym przez:</w:t>
      </w:r>
    </w:p>
    <w:p w14:paraId="10E21D99" w14:textId="77777777" w:rsidR="001844A5" w:rsidRDefault="001844A5" w:rsidP="001844A5">
      <w:pPr>
        <w:pStyle w:val="Tekstpodstawowy"/>
        <w:ind w:right="-47"/>
        <w:jc w:val="both"/>
        <w:rPr>
          <w:rFonts w:ascii="Times New Roman" w:hAnsi="Times New Roman"/>
        </w:rPr>
      </w:pPr>
      <w:r>
        <w:rPr>
          <w:rFonts w:ascii="Times New Roman" w:hAnsi="Times New Roman"/>
        </w:rPr>
        <w:t>1...................................................................................................................................................</w:t>
      </w:r>
    </w:p>
    <w:p w14:paraId="4D963E4A"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2................................................................................................................................................... </w:t>
      </w:r>
    </w:p>
    <w:p w14:paraId="17E07035" w14:textId="77777777" w:rsidR="001844A5" w:rsidRDefault="001844A5" w:rsidP="001844A5">
      <w:pPr>
        <w:pStyle w:val="Tekstpodstawowy"/>
        <w:ind w:right="-47"/>
        <w:jc w:val="both"/>
        <w:rPr>
          <w:rFonts w:ascii="Times New Roman" w:hAnsi="Times New Roman"/>
        </w:rPr>
      </w:pPr>
      <w:r>
        <w:rPr>
          <w:rFonts w:ascii="Times New Roman" w:hAnsi="Times New Roman"/>
        </w:rPr>
        <w:t>zwanym dalej SPRZEDAWCĄ</w:t>
      </w:r>
    </w:p>
    <w:p w14:paraId="183D5422" w14:textId="77777777" w:rsidR="001844A5" w:rsidRDefault="001844A5" w:rsidP="001844A5">
      <w:pPr>
        <w:pStyle w:val="Tekstpodstawowy"/>
        <w:ind w:right="-47"/>
        <w:jc w:val="center"/>
        <w:rPr>
          <w:rFonts w:ascii="Times New Roman" w:hAnsi="Times New Roman"/>
        </w:rPr>
      </w:pPr>
    </w:p>
    <w:p w14:paraId="03D15CA5"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1</w:t>
      </w:r>
    </w:p>
    <w:p w14:paraId="11DBD393" w14:textId="046BADFA" w:rsidR="001844A5" w:rsidRPr="003A46A3" w:rsidRDefault="001844A5" w:rsidP="001844A5">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1 szt. </w:t>
      </w:r>
      <w:r>
        <w:rPr>
          <w:rFonts w:ascii="Times New Roman" w:hAnsi="Times New Roman"/>
          <w:b/>
          <w:sz w:val="22"/>
          <w:szCs w:val="22"/>
        </w:rPr>
        <w:t>stacjonarnego zestawu komputerowego dla WEAIiIB</w:t>
      </w:r>
      <w:r w:rsidRPr="003A46A3">
        <w:rPr>
          <w:rFonts w:ascii="Times New Roman" w:hAnsi="Times New Roman"/>
          <w:b/>
        </w:rPr>
        <w:t>.</w:t>
      </w:r>
      <w:r>
        <w:rPr>
          <w:rFonts w:ascii="Times New Roman" w:hAnsi="Times New Roman"/>
          <w:b/>
        </w:rPr>
        <w:t xml:space="preserve"> </w:t>
      </w:r>
    </w:p>
    <w:p w14:paraId="395079A2" w14:textId="77777777" w:rsidR="001844A5" w:rsidRPr="0043435F" w:rsidRDefault="001844A5" w:rsidP="001844A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5F56FD6A" w14:textId="77777777" w:rsidR="001844A5" w:rsidRPr="0043435F" w:rsidRDefault="001844A5" w:rsidP="001844A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744A2E0" w14:textId="77777777" w:rsidR="001844A5" w:rsidRDefault="001844A5" w:rsidP="001844A5">
      <w:pPr>
        <w:pStyle w:val="Tekstpodstawowy"/>
        <w:ind w:right="-47"/>
        <w:jc w:val="both"/>
        <w:rPr>
          <w:rFonts w:ascii="Times New Roman" w:hAnsi="Times New Roman"/>
        </w:rPr>
      </w:pPr>
    </w:p>
    <w:p w14:paraId="0F293D46"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2</w:t>
      </w:r>
    </w:p>
    <w:p w14:paraId="3C206E5D" w14:textId="77777777" w:rsidR="001844A5" w:rsidRPr="0043435F" w:rsidRDefault="001844A5" w:rsidP="001844A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4336A7A6"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2CA582F" w14:textId="77777777" w:rsidR="001844A5" w:rsidRPr="0043435F" w:rsidRDefault="001844A5" w:rsidP="001844A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7A5C47D" w14:textId="77777777" w:rsidR="001844A5" w:rsidRDefault="001844A5" w:rsidP="001844A5">
      <w:pPr>
        <w:pStyle w:val="Tekstpodstawowy"/>
        <w:ind w:right="-47"/>
        <w:jc w:val="both"/>
        <w:rPr>
          <w:rFonts w:ascii="Times New Roman" w:hAnsi="Times New Roman"/>
        </w:rPr>
      </w:pPr>
    </w:p>
    <w:p w14:paraId="3D6FB8D7"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3</w:t>
      </w:r>
    </w:p>
    <w:p w14:paraId="0212EA40"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AB13A1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C0D8D72"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EF83524" w14:textId="77777777" w:rsidR="001844A5" w:rsidRPr="0043435F" w:rsidRDefault="001844A5" w:rsidP="001844A5">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 xml:space="preserve">y </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31B811D" w14:textId="77777777" w:rsidR="001844A5" w:rsidRPr="0043435F" w:rsidRDefault="001844A5" w:rsidP="001844A5">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13529FA" w14:textId="77777777" w:rsidR="001844A5" w:rsidRPr="0043435F" w:rsidRDefault="001844A5" w:rsidP="001844A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9819C9" w14:textId="77777777" w:rsidR="001844A5" w:rsidRDefault="001844A5" w:rsidP="001844A5">
      <w:pPr>
        <w:pStyle w:val="Tekstpodstawowy"/>
        <w:ind w:right="-47"/>
        <w:jc w:val="both"/>
        <w:rPr>
          <w:rFonts w:ascii="Times New Roman" w:hAnsi="Times New Roman"/>
        </w:rPr>
      </w:pPr>
    </w:p>
    <w:p w14:paraId="3922162D"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4</w:t>
      </w:r>
    </w:p>
    <w:p w14:paraId="6BB99FC6"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B33708E"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F71DAB8" w14:textId="77777777" w:rsidR="001844A5" w:rsidRDefault="001844A5" w:rsidP="001844A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DE0843C" w14:textId="77777777" w:rsidR="001844A5" w:rsidRPr="00593CEB" w:rsidRDefault="001844A5" w:rsidP="001844A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93DBEE6" w14:textId="77777777" w:rsidR="001844A5" w:rsidRDefault="001844A5" w:rsidP="001844A5">
      <w:pPr>
        <w:pStyle w:val="Tekstpodstawowy"/>
        <w:ind w:right="-47"/>
        <w:jc w:val="center"/>
        <w:rPr>
          <w:rFonts w:ascii="Times New Roman" w:hAnsi="Times New Roman"/>
        </w:rPr>
      </w:pPr>
    </w:p>
    <w:p w14:paraId="60D153DF"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5</w:t>
      </w:r>
    </w:p>
    <w:p w14:paraId="598B7571"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6254B50"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FC71F0A" w14:textId="77777777" w:rsidR="001844A5" w:rsidRPr="00C53B52" w:rsidRDefault="001844A5" w:rsidP="001844A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4FEC0D0"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C37C0E7"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F059DA" w14:textId="77777777" w:rsidR="001844A5" w:rsidRPr="00C53B52" w:rsidRDefault="001844A5" w:rsidP="001844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CB3C474" w14:textId="77777777" w:rsidR="001844A5" w:rsidRPr="00C53B52"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848231" w14:textId="77777777"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1835982" w14:textId="77777777" w:rsidR="001844A5" w:rsidRPr="00C53B52" w:rsidRDefault="001844A5" w:rsidP="001844A5">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370DA38C" w14:textId="77777777" w:rsidR="001844A5" w:rsidRPr="00041CB5" w:rsidRDefault="001844A5" w:rsidP="001844A5">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1480B1A" w14:textId="77777777" w:rsidR="001844A5" w:rsidRDefault="001844A5" w:rsidP="001844A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3DEA4BB" w14:textId="77777777" w:rsidR="001844A5" w:rsidRDefault="001844A5" w:rsidP="001844A5">
      <w:pPr>
        <w:pStyle w:val="Tekstpodstawowy"/>
        <w:ind w:right="-47"/>
        <w:jc w:val="center"/>
        <w:rPr>
          <w:rFonts w:ascii="Times New Roman" w:hAnsi="Times New Roman"/>
          <w:b/>
        </w:rPr>
      </w:pPr>
    </w:p>
    <w:p w14:paraId="6F62944A" w14:textId="77777777" w:rsidR="001844A5" w:rsidRDefault="001844A5" w:rsidP="001844A5">
      <w:pPr>
        <w:pStyle w:val="Tekstpodstawowy"/>
        <w:ind w:right="-47"/>
        <w:jc w:val="center"/>
        <w:rPr>
          <w:rFonts w:ascii="Times New Roman" w:hAnsi="Times New Roman"/>
          <w:b/>
        </w:rPr>
      </w:pPr>
    </w:p>
    <w:p w14:paraId="33DFCC7A" w14:textId="77777777" w:rsidR="001844A5" w:rsidRDefault="001844A5" w:rsidP="001844A5">
      <w:pPr>
        <w:pStyle w:val="Tekstpodstawowy"/>
        <w:ind w:right="-47"/>
        <w:jc w:val="center"/>
        <w:rPr>
          <w:rFonts w:ascii="Times New Roman" w:hAnsi="Times New Roman"/>
          <w:b/>
        </w:rPr>
      </w:pPr>
      <w:r w:rsidRPr="00877B92">
        <w:rPr>
          <w:rFonts w:ascii="Times New Roman" w:hAnsi="Times New Roman"/>
          <w:b/>
        </w:rPr>
        <w:t>§ 6</w:t>
      </w:r>
    </w:p>
    <w:p w14:paraId="2BB425E2" w14:textId="77777777" w:rsidR="001844A5" w:rsidRDefault="001844A5" w:rsidP="001844A5">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91E2678"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4B69B7D"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C77F8B4"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8CF99E" w14:textId="77777777" w:rsidR="001844A5" w:rsidRDefault="001844A5" w:rsidP="001844A5">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50EF5A"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3FB1814" w14:textId="77777777" w:rsidR="001844A5" w:rsidRPr="003F1749" w:rsidRDefault="001844A5" w:rsidP="001844A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2D77C94" w14:textId="77777777" w:rsidR="001844A5" w:rsidRDefault="001844A5" w:rsidP="001844A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D2EDEB" w14:textId="77777777" w:rsidR="001844A5" w:rsidRDefault="001844A5" w:rsidP="001844A5">
      <w:pPr>
        <w:pStyle w:val="Tekstpodstawowy"/>
        <w:ind w:right="-47"/>
        <w:jc w:val="center"/>
        <w:rPr>
          <w:rFonts w:ascii="Times New Roman" w:hAnsi="Times New Roman"/>
        </w:rPr>
      </w:pPr>
    </w:p>
    <w:p w14:paraId="19FE1409"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3535192" w14:textId="77777777" w:rsidR="001844A5" w:rsidRPr="0043435F" w:rsidRDefault="001844A5" w:rsidP="001844A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D1FA2" w14:textId="77777777" w:rsidR="001844A5" w:rsidRPr="008D3A47" w:rsidRDefault="001844A5" w:rsidP="001844A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B6382A2"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397798F"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451F54C4"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5E03B9AB" w14:textId="11F9E6BC"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FF6C67D" w14:textId="77777777" w:rsidR="001844A5"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49297C6E" w14:textId="77777777" w:rsidR="001844A5" w:rsidRPr="00144BE6" w:rsidRDefault="001844A5" w:rsidP="001844A5">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7976BB0"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70B3612"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4264966" w14:textId="77777777" w:rsidR="001844A5" w:rsidRPr="0043435F" w:rsidRDefault="001844A5" w:rsidP="001844A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BDAA75F"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E53AEC5"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B648B70" w14:textId="77777777" w:rsidR="001844A5" w:rsidRPr="0043435F" w:rsidRDefault="001844A5" w:rsidP="001844A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B4639A7" w14:textId="77777777" w:rsidR="001844A5" w:rsidRDefault="001844A5" w:rsidP="001844A5">
      <w:pPr>
        <w:pStyle w:val="Tekstpodstawowy"/>
        <w:ind w:left="284" w:right="-47"/>
        <w:jc w:val="both"/>
        <w:rPr>
          <w:rFonts w:ascii="Times New Roman" w:hAnsi="Times New Roman"/>
        </w:rPr>
      </w:pPr>
    </w:p>
    <w:p w14:paraId="301EA026"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1F29B89" w14:textId="77777777" w:rsidR="001844A5" w:rsidRDefault="001844A5" w:rsidP="001844A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345A66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20E3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5EB2262"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2892B2D0" w14:textId="77777777" w:rsidR="001844A5" w:rsidRPr="009B2595" w:rsidRDefault="001844A5" w:rsidP="001844A5">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EE2ABA8" w14:textId="77777777" w:rsidR="001844A5" w:rsidRPr="009B2595" w:rsidRDefault="001844A5" w:rsidP="001844A5">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8E01A8E"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867A1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AA0768C"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8F0C236" w14:textId="77777777" w:rsidR="001844A5" w:rsidRPr="009B2595" w:rsidRDefault="001844A5" w:rsidP="001844A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5753EE"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C3BA1CA" w14:textId="77777777" w:rsidR="001844A5" w:rsidRPr="009B2595" w:rsidRDefault="001844A5" w:rsidP="001844A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6BA6B11" w14:textId="77777777" w:rsidR="001844A5" w:rsidRPr="00CA1166" w:rsidRDefault="001844A5" w:rsidP="001844A5">
      <w:pPr>
        <w:widowControl w:val="0"/>
        <w:suppressAutoHyphens/>
        <w:autoSpaceDN w:val="0"/>
        <w:ind w:left="360"/>
        <w:jc w:val="center"/>
        <w:textAlignment w:val="baseline"/>
        <w:rPr>
          <w:rFonts w:eastAsia="SimSun"/>
          <w:b/>
          <w:bCs/>
          <w:color w:val="000000"/>
          <w:kern w:val="2"/>
          <w:sz w:val="24"/>
          <w:szCs w:val="24"/>
          <w:lang w:val="pl-PL"/>
        </w:rPr>
      </w:pPr>
    </w:p>
    <w:p w14:paraId="18AA5D38" w14:textId="77777777" w:rsidR="001844A5" w:rsidRPr="009B2595" w:rsidRDefault="001844A5" w:rsidP="001844A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5AC6F25A"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D4C4BB3"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300E62D"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248AFF27" w14:textId="77777777" w:rsidR="001844A5" w:rsidRPr="009B2595" w:rsidRDefault="001844A5" w:rsidP="001844A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36B347E" w14:textId="77777777" w:rsidR="001844A5" w:rsidRDefault="001844A5" w:rsidP="001844A5">
      <w:pPr>
        <w:pStyle w:val="Tekstpodstawowy"/>
        <w:ind w:right="-47"/>
        <w:rPr>
          <w:rFonts w:ascii="Times New Roman" w:hAnsi="Times New Roman"/>
        </w:rPr>
      </w:pPr>
    </w:p>
    <w:p w14:paraId="42C97787"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5FB40E5" w14:textId="77777777" w:rsidR="001844A5" w:rsidRDefault="001844A5" w:rsidP="001844A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2F57CA3" w14:textId="77777777" w:rsidR="001844A5" w:rsidRDefault="001844A5" w:rsidP="001844A5">
      <w:pPr>
        <w:pStyle w:val="Tekstpodstawowy"/>
        <w:ind w:right="-47"/>
        <w:jc w:val="center"/>
        <w:rPr>
          <w:rFonts w:ascii="Times New Roman" w:hAnsi="Times New Roman"/>
        </w:rPr>
      </w:pPr>
    </w:p>
    <w:p w14:paraId="2EBB6530" w14:textId="77777777" w:rsidR="001844A5" w:rsidRDefault="001844A5" w:rsidP="001844A5">
      <w:pPr>
        <w:pStyle w:val="Tekstpodstawowy"/>
        <w:ind w:right="-47"/>
        <w:jc w:val="center"/>
        <w:rPr>
          <w:rFonts w:ascii="Times New Roman" w:hAnsi="Times New Roman"/>
        </w:rPr>
      </w:pPr>
    </w:p>
    <w:p w14:paraId="6625B275" w14:textId="77777777" w:rsidR="001844A5" w:rsidRPr="00877B92" w:rsidRDefault="001844A5" w:rsidP="001844A5">
      <w:pPr>
        <w:pStyle w:val="Tekstpodstawowy"/>
        <w:ind w:right="-47"/>
        <w:jc w:val="center"/>
        <w:rPr>
          <w:b/>
        </w:rPr>
      </w:pPr>
      <w:r w:rsidRPr="00877B92">
        <w:rPr>
          <w:rFonts w:ascii="Times New Roman" w:hAnsi="Times New Roman"/>
          <w:b/>
        </w:rPr>
        <w:t>§1</w:t>
      </w:r>
      <w:r>
        <w:rPr>
          <w:rFonts w:ascii="Times New Roman" w:hAnsi="Times New Roman"/>
          <w:b/>
        </w:rPr>
        <w:t>3</w:t>
      </w:r>
    </w:p>
    <w:p w14:paraId="4F3C3268" w14:textId="77777777" w:rsidR="001844A5" w:rsidRDefault="001844A5" w:rsidP="001844A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669BF1" w14:textId="77777777" w:rsidR="001844A5" w:rsidRDefault="001844A5" w:rsidP="001844A5">
      <w:pPr>
        <w:pStyle w:val="NormalnyWeb"/>
        <w:jc w:val="both"/>
      </w:pPr>
      <w:r>
        <w:t xml:space="preserve">2. W razie wątpliwości, czy określona informacja stanowi tajemnicę Wykonawca zobowiązany jest zwrócić się w formie pisemnej do Zamawiającego o wyjaśnienie takiej wątpliwości. </w:t>
      </w:r>
    </w:p>
    <w:p w14:paraId="2279566D" w14:textId="77777777" w:rsidR="001844A5" w:rsidRDefault="001844A5" w:rsidP="001844A5">
      <w:pPr>
        <w:pStyle w:val="NormalnyWeb"/>
        <w:jc w:val="both"/>
      </w:pPr>
      <w:r>
        <w:t xml:space="preserve">3. Wykonawca zobowiązuje się do wykorzystania uzyskanych, powyższych informacji jedynie w celu wykonania przedmiotu umowy. </w:t>
      </w:r>
    </w:p>
    <w:p w14:paraId="23F56054" w14:textId="77777777" w:rsidR="001844A5" w:rsidRDefault="001844A5" w:rsidP="001844A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77D29FF" w14:textId="77777777" w:rsidR="001844A5" w:rsidRDefault="001844A5" w:rsidP="001844A5">
      <w:pPr>
        <w:pStyle w:val="NormalnyWeb"/>
        <w:jc w:val="both"/>
      </w:pPr>
      <w:r>
        <w:t>5. Powyższe przepisy nie będą miały zastosowania wobec informacji powszechnie znanych lub opublikowanych oraz w przypadku żądania ich ujawnienia przez uprawniony organ.</w:t>
      </w:r>
    </w:p>
    <w:p w14:paraId="37C0C6F2" w14:textId="77777777" w:rsidR="001844A5" w:rsidRDefault="001844A5" w:rsidP="001844A5">
      <w:pPr>
        <w:pStyle w:val="Tekstpodstawowy"/>
        <w:ind w:right="-47"/>
        <w:jc w:val="both"/>
        <w:rPr>
          <w:rFonts w:ascii="Times New Roman" w:hAnsi="Times New Roman"/>
        </w:rPr>
      </w:pPr>
    </w:p>
    <w:p w14:paraId="799D0B4D"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8C77D90" w14:textId="77777777" w:rsidR="001844A5" w:rsidRDefault="001844A5" w:rsidP="001844A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828C911" w14:textId="77777777" w:rsidR="001844A5" w:rsidRDefault="001844A5" w:rsidP="001844A5">
      <w:pPr>
        <w:pStyle w:val="Tekstpodstawowy"/>
        <w:ind w:right="-47"/>
        <w:jc w:val="both"/>
        <w:rPr>
          <w:rFonts w:ascii="Times New Roman" w:hAnsi="Times New Roman"/>
        </w:rPr>
      </w:pPr>
    </w:p>
    <w:p w14:paraId="0FB65D28"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220820C" w14:textId="77777777" w:rsidR="001844A5" w:rsidRDefault="001844A5" w:rsidP="001844A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42A013F" w14:textId="77777777" w:rsidR="001844A5" w:rsidRDefault="001844A5" w:rsidP="001844A5">
      <w:pPr>
        <w:pStyle w:val="Tekstpodstawowy"/>
        <w:ind w:right="-47"/>
        <w:jc w:val="both"/>
        <w:rPr>
          <w:rFonts w:ascii="Times New Roman" w:hAnsi="Times New Roman"/>
        </w:rPr>
      </w:pPr>
    </w:p>
    <w:p w14:paraId="2A7E7D2B" w14:textId="77777777" w:rsidR="001844A5" w:rsidRPr="00877B92" w:rsidRDefault="001844A5" w:rsidP="001844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0B981DA8" w14:textId="77777777" w:rsidR="00AE0E7B" w:rsidRPr="004F0507" w:rsidRDefault="00AE0E7B" w:rsidP="00AE0E7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B65EF1" w14:textId="77777777" w:rsidR="00AE0E7B" w:rsidRDefault="00AE0E7B" w:rsidP="00AE0E7B">
      <w:pPr>
        <w:pStyle w:val="Tekstpodstawowy2"/>
        <w:spacing w:line="240" w:lineRule="auto"/>
        <w:ind w:right="-47"/>
      </w:pPr>
    </w:p>
    <w:p w14:paraId="20652423" w14:textId="77777777" w:rsidR="00AE0E7B" w:rsidRPr="004F0507" w:rsidRDefault="00AE0E7B" w:rsidP="00AE0E7B">
      <w:pPr>
        <w:pStyle w:val="Tekstpodstawowy2"/>
        <w:spacing w:line="240" w:lineRule="auto"/>
        <w:ind w:right="-47"/>
        <w:rPr>
          <w:b/>
          <w:sz w:val="24"/>
        </w:rPr>
      </w:pPr>
      <w:r>
        <w:rPr>
          <w:b/>
          <w:sz w:val="24"/>
        </w:rPr>
        <w:t xml:space="preserve">      </w:t>
      </w:r>
      <w:r w:rsidRPr="004F0507">
        <w:rPr>
          <w:b/>
          <w:sz w:val="24"/>
        </w:rPr>
        <w:t>Za Sprzedawcę                                                                                   Za Kupującego</w:t>
      </w:r>
    </w:p>
    <w:p w14:paraId="63280B5C" w14:textId="77777777" w:rsidR="00AE0E7B" w:rsidRPr="000936CA" w:rsidRDefault="00AE0E7B" w:rsidP="00AE0E7B">
      <w:pPr>
        <w:rPr>
          <w:lang w:val="pl-PL"/>
        </w:rPr>
      </w:pPr>
    </w:p>
    <w:p w14:paraId="1248AE8D" w14:textId="77777777" w:rsidR="00AE0E7B" w:rsidRDefault="00AE0E7B" w:rsidP="00AE0E7B">
      <w:pPr>
        <w:pStyle w:val="Zwykytekst"/>
        <w:rPr>
          <w:lang w:val="pl-PL"/>
        </w:rPr>
      </w:pPr>
    </w:p>
    <w:p w14:paraId="095D20CE" w14:textId="77777777" w:rsidR="00AE0E7B" w:rsidRDefault="00AE0E7B" w:rsidP="00AE0E7B">
      <w:pPr>
        <w:pStyle w:val="Zwykytekst"/>
        <w:rPr>
          <w:lang w:val="pl-PL"/>
        </w:rPr>
      </w:pPr>
    </w:p>
    <w:p w14:paraId="54C0408C" w14:textId="77777777" w:rsidR="00AE0E7B" w:rsidRDefault="00AE0E7B" w:rsidP="00AE0E7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E792029" w14:textId="77777777" w:rsidR="00AE0E7B" w:rsidRPr="00496551" w:rsidRDefault="00AE0E7B" w:rsidP="00AE0E7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D3B4EA" w14:textId="77777777" w:rsidR="00AE0E7B" w:rsidRPr="00496551" w:rsidRDefault="00AE0E7B" w:rsidP="00AE0E7B">
      <w:pPr>
        <w:pStyle w:val="Zwykytekst"/>
        <w:rPr>
          <w:rFonts w:ascii="Times New Roman" w:hAnsi="Times New Roman" w:cs="Times New Roman"/>
          <w:sz w:val="16"/>
          <w:szCs w:val="16"/>
          <w:lang w:val="pl-PL"/>
        </w:rPr>
      </w:pPr>
    </w:p>
    <w:p w14:paraId="5BBBDF9C" w14:textId="77777777" w:rsidR="00AE0E7B" w:rsidRPr="009B06ED" w:rsidRDefault="00AE0E7B" w:rsidP="00AE0E7B">
      <w:pPr>
        <w:rPr>
          <w:lang w:val="pl-PL"/>
        </w:rPr>
      </w:pPr>
      <w:r>
        <w:rPr>
          <w:lang w:val="pl-PL"/>
        </w:rPr>
        <w:t>* Egzemplarz dla Wykonawcy / AGH</w:t>
      </w:r>
    </w:p>
    <w:p w14:paraId="517E43BB"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3F93186"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9EDE4A8" w14:textId="77777777" w:rsidR="00AE0E7B" w:rsidRPr="00456B64" w:rsidRDefault="00AE0E7B" w:rsidP="00AE0E7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CB0FFC9" w14:textId="77777777" w:rsidR="00AE0E7B" w:rsidRPr="00456B64" w:rsidRDefault="00AE0E7B" w:rsidP="00AE0E7B">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7D5189A6" w14:textId="77777777" w:rsidR="00AE0E7B" w:rsidRPr="00456B64" w:rsidRDefault="00AE0E7B" w:rsidP="00AE0E7B">
      <w:pPr>
        <w:widowControl w:val="0"/>
        <w:autoSpaceDE w:val="0"/>
        <w:autoSpaceDN w:val="0"/>
        <w:jc w:val="both"/>
        <w:textAlignment w:val="baseline"/>
        <w:rPr>
          <w:sz w:val="24"/>
          <w:szCs w:val="24"/>
          <w:lang w:val="pl-PL"/>
        </w:rPr>
      </w:pPr>
    </w:p>
    <w:p w14:paraId="3C1A9805" w14:textId="77777777" w:rsidR="00AE0E7B" w:rsidRPr="00456B64" w:rsidRDefault="00AE0E7B" w:rsidP="00AE0E7B">
      <w:pPr>
        <w:widowControl w:val="0"/>
        <w:autoSpaceDE w:val="0"/>
        <w:autoSpaceDN w:val="0"/>
        <w:jc w:val="both"/>
        <w:textAlignment w:val="baseline"/>
        <w:rPr>
          <w:sz w:val="24"/>
          <w:szCs w:val="24"/>
          <w:lang w:val="pl-PL"/>
        </w:rPr>
      </w:pPr>
    </w:p>
    <w:p w14:paraId="6346D540"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 </w:t>
      </w:r>
    </w:p>
    <w:p w14:paraId="2F6FE57F" w14:textId="77777777" w:rsidR="00AE0E7B" w:rsidRPr="00456B64" w:rsidRDefault="00AE0E7B" w:rsidP="00AE0E7B">
      <w:pPr>
        <w:widowControl w:val="0"/>
        <w:autoSpaceDE w:val="0"/>
        <w:autoSpaceDN w:val="0"/>
        <w:ind w:firstLine="555"/>
        <w:textAlignment w:val="baseline"/>
        <w:rPr>
          <w:sz w:val="24"/>
          <w:szCs w:val="24"/>
          <w:lang w:val="pl-PL"/>
        </w:rPr>
      </w:pPr>
      <w:r w:rsidRPr="00456B64">
        <w:rPr>
          <w:sz w:val="24"/>
          <w:szCs w:val="24"/>
          <w:lang w:val="pl-PL"/>
        </w:rPr>
        <w:t>Nazwa Wykonawcy</w:t>
      </w:r>
    </w:p>
    <w:p w14:paraId="72C40C87" w14:textId="77777777" w:rsidR="00AE0E7B" w:rsidRPr="00456B64" w:rsidRDefault="00AE0E7B" w:rsidP="00AE0E7B">
      <w:pPr>
        <w:widowControl w:val="0"/>
        <w:autoSpaceDE w:val="0"/>
        <w:autoSpaceDN w:val="0"/>
        <w:textAlignment w:val="baseline"/>
        <w:rPr>
          <w:sz w:val="24"/>
          <w:szCs w:val="24"/>
          <w:lang w:val="pl-PL"/>
        </w:rPr>
      </w:pPr>
    </w:p>
    <w:p w14:paraId="66219D9D" w14:textId="77777777" w:rsidR="00AE0E7B" w:rsidRPr="00456B64" w:rsidRDefault="00AE0E7B" w:rsidP="00AE0E7B">
      <w:pPr>
        <w:widowControl w:val="0"/>
        <w:autoSpaceDE w:val="0"/>
        <w:autoSpaceDN w:val="0"/>
        <w:jc w:val="both"/>
        <w:textAlignment w:val="baseline"/>
        <w:rPr>
          <w:sz w:val="24"/>
          <w:szCs w:val="24"/>
          <w:lang w:val="pl-PL"/>
        </w:rPr>
      </w:pPr>
      <w:r w:rsidRPr="00456B64">
        <w:rPr>
          <w:sz w:val="24"/>
          <w:szCs w:val="24"/>
          <w:lang w:val="pl-PL"/>
        </w:rPr>
        <w:t>.....................................…</w:t>
      </w:r>
    </w:p>
    <w:p w14:paraId="32A87291" w14:textId="77777777" w:rsidR="00AE0E7B" w:rsidRPr="00456B64" w:rsidRDefault="00AE0E7B" w:rsidP="00AE0E7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33FF90D" w14:textId="77777777" w:rsidR="00AE0E7B" w:rsidRPr="00456B64" w:rsidRDefault="00AE0E7B" w:rsidP="00AE0E7B">
      <w:pPr>
        <w:widowControl w:val="0"/>
        <w:autoSpaceDE w:val="0"/>
        <w:autoSpaceDN w:val="0"/>
        <w:spacing w:before="90"/>
        <w:ind w:left="115" w:right="110"/>
        <w:jc w:val="both"/>
        <w:outlineLvl w:val="0"/>
        <w:rPr>
          <w:rFonts w:eastAsia="Verdana"/>
          <w:b/>
          <w:bCs/>
          <w:sz w:val="24"/>
          <w:szCs w:val="24"/>
          <w:lang w:val="pl-PL" w:eastAsia="en-US"/>
        </w:rPr>
      </w:pPr>
    </w:p>
    <w:p w14:paraId="48420911"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2862A480" w14:textId="77777777" w:rsidR="00AE0E7B" w:rsidRPr="00456B64" w:rsidRDefault="00AE0E7B" w:rsidP="00AE0E7B">
      <w:pPr>
        <w:widowControl w:val="0"/>
        <w:autoSpaceDE w:val="0"/>
        <w:autoSpaceDN w:val="0"/>
        <w:jc w:val="center"/>
        <w:textAlignment w:val="baseline"/>
        <w:rPr>
          <w:b/>
          <w:bCs/>
          <w:sz w:val="24"/>
          <w:szCs w:val="24"/>
          <w:lang w:val="pl-PL"/>
        </w:rPr>
      </w:pPr>
    </w:p>
    <w:p w14:paraId="6B4D8C61" w14:textId="77777777" w:rsidR="00AE0E7B" w:rsidRPr="00456B64" w:rsidRDefault="00AE0E7B" w:rsidP="00AE0E7B">
      <w:pPr>
        <w:widowControl w:val="0"/>
        <w:autoSpaceDE w:val="0"/>
        <w:autoSpaceDN w:val="0"/>
        <w:jc w:val="center"/>
        <w:textAlignment w:val="baseline"/>
        <w:rPr>
          <w:b/>
          <w:bCs/>
          <w:sz w:val="24"/>
          <w:szCs w:val="24"/>
          <w:lang w:val="pl-PL"/>
        </w:rPr>
      </w:pPr>
    </w:p>
    <w:p w14:paraId="190F42D4"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9836D8B" w14:textId="77777777" w:rsidR="00AE0E7B" w:rsidRPr="00456B64" w:rsidRDefault="00AE0E7B" w:rsidP="00AE0E7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20E65FB" w14:textId="77777777" w:rsidR="00AE0E7B" w:rsidRPr="00456B64" w:rsidRDefault="00AE0E7B" w:rsidP="00AE0E7B">
      <w:pPr>
        <w:widowControl w:val="0"/>
        <w:autoSpaceDE w:val="0"/>
        <w:autoSpaceDN w:val="0"/>
        <w:jc w:val="center"/>
        <w:textAlignment w:val="baseline"/>
        <w:rPr>
          <w:b/>
          <w:bCs/>
          <w:sz w:val="24"/>
          <w:szCs w:val="24"/>
          <w:lang w:val="pl-PL"/>
        </w:rPr>
      </w:pPr>
    </w:p>
    <w:p w14:paraId="3D6B2B05" w14:textId="77777777" w:rsidR="00AE0E7B" w:rsidRPr="00456B64" w:rsidRDefault="00AE0E7B" w:rsidP="00AE0E7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35E3AAD"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0FDF336"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9683BD5" w14:textId="77777777" w:rsidR="00AE0E7B" w:rsidRPr="00456B64" w:rsidRDefault="00AE0E7B" w:rsidP="00AE0E7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ECC0C5A" w14:textId="77777777" w:rsidR="00AE0E7B" w:rsidRPr="00456B64" w:rsidRDefault="00AE0E7B" w:rsidP="00AE0E7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502DED0" w14:textId="77777777" w:rsidR="00AE0E7B" w:rsidRPr="00456B64" w:rsidRDefault="00AE0E7B" w:rsidP="00AE0E7B">
      <w:pPr>
        <w:spacing w:after="200" w:line="276" w:lineRule="auto"/>
        <w:ind w:left="780"/>
        <w:contextualSpacing/>
        <w:textAlignment w:val="baseline"/>
        <w:rPr>
          <w:sz w:val="24"/>
          <w:szCs w:val="24"/>
          <w:lang w:val="pl-PL"/>
        </w:rPr>
      </w:pPr>
    </w:p>
    <w:p w14:paraId="0A2AD72A" w14:textId="77777777" w:rsidR="00AE0E7B" w:rsidRPr="00456B64" w:rsidRDefault="00AE0E7B" w:rsidP="00AE0E7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288D14A4"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475D9BC3"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6D2D6CEA" w14:textId="77777777" w:rsidR="00AE0E7B" w:rsidRPr="00456B64" w:rsidRDefault="00AE0E7B" w:rsidP="00AE0E7B">
      <w:pPr>
        <w:widowControl w:val="0"/>
        <w:autoSpaceDE w:val="0"/>
        <w:autoSpaceDN w:val="0"/>
        <w:spacing w:before="90"/>
        <w:ind w:right="110"/>
        <w:jc w:val="both"/>
        <w:outlineLvl w:val="0"/>
        <w:rPr>
          <w:rFonts w:eastAsia="Verdana"/>
          <w:b/>
          <w:bCs/>
          <w:sz w:val="24"/>
          <w:szCs w:val="24"/>
          <w:lang w:val="pl-PL" w:eastAsia="en-US"/>
        </w:rPr>
      </w:pPr>
    </w:p>
    <w:p w14:paraId="02B84E7D" w14:textId="77777777" w:rsidR="00AE0E7B" w:rsidRPr="00456B64" w:rsidRDefault="00AE0E7B" w:rsidP="00AE0E7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AE0E7B" w:rsidRPr="00AE0E7B" w14:paraId="43AC582E" w14:textId="77777777" w:rsidTr="00BC2844">
        <w:tc>
          <w:tcPr>
            <w:tcW w:w="4105" w:type="dxa"/>
            <w:shd w:val="clear" w:color="auto" w:fill="auto"/>
          </w:tcPr>
          <w:p w14:paraId="73A7C016" w14:textId="77777777" w:rsidR="00AE0E7B" w:rsidRPr="001A7899" w:rsidRDefault="00AE0E7B" w:rsidP="00BC284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581126B" w14:textId="77777777" w:rsidR="00AE0E7B" w:rsidRPr="001A7899" w:rsidRDefault="00AE0E7B" w:rsidP="00BC284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45BFB739" w14:textId="77777777" w:rsidR="00AE0E7B" w:rsidRPr="001A7899" w:rsidRDefault="00AE0E7B" w:rsidP="00AE0E7B">
      <w:pPr>
        <w:spacing w:line="360" w:lineRule="auto"/>
        <w:contextualSpacing/>
        <w:jc w:val="both"/>
        <w:rPr>
          <w:rFonts w:ascii="Verdana" w:eastAsia="Calibri" w:hAnsi="Verdana" w:cs="Arial"/>
          <w:color w:val="222A35"/>
          <w:lang w:val="pl-PL" w:eastAsia="x-none"/>
        </w:rPr>
      </w:pPr>
    </w:p>
    <w:p w14:paraId="66E4EFBA" w14:textId="77777777" w:rsidR="00AE0E7B" w:rsidRPr="001A7899" w:rsidRDefault="00AE0E7B" w:rsidP="00AE0E7B">
      <w:pPr>
        <w:widowControl w:val="0"/>
        <w:autoSpaceDE w:val="0"/>
        <w:autoSpaceDN w:val="0"/>
        <w:spacing w:line="360" w:lineRule="auto"/>
        <w:rPr>
          <w:rFonts w:ascii="Verdana" w:eastAsia="Verdana" w:hAnsi="Verdana" w:cs="Arial"/>
          <w:color w:val="222A35"/>
          <w:lang w:val="pl-PL" w:eastAsia="x-none"/>
        </w:rPr>
      </w:pPr>
    </w:p>
    <w:p w14:paraId="77CDB398" w14:textId="77777777" w:rsidR="00AE0E7B" w:rsidRPr="001A7899" w:rsidRDefault="00AE0E7B" w:rsidP="00AE0E7B">
      <w:pPr>
        <w:widowControl w:val="0"/>
        <w:autoSpaceDE w:val="0"/>
        <w:autoSpaceDN w:val="0"/>
        <w:spacing w:before="90"/>
        <w:ind w:right="110"/>
        <w:jc w:val="both"/>
        <w:outlineLvl w:val="0"/>
        <w:rPr>
          <w:rFonts w:ascii="Verdana" w:eastAsia="Verdana" w:hAnsi="Verdana" w:cs="Verdana"/>
          <w:b/>
          <w:bCs/>
          <w:lang w:val="pl-PL" w:eastAsia="en-US"/>
        </w:rPr>
      </w:pPr>
    </w:p>
    <w:p w14:paraId="2B4A54CB" w14:textId="77777777" w:rsidR="00496551" w:rsidRPr="00AE0E7B" w:rsidRDefault="00496551" w:rsidP="00BC3C7B">
      <w:pPr>
        <w:rPr>
          <w:lang w:val="pl-PL"/>
        </w:rPr>
      </w:pPr>
    </w:p>
    <w:sectPr w:rsidR="00496551" w:rsidRPr="00AE0E7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7B834" w14:textId="77777777" w:rsidR="00E63CCC" w:rsidRDefault="00E63CCC">
      <w:r>
        <w:separator/>
      </w:r>
    </w:p>
  </w:endnote>
  <w:endnote w:type="continuationSeparator" w:id="0">
    <w:p w14:paraId="2D93E59F" w14:textId="77777777" w:rsidR="00E63CCC" w:rsidRDefault="00E63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3BDDA" w14:textId="77777777" w:rsidR="001844A5" w:rsidRDefault="001844A5">
    <w:pPr>
      <w:pStyle w:val="Stopka"/>
      <w:jc w:val="right"/>
    </w:pPr>
    <w:r>
      <w:fldChar w:fldCharType="begin"/>
    </w:r>
    <w:r>
      <w:instrText>PAGE   \* MERGEFORMAT</w:instrText>
    </w:r>
    <w:r>
      <w:fldChar w:fldCharType="separate"/>
    </w:r>
    <w:r>
      <w:rPr>
        <w:lang w:val="pl-PL"/>
      </w:rPr>
      <w:t>2</w:t>
    </w:r>
    <w:r>
      <w:fldChar w:fldCharType="end"/>
    </w:r>
  </w:p>
  <w:p w14:paraId="5DEE32F3" w14:textId="77777777" w:rsidR="00594214" w:rsidRDefault="005942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A9063" w14:textId="77777777" w:rsidR="00E63CCC" w:rsidRDefault="00E63CCC">
      <w:r>
        <w:separator/>
      </w:r>
    </w:p>
  </w:footnote>
  <w:footnote w:type="continuationSeparator" w:id="0">
    <w:p w14:paraId="62493CD2" w14:textId="77777777" w:rsidR="00E63CCC" w:rsidRDefault="00E63CCC">
      <w:r>
        <w:continuationSeparator/>
      </w:r>
    </w:p>
  </w:footnote>
  <w:footnote w:id="1">
    <w:p w14:paraId="296FC62E" w14:textId="77777777" w:rsidR="00AE0E7B" w:rsidRPr="00456B64" w:rsidRDefault="00AE0E7B" w:rsidP="00AE0E7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012A535"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658BB92"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520974C" w14:textId="77777777" w:rsidR="00AE0E7B" w:rsidRPr="00456B64" w:rsidRDefault="00AE0E7B" w:rsidP="00AE0E7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590E7C"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98D76A5" w14:textId="77777777" w:rsidR="00AE0E7B" w:rsidRPr="00456B64" w:rsidRDefault="00AE0E7B" w:rsidP="00AE0E7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30DA2B5" w14:textId="77777777" w:rsidR="00AE0E7B" w:rsidRPr="00456B64" w:rsidRDefault="00AE0E7B" w:rsidP="00AE0E7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27E2E0" w14:textId="77777777" w:rsidR="00AE0E7B" w:rsidRPr="00456B64" w:rsidRDefault="00AE0E7B" w:rsidP="00AE0E7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E37A58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7D54910"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C60C6C1" w14:textId="77777777" w:rsidR="00AE0E7B" w:rsidRPr="00456B64" w:rsidRDefault="00AE0E7B" w:rsidP="00AE0E7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7B588B7" w14:textId="77777777" w:rsidR="00AE0E7B" w:rsidRPr="00456B64" w:rsidRDefault="00AE0E7B" w:rsidP="00AE0E7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4AD3F0" w14:textId="77777777" w:rsidR="00AE0E7B" w:rsidRPr="00456B64" w:rsidRDefault="00AE0E7B" w:rsidP="00AE0E7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3B1509D"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46E7A3D" w14:textId="77777777" w:rsidR="00AE0E7B" w:rsidRPr="00456B64" w:rsidRDefault="00AE0E7B" w:rsidP="00AE0E7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D5462E1" w14:textId="77777777" w:rsidR="00AE0E7B" w:rsidRPr="00456B64" w:rsidRDefault="00AE0E7B" w:rsidP="00AE0E7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9624128" w14:textId="77777777" w:rsidR="00AE0E7B" w:rsidRPr="00456B64" w:rsidRDefault="00AE0E7B" w:rsidP="00AE0E7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6A7932"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4B82896" w14:textId="77777777" w:rsidR="00AE0E7B" w:rsidRPr="00456B64" w:rsidRDefault="00AE0E7B" w:rsidP="00AE0E7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F9EFE3"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A74B8CD" w14:textId="77777777" w:rsidR="00AE0E7B" w:rsidRPr="00456B64" w:rsidRDefault="00AE0E7B" w:rsidP="00AE0E7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AE24213" w14:textId="77777777" w:rsidR="00AE0E7B" w:rsidRPr="00456B64" w:rsidRDefault="00AE0E7B" w:rsidP="00AE0E7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50DB62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a) osobę prawną,</w:t>
      </w:r>
    </w:p>
    <w:p w14:paraId="4A12F666"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b) spółkę kapitałową w organizacji,</w:t>
      </w:r>
    </w:p>
    <w:p w14:paraId="54839247"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68F84DC"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AE8C84F" w14:textId="77777777" w:rsidR="00AE0E7B" w:rsidRPr="00456B64" w:rsidRDefault="00AE0E7B" w:rsidP="00AE0E7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F59571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6FDA44"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B15174E" w14:textId="77777777" w:rsidR="00AE0E7B" w:rsidRPr="00456B64" w:rsidRDefault="00AE0E7B" w:rsidP="00AE0E7B">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73826315">
    <w:abstractNumId w:val="10"/>
  </w:num>
  <w:num w:numId="2" w16cid:durableId="913661032">
    <w:abstractNumId w:val="15"/>
  </w:num>
  <w:num w:numId="3" w16cid:durableId="275988983">
    <w:abstractNumId w:val="3"/>
  </w:num>
  <w:num w:numId="4" w16cid:durableId="1880849608">
    <w:abstractNumId w:val="6"/>
  </w:num>
  <w:num w:numId="5" w16cid:durableId="62261945">
    <w:abstractNumId w:val="17"/>
  </w:num>
  <w:num w:numId="6" w16cid:durableId="80107278">
    <w:abstractNumId w:val="13"/>
  </w:num>
  <w:num w:numId="7" w16cid:durableId="996498570">
    <w:abstractNumId w:val="12"/>
  </w:num>
  <w:num w:numId="8" w16cid:durableId="1635525266">
    <w:abstractNumId w:val="14"/>
  </w:num>
  <w:num w:numId="9" w16cid:durableId="2126461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8512556">
    <w:abstractNumId w:val="4"/>
  </w:num>
  <w:num w:numId="11" w16cid:durableId="1294360747">
    <w:abstractNumId w:val="16"/>
  </w:num>
  <w:num w:numId="12" w16cid:durableId="1140222246">
    <w:abstractNumId w:val="9"/>
  </w:num>
  <w:num w:numId="13" w16cid:durableId="1495876972">
    <w:abstractNumId w:val="8"/>
  </w:num>
  <w:num w:numId="14" w16cid:durableId="2047098923">
    <w:abstractNumId w:val="2"/>
  </w:num>
  <w:num w:numId="15" w16cid:durableId="1681003776">
    <w:abstractNumId w:val="5"/>
  </w:num>
  <w:num w:numId="16" w16cid:durableId="125142564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CCC"/>
    <w:rsid w:val="000033EA"/>
    <w:rsid w:val="0002467C"/>
    <w:rsid w:val="00040A7A"/>
    <w:rsid w:val="000936CA"/>
    <w:rsid w:val="00097182"/>
    <w:rsid w:val="000B1A00"/>
    <w:rsid w:val="000C0F66"/>
    <w:rsid w:val="001764D4"/>
    <w:rsid w:val="001844A5"/>
    <w:rsid w:val="001F341B"/>
    <w:rsid w:val="002430FD"/>
    <w:rsid w:val="00267340"/>
    <w:rsid w:val="00275C59"/>
    <w:rsid w:val="00337165"/>
    <w:rsid w:val="003974EB"/>
    <w:rsid w:val="003C6167"/>
    <w:rsid w:val="003F1749"/>
    <w:rsid w:val="00496551"/>
    <w:rsid w:val="004C4EC3"/>
    <w:rsid w:val="00512FD2"/>
    <w:rsid w:val="00523F87"/>
    <w:rsid w:val="00593CEB"/>
    <w:rsid w:val="00594214"/>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0E7B"/>
    <w:rsid w:val="00AF7449"/>
    <w:rsid w:val="00BA1B11"/>
    <w:rsid w:val="00BA5498"/>
    <w:rsid w:val="00BC3C7B"/>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3CCC"/>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6D35E"/>
  <w15:chartTrackingRefBased/>
  <w15:docId w15:val="{353D405D-EB8B-417C-BC02-C2948EEFC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44A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844A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2371</Words>
  <Characters>16224</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2022-06-10T11:10:00Z</dcterms:created>
  <dcterms:modified xsi:type="dcterms:W3CDTF">2022-06-10T11:15:00Z</dcterms:modified>
</cp:coreProperties>
</file>