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D82A4" w14:textId="23C4B828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1999CA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D1A982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04C6EA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F3CFB90" w14:textId="77777777" w:rsidR="008D2AB8" w:rsidRPr="00A237F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37F3">
        <w:rPr>
          <w:sz w:val="22"/>
          <w:szCs w:val="22"/>
        </w:rPr>
        <w:t>NAZWA WYKONAWCY:……………………………………………………………………..</w:t>
      </w:r>
    </w:p>
    <w:p w14:paraId="618BC4C9" w14:textId="77777777" w:rsidR="008D2AB8" w:rsidRPr="00A237F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37F3">
        <w:rPr>
          <w:sz w:val="22"/>
          <w:szCs w:val="22"/>
        </w:rPr>
        <w:t>FORMA PROWADZONEJ DZIAŁALNOŚCI: .........................................................................</w:t>
      </w:r>
    </w:p>
    <w:p w14:paraId="4A094E6D" w14:textId="77777777" w:rsidR="008D2AB8" w:rsidRPr="00A237F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37F3">
        <w:rPr>
          <w:sz w:val="22"/>
          <w:szCs w:val="22"/>
        </w:rPr>
        <w:t>ADRES:…………………………………………………………………………………………</w:t>
      </w:r>
    </w:p>
    <w:p w14:paraId="62128BA7" w14:textId="77777777" w:rsidR="008D2AB8" w:rsidRPr="00A237F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37F3">
        <w:rPr>
          <w:sz w:val="22"/>
          <w:szCs w:val="22"/>
        </w:rPr>
        <w:t>POWIAT:…………………………………WOJEWÓDZTWO …………………………….....</w:t>
      </w:r>
    </w:p>
    <w:p w14:paraId="7C84809F" w14:textId="77777777" w:rsidR="008D2AB8" w:rsidRPr="00A237F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237F3">
        <w:rPr>
          <w:sz w:val="22"/>
          <w:szCs w:val="22"/>
          <w:lang w:val="de-DE"/>
        </w:rPr>
        <w:t>TEL.</w:t>
      </w:r>
      <w:r w:rsidRPr="00A237F3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024756BE" w14:textId="77777777" w:rsidR="008D2AB8" w:rsidRPr="00A237F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237F3">
        <w:rPr>
          <w:sz w:val="22"/>
          <w:szCs w:val="22"/>
          <w:lang w:val="de-DE"/>
        </w:rPr>
        <w:t xml:space="preserve">FAX </w:t>
      </w:r>
      <w:r w:rsidRPr="00A237F3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05D7579F" w14:textId="77777777" w:rsidR="008D2AB8" w:rsidRPr="00A237F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237F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14922C4" w14:textId="77777777" w:rsidR="008D2AB8" w:rsidRPr="00A237F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37F3">
        <w:rPr>
          <w:sz w:val="22"/>
          <w:szCs w:val="22"/>
          <w:lang w:val="de-DE"/>
        </w:rPr>
        <w:t xml:space="preserve">NIP…………………………………. </w:t>
      </w:r>
      <w:r w:rsidRPr="00A237F3">
        <w:rPr>
          <w:sz w:val="22"/>
          <w:szCs w:val="22"/>
        </w:rPr>
        <w:t>REGON:………………………………………………...</w:t>
      </w:r>
    </w:p>
    <w:p w14:paraId="5DC785EB" w14:textId="77777777" w:rsidR="008D2AB8" w:rsidRPr="00A237F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37F3">
        <w:rPr>
          <w:sz w:val="22"/>
          <w:szCs w:val="22"/>
        </w:rPr>
        <w:t>BANK/ NR KONTA ……………………………………………………………………………</w:t>
      </w:r>
    </w:p>
    <w:p w14:paraId="4A697953" w14:textId="77777777" w:rsidR="008D2AB8" w:rsidRPr="00A237F3" w:rsidRDefault="008D2AB8" w:rsidP="008D2AB8">
      <w:pPr>
        <w:spacing w:line="360" w:lineRule="auto"/>
        <w:rPr>
          <w:sz w:val="22"/>
          <w:szCs w:val="22"/>
        </w:rPr>
      </w:pPr>
      <w:r w:rsidRPr="00A237F3">
        <w:rPr>
          <w:sz w:val="22"/>
          <w:szCs w:val="22"/>
        </w:rPr>
        <w:t>Do: Nazwa i siedziba Zamawiającego:</w:t>
      </w:r>
    </w:p>
    <w:p w14:paraId="4B604B5B" w14:textId="77777777" w:rsidR="00CD4313" w:rsidRPr="00A237F3" w:rsidRDefault="00CD4313" w:rsidP="008D2AB8">
      <w:pPr>
        <w:ind w:right="-110"/>
        <w:rPr>
          <w:b/>
          <w:sz w:val="22"/>
          <w:szCs w:val="22"/>
        </w:rPr>
      </w:pPr>
      <w:r w:rsidRPr="00A237F3">
        <w:rPr>
          <w:b/>
          <w:sz w:val="22"/>
          <w:szCs w:val="22"/>
        </w:rPr>
        <w:t>Akademia Górniczo - Hutnicza</w:t>
      </w:r>
    </w:p>
    <w:p w14:paraId="4837B29B" w14:textId="77777777" w:rsidR="00CD4313" w:rsidRPr="00A237F3" w:rsidRDefault="00CD4313" w:rsidP="008D2AB8">
      <w:pPr>
        <w:ind w:right="-110"/>
        <w:rPr>
          <w:b/>
          <w:sz w:val="22"/>
          <w:szCs w:val="22"/>
        </w:rPr>
      </w:pPr>
      <w:r w:rsidRPr="00A237F3">
        <w:rPr>
          <w:b/>
          <w:sz w:val="22"/>
          <w:szCs w:val="22"/>
        </w:rPr>
        <w:t>im. Stanisława Staszica w Krakowie</w:t>
      </w:r>
    </w:p>
    <w:p w14:paraId="1BCBC844" w14:textId="77777777" w:rsidR="008D2AB8" w:rsidRPr="00A237F3" w:rsidRDefault="00CD4313" w:rsidP="008D2AB8">
      <w:pPr>
        <w:ind w:right="-110"/>
        <w:rPr>
          <w:b/>
          <w:sz w:val="22"/>
          <w:szCs w:val="22"/>
        </w:rPr>
      </w:pPr>
      <w:r w:rsidRPr="00A237F3">
        <w:rPr>
          <w:b/>
          <w:sz w:val="22"/>
          <w:szCs w:val="22"/>
        </w:rPr>
        <w:t>Dział Zamówień Publicznych</w:t>
      </w:r>
      <w:r w:rsidR="008D2AB8" w:rsidRPr="00A237F3">
        <w:rPr>
          <w:b/>
          <w:sz w:val="22"/>
          <w:szCs w:val="22"/>
        </w:rPr>
        <w:t xml:space="preserve">  </w:t>
      </w:r>
    </w:p>
    <w:p w14:paraId="57AABDF3" w14:textId="2BE1B722" w:rsidR="008D2AB8" w:rsidRPr="00A237F3" w:rsidRDefault="00CD4313" w:rsidP="00A237F3">
      <w:pPr>
        <w:ind w:right="-110"/>
        <w:rPr>
          <w:b/>
          <w:sz w:val="22"/>
          <w:szCs w:val="22"/>
        </w:rPr>
      </w:pPr>
      <w:r w:rsidRPr="00A237F3">
        <w:rPr>
          <w:b/>
          <w:sz w:val="22"/>
          <w:szCs w:val="22"/>
        </w:rPr>
        <w:t>Al. Mickiewicza</w:t>
      </w:r>
      <w:r w:rsidR="008D2AB8" w:rsidRPr="00A237F3">
        <w:rPr>
          <w:b/>
          <w:sz w:val="22"/>
          <w:szCs w:val="22"/>
        </w:rPr>
        <w:t xml:space="preserve"> </w:t>
      </w:r>
      <w:r w:rsidRPr="00A237F3">
        <w:rPr>
          <w:b/>
          <w:sz w:val="22"/>
          <w:szCs w:val="22"/>
        </w:rPr>
        <w:t>30</w:t>
      </w:r>
      <w:r w:rsidR="00A237F3">
        <w:rPr>
          <w:b/>
          <w:sz w:val="22"/>
          <w:szCs w:val="22"/>
        </w:rPr>
        <w:t xml:space="preserve">, </w:t>
      </w:r>
      <w:r w:rsidRPr="00A237F3">
        <w:rPr>
          <w:b/>
          <w:sz w:val="22"/>
          <w:szCs w:val="22"/>
        </w:rPr>
        <w:t>30-059</w:t>
      </w:r>
      <w:r w:rsidR="008D2AB8" w:rsidRPr="00A237F3">
        <w:rPr>
          <w:b/>
          <w:sz w:val="22"/>
          <w:szCs w:val="22"/>
        </w:rPr>
        <w:t xml:space="preserve"> </w:t>
      </w:r>
      <w:r w:rsidRPr="00A237F3">
        <w:rPr>
          <w:b/>
          <w:sz w:val="22"/>
          <w:szCs w:val="22"/>
        </w:rPr>
        <w:t>Kraków</w:t>
      </w:r>
      <w:r w:rsidR="008D2AB8" w:rsidRPr="00A237F3">
        <w:rPr>
          <w:b/>
          <w:sz w:val="22"/>
          <w:szCs w:val="22"/>
        </w:rPr>
        <w:t xml:space="preserve">,  </w:t>
      </w:r>
    </w:p>
    <w:p w14:paraId="4C45EDB7" w14:textId="77777777" w:rsidR="008D2AB8" w:rsidRPr="00A237F3" w:rsidRDefault="008D2AB8" w:rsidP="008D2AB8">
      <w:pPr>
        <w:ind w:firstLine="3969"/>
        <w:rPr>
          <w:b/>
          <w:sz w:val="22"/>
          <w:szCs w:val="22"/>
        </w:rPr>
      </w:pPr>
    </w:p>
    <w:p w14:paraId="31BD6889" w14:textId="4A5BAF14" w:rsidR="008D2AB8" w:rsidRPr="00A237F3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A237F3">
        <w:rPr>
          <w:sz w:val="22"/>
          <w:szCs w:val="22"/>
        </w:rPr>
        <w:t xml:space="preserve">Przystępując do postępowania o udzielenie zamówienia publicznego, którego przedmiotem jest </w:t>
      </w:r>
      <w:r w:rsidR="00CD4313" w:rsidRPr="00A237F3">
        <w:rPr>
          <w:b/>
          <w:sz w:val="22"/>
          <w:szCs w:val="22"/>
        </w:rPr>
        <w:t>Szkolenie z obsługi programu AUTOCAD - poziom Intermedia dla studentów AGH - KC-zp.272-321/22</w:t>
      </w:r>
      <w:r w:rsidRPr="00A237F3">
        <w:rPr>
          <w:b/>
          <w:sz w:val="22"/>
          <w:szCs w:val="22"/>
        </w:rPr>
        <w:t xml:space="preserve">, </w:t>
      </w:r>
      <w:r w:rsidRPr="00A237F3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4A602E8E" w14:textId="77777777" w:rsidR="008D2AB8" w:rsidRPr="00A237F3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03C2FFD8" w14:textId="169358A0" w:rsidR="00A237F3" w:rsidRPr="00A237F3" w:rsidRDefault="00A237F3" w:rsidP="00A72752">
      <w:pPr>
        <w:widowControl w:val="0"/>
        <w:jc w:val="both"/>
        <w:rPr>
          <w:b/>
          <w:sz w:val="22"/>
          <w:szCs w:val="22"/>
        </w:rPr>
      </w:pPr>
      <w:r w:rsidRPr="00A237F3">
        <w:rPr>
          <w:b/>
          <w:sz w:val="22"/>
          <w:szCs w:val="22"/>
        </w:rPr>
        <w:t xml:space="preserve">Cena brutto za całość przedmiotu zamówienia </w:t>
      </w:r>
      <w:r w:rsidR="00A72752" w:rsidRPr="00A72752">
        <w:rPr>
          <w:b/>
          <w:sz w:val="22"/>
          <w:szCs w:val="22"/>
        </w:rPr>
        <w:t xml:space="preserve">zawiera zwolnioną stawkę podatku VAT </w:t>
      </w:r>
      <w:r w:rsidR="001216AE">
        <w:rPr>
          <w:b/>
          <w:sz w:val="22"/>
          <w:szCs w:val="22"/>
        </w:rPr>
        <w:br/>
      </w:r>
      <w:r w:rsidR="00A72752" w:rsidRPr="00A72752">
        <w:rPr>
          <w:b/>
          <w:sz w:val="22"/>
          <w:szCs w:val="22"/>
        </w:rPr>
        <w:t>i wynosi</w:t>
      </w:r>
      <w:r w:rsidRPr="00A237F3">
        <w:rPr>
          <w:b/>
          <w:sz w:val="22"/>
          <w:szCs w:val="22"/>
        </w:rPr>
        <w:t>…………………………………. PLN</w:t>
      </w:r>
    </w:p>
    <w:p w14:paraId="6ADDC2BB" w14:textId="77777777" w:rsidR="00A237F3" w:rsidRPr="00A237F3" w:rsidRDefault="00A237F3" w:rsidP="00A72752">
      <w:pPr>
        <w:widowControl w:val="0"/>
        <w:ind w:right="1"/>
        <w:jc w:val="both"/>
        <w:rPr>
          <w:sz w:val="22"/>
          <w:szCs w:val="22"/>
        </w:rPr>
      </w:pPr>
      <w:r w:rsidRPr="00A237F3">
        <w:rPr>
          <w:sz w:val="22"/>
          <w:szCs w:val="22"/>
        </w:rPr>
        <w:t>Słownie cena brutto ………………………………………………………………………….</w:t>
      </w:r>
    </w:p>
    <w:p w14:paraId="588461CA" w14:textId="77777777" w:rsidR="00A237F3" w:rsidRPr="00A237F3" w:rsidRDefault="00A237F3" w:rsidP="00A72752">
      <w:pPr>
        <w:widowControl w:val="0"/>
        <w:ind w:right="1"/>
        <w:jc w:val="both"/>
        <w:rPr>
          <w:sz w:val="22"/>
          <w:szCs w:val="22"/>
        </w:rPr>
      </w:pPr>
    </w:p>
    <w:p w14:paraId="43BCD7BC" w14:textId="1B89D501" w:rsidR="00A237F3" w:rsidRDefault="00A237F3" w:rsidP="00A72752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Cena brutto</w:t>
      </w:r>
      <w:r>
        <w:rPr>
          <w:b/>
          <w:sz w:val="22"/>
          <w:szCs w:val="22"/>
          <w:vertAlign w:val="superscript"/>
        </w:rPr>
        <w:t>1</w:t>
      </w:r>
      <w:r>
        <w:rPr>
          <w:b/>
          <w:sz w:val="22"/>
          <w:szCs w:val="22"/>
        </w:rPr>
        <w:t xml:space="preserve"> za kurs dla 1 osoby </w:t>
      </w:r>
      <w:r w:rsidR="00A72752" w:rsidRPr="00A72752">
        <w:rPr>
          <w:b/>
          <w:sz w:val="22"/>
          <w:szCs w:val="22"/>
        </w:rPr>
        <w:t xml:space="preserve">zawiera zwolnioną stawkę podatku VAT i wynosi </w:t>
      </w:r>
      <w:r>
        <w:rPr>
          <w:b/>
          <w:sz w:val="22"/>
          <w:szCs w:val="22"/>
        </w:rPr>
        <w:t>…………………  PLN</w:t>
      </w:r>
    </w:p>
    <w:p w14:paraId="0C7BFB02" w14:textId="1411B7C2" w:rsidR="00A237F3" w:rsidRDefault="00A237F3" w:rsidP="00A72752">
      <w:pPr>
        <w:widowControl w:val="0"/>
        <w:jc w:val="both"/>
        <w:rPr>
          <w:b/>
          <w:sz w:val="20"/>
          <w:szCs w:val="20"/>
        </w:rPr>
      </w:pPr>
      <w:r>
        <w:rPr>
          <w:sz w:val="22"/>
          <w:szCs w:val="22"/>
        </w:rPr>
        <w:t>Słownie cena brutto ………………………………………………………………………….</w:t>
      </w:r>
      <w:r>
        <w:rPr>
          <w:b/>
          <w:sz w:val="22"/>
          <w:szCs w:val="22"/>
        </w:rPr>
        <w:br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5"/>
        <w:gridCol w:w="6911"/>
      </w:tblGrid>
      <w:tr w:rsidR="00A237F3" w14:paraId="4DA92E95" w14:textId="77777777" w:rsidTr="00A237F3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93E1E" w14:textId="77777777" w:rsidR="00A237F3" w:rsidRDefault="00A237F3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Nazwa platformy </w:t>
            </w:r>
          </w:p>
          <w:p w14:paraId="79B0B5D3" w14:textId="77777777" w:rsidR="00A237F3" w:rsidRDefault="00A237F3">
            <w:pPr>
              <w:tabs>
                <w:tab w:val="right" w:pos="9000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szkoleniowej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50F3" w14:textId="77777777" w:rsidR="00A237F3" w:rsidRDefault="00A237F3">
            <w:pPr>
              <w:jc w:val="both"/>
              <w:rPr>
                <w:sz w:val="20"/>
                <w:szCs w:val="20"/>
              </w:rPr>
            </w:pPr>
          </w:p>
          <w:p w14:paraId="23FA1FF8" w14:textId="77777777" w:rsidR="00A237F3" w:rsidRDefault="00A237F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…………………………………………..</w:t>
            </w:r>
          </w:p>
        </w:tc>
      </w:tr>
    </w:tbl>
    <w:p w14:paraId="6E6CDA86" w14:textId="77777777" w:rsidR="00A237F3" w:rsidRDefault="00A237F3" w:rsidP="00A237F3">
      <w:pPr>
        <w:widowControl w:val="0"/>
        <w:rPr>
          <w:b/>
          <w:sz w:val="20"/>
          <w:szCs w:val="20"/>
        </w:rPr>
      </w:pPr>
    </w:p>
    <w:p w14:paraId="763FF5E4" w14:textId="3CD8FF86" w:rsidR="00A237F3" w:rsidRDefault="00A237F3" w:rsidP="00A237F3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highlight w:val="yellow"/>
          <w:u w:val="single"/>
        </w:rPr>
        <w:t>Kryterium oceny ofert:</w:t>
      </w:r>
    </w:p>
    <w:p w14:paraId="0EC933AD" w14:textId="672782C3" w:rsidR="00A237F3" w:rsidRPr="00E74A4D" w:rsidRDefault="00E74A4D" w:rsidP="00A237F3">
      <w:pPr>
        <w:suppressAutoHyphens/>
        <w:autoSpaceDN w:val="0"/>
        <w:jc w:val="both"/>
        <w:textAlignment w:val="baseline"/>
        <w:rPr>
          <w:sz w:val="22"/>
          <w:szCs w:val="22"/>
          <w:highlight w:val="yellow"/>
        </w:rPr>
      </w:pPr>
      <w:r>
        <w:rPr>
          <w:sz w:val="22"/>
          <w:szCs w:val="22"/>
        </w:rPr>
        <w:t xml:space="preserve">Osoba wyznaczona do realizacji </w:t>
      </w:r>
      <w:r w:rsidR="00A237F3">
        <w:rPr>
          <w:rFonts w:eastAsia="Tahoma"/>
          <w:kern w:val="3"/>
          <w:sz w:val="22"/>
          <w:szCs w:val="22"/>
        </w:rPr>
        <w:t>zamówienia</w:t>
      </w:r>
      <w:r w:rsidR="00A237F3" w:rsidRPr="00E74A4D">
        <w:rPr>
          <w:sz w:val="22"/>
          <w:szCs w:val="22"/>
        </w:rPr>
        <w:t>:</w:t>
      </w:r>
    </w:p>
    <w:tbl>
      <w:tblPr>
        <w:tblW w:w="51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2088"/>
        <w:gridCol w:w="6946"/>
      </w:tblGrid>
      <w:tr w:rsidR="00BD1CD1" w:rsidRPr="00E74A4D" w14:paraId="0FAA9913" w14:textId="68D1DD92" w:rsidTr="001216AE"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03376" w14:textId="7812282B" w:rsidR="00BD1CD1" w:rsidRPr="00E74A4D" w:rsidRDefault="00BD1CD1" w:rsidP="00E74A4D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E74A4D">
              <w:rPr>
                <w:rFonts w:eastAsia="Tahoma"/>
                <w:kern w:val="3"/>
                <w:sz w:val="22"/>
                <w:szCs w:val="22"/>
              </w:rPr>
              <w:t>L.p.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317DF" w14:textId="77777777" w:rsidR="00BD1CD1" w:rsidRPr="00E74A4D" w:rsidRDefault="00BD1CD1" w:rsidP="00E74A4D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E74A4D">
              <w:rPr>
                <w:rFonts w:eastAsia="Tahoma"/>
                <w:kern w:val="3"/>
                <w:sz w:val="22"/>
                <w:szCs w:val="22"/>
              </w:rPr>
              <w:t>Imię i nazwisko</w:t>
            </w:r>
          </w:p>
        </w:tc>
        <w:tc>
          <w:tcPr>
            <w:tcW w:w="3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E09CC" w14:textId="29B9434B" w:rsidR="00BD1CD1" w:rsidRPr="00E74A4D" w:rsidRDefault="00BD1CD1" w:rsidP="00E74A4D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E74A4D">
              <w:rPr>
                <w:rFonts w:eastAsia="Tahoma"/>
                <w:kern w:val="3"/>
                <w:sz w:val="22"/>
                <w:szCs w:val="22"/>
              </w:rPr>
              <w:t>Ilość godzin szkoleniowych</w:t>
            </w:r>
            <w:r>
              <w:rPr>
                <w:rFonts w:eastAsia="Tahoma"/>
                <w:kern w:val="3"/>
                <w:sz w:val="22"/>
                <w:szCs w:val="22"/>
              </w:rPr>
              <w:t xml:space="preserve"> z AUTOCAD zrealizowanych w ostatnich 5 latach przed terminem składania ofert</w:t>
            </w:r>
          </w:p>
        </w:tc>
      </w:tr>
      <w:tr w:rsidR="00BD1CD1" w:rsidRPr="00E74A4D" w14:paraId="3E9171C2" w14:textId="3F3AB632" w:rsidTr="001216AE"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F183D" w14:textId="77777777" w:rsidR="00BD1CD1" w:rsidRPr="00E74A4D" w:rsidRDefault="00BD1CD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E74A4D"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842C0" w14:textId="77777777" w:rsidR="00BD1CD1" w:rsidRDefault="00BD1CD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14:paraId="2411A7B1" w14:textId="768C6D20" w:rsidR="00BD1CD1" w:rsidRPr="00E74A4D" w:rsidRDefault="00BD1CD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…………………….</w:t>
            </w:r>
          </w:p>
        </w:tc>
        <w:tc>
          <w:tcPr>
            <w:tcW w:w="3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BE2A" w14:textId="77777777" w:rsidR="00BD1CD1" w:rsidRPr="00B15138" w:rsidRDefault="00BD1CD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5F307CCE" w14:textId="57229C92" w:rsidR="00BD1CD1" w:rsidRPr="00B15138" w:rsidRDefault="001216AE" w:rsidP="001216AE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 xml:space="preserve">Data </w:t>
            </w:r>
            <w:r w:rsidR="00BD1CD1" w:rsidRPr="00B15138">
              <w:rPr>
                <w:rFonts w:eastAsia="Tahoma"/>
                <w:kern w:val="3"/>
                <w:sz w:val="20"/>
                <w:szCs w:val="20"/>
              </w:rPr>
              <w:t>………………</w:t>
            </w:r>
            <w:r w:rsidR="00E558E9">
              <w:rPr>
                <w:rFonts w:eastAsia="Tahoma"/>
                <w:kern w:val="3"/>
                <w:sz w:val="20"/>
                <w:szCs w:val="20"/>
              </w:rPr>
              <w:t xml:space="preserve"> </w:t>
            </w:r>
            <w:r w:rsidR="00B15138" w:rsidRPr="00B15138">
              <w:rPr>
                <w:rFonts w:eastAsia="Tahoma"/>
                <w:kern w:val="3"/>
                <w:sz w:val="20"/>
                <w:szCs w:val="20"/>
              </w:rPr>
              <w:t>Ilość godzin</w:t>
            </w:r>
            <w:r w:rsidR="00E558E9">
              <w:rPr>
                <w:rFonts w:eastAsia="Tahoma"/>
                <w:kern w:val="3"/>
                <w:sz w:val="20"/>
                <w:szCs w:val="20"/>
              </w:rPr>
              <w:t xml:space="preserve"> szkoleniowych</w:t>
            </w:r>
            <w:r w:rsidR="00BD1CD1" w:rsidRPr="00B15138">
              <w:rPr>
                <w:rFonts w:eastAsia="Tahoma"/>
                <w:kern w:val="3"/>
                <w:sz w:val="20"/>
                <w:szCs w:val="20"/>
              </w:rPr>
              <w:t>………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Odbiorca………………..</w:t>
            </w:r>
          </w:p>
          <w:p w14:paraId="0EC3B25D" w14:textId="37D98885" w:rsidR="001216AE" w:rsidRPr="00B15138" w:rsidRDefault="001216AE" w:rsidP="001216AE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 xml:space="preserve">Data </w:t>
            </w:r>
            <w:r w:rsidRPr="00B15138">
              <w:rPr>
                <w:rFonts w:eastAsia="Tahoma"/>
                <w:kern w:val="3"/>
                <w:sz w:val="20"/>
                <w:szCs w:val="20"/>
              </w:rPr>
              <w:t>………………</w:t>
            </w:r>
            <w:r w:rsidR="00E558E9" w:rsidRPr="00B15138">
              <w:rPr>
                <w:rFonts w:eastAsia="Tahoma"/>
                <w:kern w:val="3"/>
                <w:sz w:val="20"/>
                <w:szCs w:val="20"/>
              </w:rPr>
              <w:t xml:space="preserve"> </w:t>
            </w:r>
            <w:r w:rsidR="00E558E9" w:rsidRPr="00B15138">
              <w:rPr>
                <w:rFonts w:eastAsia="Tahoma"/>
                <w:kern w:val="3"/>
                <w:sz w:val="20"/>
                <w:szCs w:val="20"/>
              </w:rPr>
              <w:t>Ilość godzin</w:t>
            </w:r>
            <w:r w:rsidR="00E558E9">
              <w:rPr>
                <w:rFonts w:eastAsia="Tahoma"/>
                <w:kern w:val="3"/>
                <w:sz w:val="20"/>
                <w:szCs w:val="20"/>
              </w:rPr>
              <w:t xml:space="preserve"> szkoleniowych</w:t>
            </w:r>
            <w:r w:rsidR="00E558E9" w:rsidRPr="00B15138">
              <w:rPr>
                <w:rFonts w:eastAsia="Tahoma"/>
                <w:kern w:val="3"/>
                <w:sz w:val="20"/>
                <w:szCs w:val="20"/>
              </w:rPr>
              <w:t>………</w:t>
            </w:r>
            <w:r w:rsidR="00E558E9">
              <w:rPr>
                <w:rFonts w:eastAsia="Tahoma"/>
                <w:kern w:val="3"/>
                <w:sz w:val="20"/>
                <w:szCs w:val="20"/>
              </w:rPr>
              <w:t xml:space="preserve"> </w:t>
            </w:r>
            <w:r>
              <w:rPr>
                <w:rFonts w:eastAsia="Tahoma"/>
                <w:kern w:val="3"/>
                <w:sz w:val="20"/>
                <w:szCs w:val="20"/>
              </w:rPr>
              <w:t>Odbiorca………………..</w:t>
            </w:r>
          </w:p>
          <w:p w14:paraId="227C202E" w14:textId="77777777" w:rsidR="00E558E9" w:rsidRPr="00B15138" w:rsidRDefault="00E558E9" w:rsidP="00E558E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 xml:space="preserve">Data </w:t>
            </w:r>
            <w:r w:rsidRPr="00B15138">
              <w:rPr>
                <w:rFonts w:eastAsia="Tahoma"/>
                <w:kern w:val="3"/>
                <w:sz w:val="20"/>
                <w:szCs w:val="20"/>
              </w:rPr>
              <w:t>………………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</w:t>
            </w:r>
            <w:r w:rsidRPr="00B15138">
              <w:rPr>
                <w:rFonts w:eastAsia="Tahoma"/>
                <w:kern w:val="3"/>
                <w:sz w:val="20"/>
                <w:szCs w:val="20"/>
              </w:rPr>
              <w:t>Ilość godzin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szkoleniowych</w:t>
            </w:r>
            <w:r w:rsidRPr="00B15138">
              <w:rPr>
                <w:rFonts w:eastAsia="Tahoma"/>
                <w:kern w:val="3"/>
                <w:sz w:val="20"/>
                <w:szCs w:val="20"/>
              </w:rPr>
              <w:t>………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Odbiorca………………..</w:t>
            </w:r>
          </w:p>
          <w:p w14:paraId="0EEB50EB" w14:textId="77777777" w:rsidR="00E558E9" w:rsidRPr="00B15138" w:rsidRDefault="00E558E9" w:rsidP="00E558E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 xml:space="preserve">Data </w:t>
            </w:r>
            <w:r w:rsidRPr="00B15138">
              <w:rPr>
                <w:rFonts w:eastAsia="Tahoma"/>
                <w:kern w:val="3"/>
                <w:sz w:val="20"/>
                <w:szCs w:val="20"/>
              </w:rPr>
              <w:t>……………… Ilość godzin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szkoleniowych</w:t>
            </w:r>
            <w:r w:rsidRPr="00B15138">
              <w:rPr>
                <w:rFonts w:eastAsia="Tahoma"/>
                <w:kern w:val="3"/>
                <w:sz w:val="20"/>
                <w:szCs w:val="20"/>
              </w:rPr>
              <w:t>………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Odbiorca………………..</w:t>
            </w:r>
          </w:p>
          <w:p w14:paraId="748BF06E" w14:textId="77777777" w:rsidR="00E558E9" w:rsidRPr="00B15138" w:rsidRDefault="00E558E9" w:rsidP="00E558E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 xml:space="preserve">Data </w:t>
            </w:r>
            <w:r w:rsidRPr="00B15138">
              <w:rPr>
                <w:rFonts w:eastAsia="Tahoma"/>
                <w:kern w:val="3"/>
                <w:sz w:val="20"/>
                <w:szCs w:val="20"/>
              </w:rPr>
              <w:t>………………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</w:t>
            </w:r>
            <w:r w:rsidRPr="00B15138">
              <w:rPr>
                <w:rFonts w:eastAsia="Tahoma"/>
                <w:kern w:val="3"/>
                <w:sz w:val="20"/>
                <w:szCs w:val="20"/>
              </w:rPr>
              <w:t>Ilość godzin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szkoleniowych</w:t>
            </w:r>
            <w:r w:rsidRPr="00B15138">
              <w:rPr>
                <w:rFonts w:eastAsia="Tahoma"/>
                <w:kern w:val="3"/>
                <w:sz w:val="20"/>
                <w:szCs w:val="20"/>
              </w:rPr>
              <w:t>………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Odbiorca………………..</w:t>
            </w:r>
          </w:p>
          <w:p w14:paraId="37939A7B" w14:textId="77777777" w:rsidR="00E558E9" w:rsidRPr="00B15138" w:rsidRDefault="00E558E9" w:rsidP="00E558E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 xml:space="preserve">Data </w:t>
            </w:r>
            <w:r w:rsidRPr="00B15138">
              <w:rPr>
                <w:rFonts w:eastAsia="Tahoma"/>
                <w:kern w:val="3"/>
                <w:sz w:val="20"/>
                <w:szCs w:val="20"/>
              </w:rPr>
              <w:t>……………… Ilość godzin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szkoleniowych</w:t>
            </w:r>
            <w:r w:rsidRPr="00B15138">
              <w:rPr>
                <w:rFonts w:eastAsia="Tahoma"/>
                <w:kern w:val="3"/>
                <w:sz w:val="20"/>
                <w:szCs w:val="20"/>
              </w:rPr>
              <w:t>………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Odbiorca………………..</w:t>
            </w:r>
          </w:p>
          <w:p w14:paraId="349A3787" w14:textId="77777777" w:rsidR="00E558E9" w:rsidRPr="00B15138" w:rsidRDefault="00E558E9" w:rsidP="00E558E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 xml:space="preserve">Data </w:t>
            </w:r>
            <w:r w:rsidRPr="00B15138">
              <w:rPr>
                <w:rFonts w:eastAsia="Tahoma"/>
                <w:kern w:val="3"/>
                <w:sz w:val="20"/>
                <w:szCs w:val="20"/>
              </w:rPr>
              <w:t>………………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</w:t>
            </w:r>
            <w:r w:rsidRPr="00B15138">
              <w:rPr>
                <w:rFonts w:eastAsia="Tahoma"/>
                <w:kern w:val="3"/>
                <w:sz w:val="20"/>
                <w:szCs w:val="20"/>
              </w:rPr>
              <w:t>Ilość godzin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szkoleniowych</w:t>
            </w:r>
            <w:r w:rsidRPr="00B15138">
              <w:rPr>
                <w:rFonts w:eastAsia="Tahoma"/>
                <w:kern w:val="3"/>
                <w:sz w:val="20"/>
                <w:szCs w:val="20"/>
              </w:rPr>
              <w:t>………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Odbiorca………………..</w:t>
            </w:r>
          </w:p>
          <w:p w14:paraId="1B50FD87" w14:textId="77777777" w:rsidR="00E558E9" w:rsidRPr="00B15138" w:rsidRDefault="00E558E9" w:rsidP="00E558E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 xml:space="preserve">Data </w:t>
            </w:r>
            <w:r w:rsidRPr="00B15138">
              <w:rPr>
                <w:rFonts w:eastAsia="Tahoma"/>
                <w:kern w:val="3"/>
                <w:sz w:val="20"/>
                <w:szCs w:val="20"/>
              </w:rPr>
              <w:t>……………… Ilość godzin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szkoleniowych</w:t>
            </w:r>
            <w:r w:rsidRPr="00B15138">
              <w:rPr>
                <w:rFonts w:eastAsia="Tahoma"/>
                <w:kern w:val="3"/>
                <w:sz w:val="20"/>
                <w:szCs w:val="20"/>
              </w:rPr>
              <w:t>………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Odbiorca………………..</w:t>
            </w:r>
          </w:p>
          <w:p w14:paraId="178712BF" w14:textId="77777777" w:rsidR="00B15138" w:rsidRDefault="00B15138" w:rsidP="00B15138">
            <w:pPr>
              <w:autoSpaceDN w:val="0"/>
              <w:ind w:left="72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14:paraId="0D1AE276" w14:textId="77777777" w:rsidR="00E558E9" w:rsidRPr="00B15138" w:rsidRDefault="00E558E9" w:rsidP="00E558E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 xml:space="preserve">Data </w:t>
            </w:r>
            <w:r w:rsidRPr="00B15138">
              <w:rPr>
                <w:rFonts w:eastAsia="Tahoma"/>
                <w:kern w:val="3"/>
                <w:sz w:val="20"/>
                <w:szCs w:val="20"/>
              </w:rPr>
              <w:t>………………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</w:t>
            </w:r>
            <w:r w:rsidRPr="00B15138">
              <w:rPr>
                <w:rFonts w:eastAsia="Tahoma"/>
                <w:kern w:val="3"/>
                <w:sz w:val="20"/>
                <w:szCs w:val="20"/>
              </w:rPr>
              <w:t>Ilość godzin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szkoleniowych</w:t>
            </w:r>
            <w:r w:rsidRPr="00B15138">
              <w:rPr>
                <w:rFonts w:eastAsia="Tahoma"/>
                <w:kern w:val="3"/>
                <w:sz w:val="20"/>
                <w:szCs w:val="20"/>
              </w:rPr>
              <w:t>………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Odbiorca………………..</w:t>
            </w:r>
          </w:p>
          <w:p w14:paraId="5B6E881B" w14:textId="77777777" w:rsidR="00E558E9" w:rsidRPr="00B15138" w:rsidRDefault="00E558E9" w:rsidP="00E558E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 xml:space="preserve">Data </w:t>
            </w:r>
            <w:r w:rsidRPr="00B15138">
              <w:rPr>
                <w:rFonts w:eastAsia="Tahoma"/>
                <w:kern w:val="3"/>
                <w:sz w:val="20"/>
                <w:szCs w:val="20"/>
              </w:rPr>
              <w:t>……………… Ilość godzin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szkoleniowych</w:t>
            </w:r>
            <w:r w:rsidRPr="00B15138">
              <w:rPr>
                <w:rFonts w:eastAsia="Tahoma"/>
                <w:kern w:val="3"/>
                <w:sz w:val="20"/>
                <w:szCs w:val="20"/>
              </w:rPr>
              <w:t>………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Odbiorca………………..</w:t>
            </w:r>
          </w:p>
          <w:p w14:paraId="542EAFFC" w14:textId="77777777" w:rsidR="00BD1CD1" w:rsidRDefault="00BD1CD1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14:paraId="4A6C62E5" w14:textId="25D8217D" w:rsidR="00555C8D" w:rsidRPr="00E74A4D" w:rsidRDefault="00555C8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 xml:space="preserve">SUMA godzin </w:t>
            </w:r>
            <w:r w:rsidR="00E558E9">
              <w:rPr>
                <w:rFonts w:eastAsia="Tahoma"/>
                <w:kern w:val="3"/>
                <w:sz w:val="22"/>
                <w:szCs w:val="22"/>
              </w:rPr>
              <w:t>szkoleniowych</w:t>
            </w:r>
            <w:r>
              <w:rPr>
                <w:rFonts w:eastAsia="Tahoma"/>
                <w:kern w:val="3"/>
                <w:sz w:val="22"/>
                <w:szCs w:val="22"/>
              </w:rPr>
              <w:t xml:space="preserve">………………………………….. </w:t>
            </w:r>
          </w:p>
        </w:tc>
      </w:tr>
    </w:tbl>
    <w:p w14:paraId="08290737" w14:textId="77777777" w:rsidR="00E74A4D" w:rsidRDefault="00E74A4D" w:rsidP="00E74A4D">
      <w:pPr>
        <w:pStyle w:val="NormalnyWeb"/>
        <w:spacing w:before="0" w:beforeAutospacing="0" w:after="0" w:afterAutospacing="0"/>
        <w:jc w:val="both"/>
        <w:rPr>
          <w:bCs/>
          <w:sz w:val="22"/>
          <w:szCs w:val="22"/>
        </w:rPr>
      </w:pPr>
    </w:p>
    <w:p w14:paraId="4A889C29" w14:textId="6DCDB86C" w:rsidR="00A237F3" w:rsidRPr="00E74A4D" w:rsidRDefault="00E74A4D" w:rsidP="00E74A4D">
      <w:pPr>
        <w:pStyle w:val="NormalnyWeb"/>
        <w:spacing w:before="0" w:beforeAutospacing="0" w:after="0" w:afterAutospacing="0"/>
        <w:jc w:val="both"/>
        <w:rPr>
          <w:bCs/>
          <w:color w:val="000000"/>
          <w:sz w:val="20"/>
          <w:szCs w:val="20"/>
        </w:rPr>
      </w:pPr>
      <w:r w:rsidRPr="00E74A4D">
        <w:rPr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14:paraId="05F04683" w14:textId="77777777" w:rsidR="00E74A4D" w:rsidRDefault="00E74A4D" w:rsidP="00A237F3">
      <w:pPr>
        <w:pStyle w:val="NormalnyWeb"/>
        <w:spacing w:before="0" w:beforeAutospacing="0" w:after="0" w:afterAutospacing="0"/>
        <w:ind w:left="-142"/>
        <w:jc w:val="both"/>
        <w:rPr>
          <w:b/>
          <w:color w:val="000000"/>
          <w:sz w:val="22"/>
          <w:szCs w:val="22"/>
        </w:rPr>
      </w:pPr>
    </w:p>
    <w:p w14:paraId="75DBA915" w14:textId="0B598FDA" w:rsidR="00A237F3" w:rsidRDefault="00A237F3" w:rsidP="00A237F3">
      <w:pPr>
        <w:pStyle w:val="NormalnyWeb"/>
        <w:spacing w:before="0" w:beforeAutospacing="0" w:after="0" w:afterAutospacing="0"/>
        <w:ind w:left="-142"/>
        <w:jc w:val="both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Ter</w:t>
      </w:r>
      <w:r>
        <w:rPr>
          <w:b/>
          <w:sz w:val="22"/>
          <w:szCs w:val="22"/>
        </w:rPr>
        <w:t xml:space="preserve">min realizacji umowy:  zgodnie z SWZ  </w:t>
      </w:r>
    </w:p>
    <w:p w14:paraId="06F282D1" w14:textId="77777777" w:rsidR="00A237F3" w:rsidRDefault="00A237F3" w:rsidP="00A237F3">
      <w:pPr>
        <w:widowControl w:val="0"/>
        <w:ind w:left="-14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20914CE4" w14:textId="77777777" w:rsidR="00A237F3" w:rsidRDefault="00A237F3" w:rsidP="00A237F3">
      <w:pPr>
        <w:widowControl w:val="0"/>
        <w:ind w:left="-142"/>
        <w:rPr>
          <w:b/>
          <w:sz w:val="22"/>
          <w:szCs w:val="22"/>
          <w:vertAlign w:val="superscript"/>
        </w:rPr>
      </w:pPr>
    </w:p>
    <w:p w14:paraId="569169E7" w14:textId="2398AB85" w:rsidR="00632B1B" w:rsidRPr="00632B1B" w:rsidRDefault="00A237F3" w:rsidP="00632B1B">
      <w:pPr>
        <w:widowControl w:val="0"/>
        <w:ind w:left="-142"/>
        <w:jc w:val="both"/>
        <w:rPr>
          <w:b/>
          <w:sz w:val="22"/>
          <w:szCs w:val="22"/>
        </w:rPr>
      </w:pPr>
      <w:r>
        <w:rPr>
          <w:b/>
          <w:sz w:val="22"/>
          <w:szCs w:val="22"/>
          <w:vertAlign w:val="superscript"/>
        </w:rPr>
        <w:t xml:space="preserve">1 </w:t>
      </w:r>
      <w:r>
        <w:rPr>
          <w:sz w:val="22"/>
          <w:szCs w:val="22"/>
        </w:rPr>
        <w:t>Usługa szkolenia podlega zwolnieniu z podatku VAT na podstawie § 3 ust. 1 pkt 14 rozporządzenie Ministra Finansów z dnia 20 grudnia 2013 r. w sprawie zwolnień od podatku od towarów i usług oraz warunków stosowania tych zwolnień ( Dz. U. 2020.1983)</w:t>
      </w:r>
    </w:p>
    <w:p w14:paraId="084B7D5E" w14:textId="77777777" w:rsidR="00E74A4D" w:rsidRDefault="00E74A4D" w:rsidP="00A237F3">
      <w:pPr>
        <w:rPr>
          <w:b/>
          <w:sz w:val="22"/>
          <w:szCs w:val="22"/>
          <w:u w:val="single"/>
        </w:rPr>
      </w:pPr>
    </w:p>
    <w:p w14:paraId="18E2FCC0" w14:textId="317C4ABA" w:rsidR="00A237F3" w:rsidRDefault="00A237F3" w:rsidP="00A237F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5707029A" w14:textId="77777777" w:rsidR="00A237F3" w:rsidRDefault="00A237F3" w:rsidP="00A237F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2FBB845" w14:textId="77777777" w:rsidR="00A237F3" w:rsidRDefault="00A237F3" w:rsidP="00A237F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bookmarkStart w:id="0" w:name="_Hlk66177688"/>
      <w:r>
        <w:rPr>
          <w:color w:val="000000"/>
          <w:sz w:val="22"/>
          <w:szCs w:val="22"/>
          <w:lang w:eastAsia="ar-SA"/>
        </w:rPr>
        <w:t xml:space="preserve">Oświadczamy, że </w:t>
      </w:r>
      <w:bookmarkEnd w:id="0"/>
      <w:r>
        <w:rPr>
          <w:color w:val="000000"/>
          <w:sz w:val="22"/>
          <w:szCs w:val="22"/>
          <w:lang w:eastAsia="ar-SA"/>
        </w:rPr>
        <w:t>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DD8FF3D" w14:textId="77777777" w:rsidR="00A237F3" w:rsidRDefault="00A237F3" w:rsidP="00A237F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18C4AEA4" w14:textId="77777777" w:rsidR="00A237F3" w:rsidRDefault="00A237F3" w:rsidP="00A237F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43F89FA" w14:textId="28497218" w:rsidR="00632B1B" w:rsidRDefault="00A237F3" w:rsidP="00632B1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4AADBBC" w14:textId="77777777" w:rsidR="00632B1B" w:rsidRDefault="00632B1B" w:rsidP="00632B1B">
      <w:pPr>
        <w:ind w:left="360"/>
        <w:jc w:val="both"/>
        <w:rPr>
          <w:i/>
          <w:sz w:val="22"/>
          <w:szCs w:val="22"/>
        </w:rPr>
      </w:pPr>
    </w:p>
    <w:p w14:paraId="78233DF9" w14:textId="77777777" w:rsidR="00A237F3" w:rsidRDefault="00A237F3" w:rsidP="00A237F3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bCs/>
          <w:sz w:val="22"/>
          <w:szCs w:val="22"/>
        </w:rPr>
        <w:t>ppkt</w:t>
      </w:r>
      <w:proofErr w:type="spellEnd"/>
      <w:r>
        <w:rPr>
          <w:b/>
          <w:bCs/>
          <w:sz w:val="22"/>
          <w:szCs w:val="22"/>
        </w:rPr>
        <w:t xml:space="preserve"> 4 SWZ spełniamy osobiście/ powołujemy się na zasoby podmiotu trzeciego w następującym zakresie**</w:t>
      </w:r>
      <w:r>
        <w:rPr>
          <w:bCs/>
          <w:sz w:val="22"/>
          <w:szCs w:val="22"/>
        </w:rPr>
        <w:t xml:space="preserve"> ………………………………………………………………………………………………….</w:t>
      </w:r>
    </w:p>
    <w:p w14:paraId="7B0D6580" w14:textId="77777777" w:rsidR="00A237F3" w:rsidRDefault="00A237F3" w:rsidP="00A237F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237F3" w14:paraId="45256392" w14:textId="77777777" w:rsidTr="00A237F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BDD01" w14:textId="77777777" w:rsidR="00A237F3" w:rsidRDefault="00A237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5A52CC" w14:textId="77777777" w:rsidR="00A237F3" w:rsidRDefault="00A237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5C271102" w14:textId="77777777" w:rsidR="00A237F3" w:rsidRDefault="00A237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C45CB5" w14:textId="77777777" w:rsidR="00A237F3" w:rsidRDefault="00A237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A237F3" w14:paraId="2BC5B0D5" w14:textId="77777777" w:rsidTr="00A237F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9AD62" w14:textId="77777777" w:rsidR="00A237F3" w:rsidRDefault="00A237F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D5E2B" w14:textId="77777777" w:rsidR="00A237F3" w:rsidRDefault="00A237F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28218" w14:textId="77777777" w:rsidR="00A237F3" w:rsidRDefault="00A237F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450C9F0F" w14:textId="77777777" w:rsidR="00A237F3" w:rsidRDefault="00A237F3" w:rsidP="00A237F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03EDB05" w14:textId="77777777" w:rsidR="00A237F3" w:rsidRDefault="00A237F3" w:rsidP="00A237F3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5664F6C1" w14:textId="77777777" w:rsidR="00A237F3" w:rsidRDefault="00A237F3" w:rsidP="00A237F3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7A5B1CD5" w14:textId="77777777" w:rsidR="00A237F3" w:rsidRDefault="00A237F3" w:rsidP="00A237F3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5BD99FEA" w14:textId="77777777" w:rsidR="00A237F3" w:rsidRDefault="00A237F3" w:rsidP="00A237F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6D8ABF9" w14:textId="77777777" w:rsidR="00A237F3" w:rsidRDefault="00A237F3" w:rsidP="00A237F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14A52BE" w14:textId="77777777" w:rsidR="00A237F3" w:rsidRDefault="00A237F3" w:rsidP="00A237F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załącznikami do niniejszej oferty są:</w:t>
      </w:r>
    </w:p>
    <w:p w14:paraId="1B54E9FD" w14:textId="77777777" w:rsidR="00A237F3" w:rsidRDefault="00A237F3" w:rsidP="00A237F3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3A153C6" w14:textId="77777777" w:rsidR="00A237F3" w:rsidRDefault="00A237F3" w:rsidP="00A237F3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F178F22" w14:textId="77777777" w:rsidR="00A237F3" w:rsidRDefault="00A237F3" w:rsidP="00A237F3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5DAF663" w14:textId="77777777" w:rsidR="00A237F3" w:rsidRDefault="00A237F3" w:rsidP="00A237F3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C2B0CE7" w14:textId="77777777" w:rsidR="00A237F3" w:rsidRDefault="00A237F3" w:rsidP="00A237F3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4388314" w14:textId="77777777" w:rsidR="00A237F3" w:rsidRDefault="00A237F3" w:rsidP="00A237F3">
      <w:pPr>
        <w:ind w:left="360"/>
        <w:rPr>
          <w:i/>
          <w:color w:val="FF0000"/>
          <w:sz w:val="22"/>
          <w:szCs w:val="22"/>
        </w:rPr>
      </w:pPr>
    </w:p>
    <w:p w14:paraId="47096DEE" w14:textId="77777777" w:rsidR="00A237F3" w:rsidRDefault="00A237F3" w:rsidP="00A237F3">
      <w:pPr>
        <w:ind w:left="360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14:paraId="4FCB313B" w14:textId="77777777" w:rsidR="00A237F3" w:rsidRDefault="00A237F3" w:rsidP="00A237F3">
      <w:pPr>
        <w:jc w:val="right"/>
        <w:rPr>
          <w:sz w:val="22"/>
          <w:szCs w:val="22"/>
        </w:rPr>
      </w:pPr>
    </w:p>
    <w:p w14:paraId="17822668" w14:textId="77777777" w:rsidR="00A237F3" w:rsidRPr="00E74A4D" w:rsidRDefault="00A237F3" w:rsidP="00A237F3">
      <w:pPr>
        <w:rPr>
          <w:sz w:val="16"/>
          <w:szCs w:val="16"/>
        </w:rPr>
      </w:pPr>
      <w:r w:rsidRPr="00E74A4D">
        <w:rPr>
          <w:sz w:val="16"/>
          <w:szCs w:val="16"/>
        </w:rPr>
        <w:t>**niepotrzebne skreślić</w:t>
      </w:r>
    </w:p>
    <w:p w14:paraId="5F0F6566" w14:textId="1AE2D95F" w:rsidR="00FE545C" w:rsidRDefault="00A237F3" w:rsidP="00E74A4D">
      <w:pPr>
        <w:rPr>
          <w:sz w:val="20"/>
          <w:szCs w:val="20"/>
        </w:rPr>
      </w:pPr>
      <w:r w:rsidRPr="00E74A4D">
        <w:rPr>
          <w:sz w:val="16"/>
          <w:szCs w:val="16"/>
        </w:rPr>
        <w:t>***jeżeli dotyczy</w:t>
      </w: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21458" w14:textId="77777777" w:rsidR="00D4660F" w:rsidRDefault="00D4660F">
      <w:r>
        <w:separator/>
      </w:r>
    </w:p>
  </w:endnote>
  <w:endnote w:type="continuationSeparator" w:id="0">
    <w:p w14:paraId="4B7C029F" w14:textId="77777777" w:rsidR="00D4660F" w:rsidRDefault="00D46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AACC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55AFD" w14:textId="77777777" w:rsidR="00D4660F" w:rsidRDefault="00D4660F">
      <w:r>
        <w:separator/>
      </w:r>
    </w:p>
  </w:footnote>
  <w:footnote w:type="continuationSeparator" w:id="0">
    <w:p w14:paraId="403B2E56" w14:textId="77777777" w:rsidR="00D4660F" w:rsidRDefault="00D46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7FC14" w14:textId="3E573D59" w:rsidR="00F53146" w:rsidRDefault="00E558E9">
    <w:pPr>
      <w:pStyle w:val="Nagwek"/>
      <w:rPr>
        <w:sz w:val="22"/>
      </w:rPr>
    </w:pPr>
    <w:r>
      <w:rPr>
        <w:noProof/>
      </w:rPr>
      <w:pict w14:anchorId="72082A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http://www.power3.5.agh.edu.pl/fileadmin/default/templates/css/j/power3.5/system/pliki/Log_POWER_kolorowy.jpg" style="width:453.75pt;height:42pt;visibility:visible;mso-wrap-style:square">
          <v:imagedata r:id="rId1" o:title="Log_POWER_kolorowy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91B1A"/>
    <w:multiLevelType w:val="hybridMultilevel"/>
    <w:tmpl w:val="E80EDEF8"/>
    <w:lvl w:ilvl="0" w:tplc="635406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7646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92180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9559261">
    <w:abstractNumId w:val="1"/>
  </w:num>
  <w:num w:numId="4" w16cid:durableId="2042902909">
    <w:abstractNumId w:val="3"/>
  </w:num>
  <w:num w:numId="5" w16cid:durableId="986131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660F"/>
    <w:rsid w:val="00012286"/>
    <w:rsid w:val="00071CCC"/>
    <w:rsid w:val="000B731D"/>
    <w:rsid w:val="000D24F1"/>
    <w:rsid w:val="000D6134"/>
    <w:rsid w:val="000E09C7"/>
    <w:rsid w:val="000F6589"/>
    <w:rsid w:val="00106636"/>
    <w:rsid w:val="00116EC6"/>
    <w:rsid w:val="001216AE"/>
    <w:rsid w:val="001801DD"/>
    <w:rsid w:val="001D4612"/>
    <w:rsid w:val="00207E98"/>
    <w:rsid w:val="002723B0"/>
    <w:rsid w:val="00315A4A"/>
    <w:rsid w:val="004B7300"/>
    <w:rsid w:val="004C6753"/>
    <w:rsid w:val="00555C8D"/>
    <w:rsid w:val="00595C87"/>
    <w:rsid w:val="005D2C65"/>
    <w:rsid w:val="005E6D94"/>
    <w:rsid w:val="00632B1B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237F3"/>
    <w:rsid w:val="00A346FE"/>
    <w:rsid w:val="00A47B4D"/>
    <w:rsid w:val="00A72752"/>
    <w:rsid w:val="00A83018"/>
    <w:rsid w:val="00B15138"/>
    <w:rsid w:val="00B774DC"/>
    <w:rsid w:val="00BD1CD1"/>
    <w:rsid w:val="00C969A6"/>
    <w:rsid w:val="00CA7D36"/>
    <w:rsid w:val="00CD4313"/>
    <w:rsid w:val="00D24208"/>
    <w:rsid w:val="00D4660F"/>
    <w:rsid w:val="00D60C38"/>
    <w:rsid w:val="00D66893"/>
    <w:rsid w:val="00D90ACB"/>
    <w:rsid w:val="00DB4ADF"/>
    <w:rsid w:val="00DC1500"/>
    <w:rsid w:val="00E44371"/>
    <w:rsid w:val="00E558E9"/>
    <w:rsid w:val="00E74A4D"/>
    <w:rsid w:val="00E949B0"/>
    <w:rsid w:val="00EB6E0A"/>
    <w:rsid w:val="00F00591"/>
    <w:rsid w:val="00F51688"/>
    <w:rsid w:val="00F53146"/>
    <w:rsid w:val="00F91018"/>
    <w:rsid w:val="00FA0F30"/>
    <w:rsid w:val="00FA51A4"/>
    <w:rsid w:val="00FB4B4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  <w14:docId w14:val="055A46B8"/>
  <w15:chartTrackingRefBased/>
  <w15:docId w15:val="{8FF80330-B329-47C3-AFCC-74038F262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237F3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A237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5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666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Maria Lepa</cp:lastModifiedBy>
  <cp:revision>6</cp:revision>
  <cp:lastPrinted>1899-12-31T23:00:00Z</cp:lastPrinted>
  <dcterms:created xsi:type="dcterms:W3CDTF">2022-06-08T11:17:00Z</dcterms:created>
  <dcterms:modified xsi:type="dcterms:W3CDTF">2022-06-09T11:18:00Z</dcterms:modified>
</cp:coreProperties>
</file>