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5B41F" w14:textId="77777777" w:rsidR="0070028A" w:rsidRPr="00E874DC" w:rsidRDefault="0070028A" w:rsidP="0070028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01BAFC7" w14:textId="77777777" w:rsidR="0070028A" w:rsidRDefault="0070028A" w:rsidP="0070028A">
      <w:pPr>
        <w:spacing w:before="48" w:line="240" w:lineRule="atLeast"/>
        <w:jc w:val="right"/>
        <w:rPr>
          <w:b/>
          <w:sz w:val="24"/>
          <w:szCs w:val="24"/>
          <w:lang w:val="pl-PL"/>
        </w:rPr>
      </w:pPr>
    </w:p>
    <w:p w14:paraId="413326B5" w14:textId="77777777" w:rsidR="0070028A" w:rsidRDefault="0070028A" w:rsidP="0070028A">
      <w:pPr>
        <w:spacing w:before="48" w:line="240" w:lineRule="atLeast"/>
        <w:jc w:val="center"/>
        <w:rPr>
          <w:b/>
          <w:sz w:val="24"/>
          <w:szCs w:val="24"/>
          <w:lang w:val="pl-PL"/>
        </w:rPr>
      </w:pPr>
      <w:r>
        <w:rPr>
          <w:b/>
          <w:sz w:val="24"/>
          <w:szCs w:val="24"/>
          <w:lang w:val="pl-PL"/>
        </w:rPr>
        <w:t>WZÓR UMOWY</w:t>
      </w:r>
    </w:p>
    <w:p w14:paraId="6260B72F" w14:textId="77777777" w:rsidR="0070028A" w:rsidRDefault="0070028A" w:rsidP="0070028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3606E9A" w14:textId="77777777" w:rsidR="0070028A" w:rsidRDefault="0070028A" w:rsidP="0070028A">
      <w:pPr>
        <w:spacing w:before="48" w:line="240" w:lineRule="atLeast"/>
        <w:jc w:val="center"/>
        <w:rPr>
          <w:b/>
          <w:sz w:val="28"/>
          <w:lang w:val="pl-PL"/>
        </w:rPr>
      </w:pPr>
    </w:p>
    <w:p w14:paraId="157FCC56" w14:textId="305C7A44" w:rsidR="0070028A" w:rsidRPr="00AA2A22" w:rsidRDefault="0070028A" w:rsidP="0070028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KC-zp.272-341/22</w:t>
      </w:r>
      <w:r w:rsidRPr="00AA2A22">
        <w:rPr>
          <w:rFonts w:ascii="Times New Roman" w:hAnsi="Times New Roman"/>
        </w:rPr>
        <w:t xml:space="preserve"> </w:t>
      </w:r>
    </w:p>
    <w:p w14:paraId="62CEB02B" w14:textId="77777777" w:rsidR="0070028A" w:rsidRDefault="0070028A" w:rsidP="0070028A">
      <w:pPr>
        <w:pStyle w:val="Tekstpodstawowy"/>
        <w:ind w:right="-47"/>
        <w:jc w:val="both"/>
        <w:rPr>
          <w:rFonts w:ascii="Times New Roman" w:hAnsi="Times New Roman"/>
        </w:rPr>
      </w:pPr>
      <w:r w:rsidRPr="00AA2A22">
        <w:rPr>
          <w:rFonts w:ascii="Times New Roman" w:hAnsi="Times New Roman"/>
        </w:rPr>
        <w:t>pomiędzy</w:t>
      </w:r>
    </w:p>
    <w:p w14:paraId="2E4952EA" w14:textId="77777777" w:rsidR="0070028A" w:rsidRDefault="0070028A" w:rsidP="0070028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DFEA70F" w14:textId="77777777" w:rsidR="0070028A" w:rsidRDefault="0070028A" w:rsidP="0070028A">
      <w:pPr>
        <w:pStyle w:val="Tekstpodstawowy"/>
        <w:ind w:right="-47"/>
        <w:jc w:val="both"/>
        <w:rPr>
          <w:rFonts w:ascii="Times New Roman" w:hAnsi="Times New Roman"/>
        </w:rPr>
      </w:pPr>
      <w:r>
        <w:rPr>
          <w:rFonts w:ascii="Times New Roman" w:hAnsi="Times New Roman"/>
        </w:rPr>
        <w:t>reprezentowana przez:</w:t>
      </w:r>
    </w:p>
    <w:p w14:paraId="3D5BD24D" w14:textId="77777777" w:rsidR="0070028A" w:rsidRDefault="0070028A" w:rsidP="0070028A">
      <w:pPr>
        <w:pStyle w:val="Tekstpodstawowy"/>
        <w:ind w:right="-47"/>
        <w:jc w:val="both"/>
        <w:rPr>
          <w:rFonts w:ascii="Times New Roman" w:hAnsi="Times New Roman"/>
        </w:rPr>
      </w:pPr>
      <w:r>
        <w:rPr>
          <w:rFonts w:ascii="Times New Roman" w:hAnsi="Times New Roman"/>
        </w:rPr>
        <w:t xml:space="preserve">1.Dziekana Wydziału /Kierownika Jednostki/............................................................................. </w:t>
      </w:r>
    </w:p>
    <w:p w14:paraId="069FA460" w14:textId="77777777" w:rsidR="0070028A" w:rsidRDefault="0070028A" w:rsidP="0070028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571A688" w14:textId="77777777" w:rsidR="0070028A" w:rsidRDefault="0070028A" w:rsidP="0070028A">
      <w:pPr>
        <w:pStyle w:val="Tekstpodstawowy"/>
        <w:ind w:right="-47"/>
        <w:jc w:val="both"/>
        <w:rPr>
          <w:rFonts w:ascii="Times New Roman" w:hAnsi="Times New Roman"/>
        </w:rPr>
      </w:pPr>
      <w:r>
        <w:rPr>
          <w:rFonts w:ascii="Times New Roman" w:hAnsi="Times New Roman"/>
        </w:rPr>
        <w:t>zwaną dalej KUPUJĄCYM</w:t>
      </w:r>
    </w:p>
    <w:p w14:paraId="640E76F6" w14:textId="77777777" w:rsidR="0070028A" w:rsidRDefault="0070028A" w:rsidP="0070028A">
      <w:pPr>
        <w:pStyle w:val="Tekstpodstawowy"/>
        <w:ind w:right="-47"/>
        <w:jc w:val="both"/>
        <w:rPr>
          <w:rFonts w:ascii="Times New Roman" w:hAnsi="Times New Roman"/>
        </w:rPr>
      </w:pPr>
      <w:r>
        <w:rPr>
          <w:rFonts w:ascii="Times New Roman" w:hAnsi="Times New Roman"/>
        </w:rPr>
        <w:t xml:space="preserve">a </w:t>
      </w:r>
    </w:p>
    <w:p w14:paraId="19F6A71E" w14:textId="77777777" w:rsidR="0070028A" w:rsidRDefault="0070028A" w:rsidP="0070028A">
      <w:pPr>
        <w:pStyle w:val="Tekstpodstawowy"/>
        <w:ind w:right="-47"/>
        <w:jc w:val="both"/>
        <w:rPr>
          <w:rFonts w:ascii="Times New Roman" w:hAnsi="Times New Roman"/>
        </w:rPr>
      </w:pPr>
      <w:r>
        <w:rPr>
          <w:rFonts w:ascii="Times New Roman" w:hAnsi="Times New Roman"/>
        </w:rPr>
        <w:t>......................................................................................................................................................</w:t>
      </w:r>
    </w:p>
    <w:p w14:paraId="2675E505" w14:textId="77777777" w:rsidR="0070028A" w:rsidRDefault="0070028A" w:rsidP="0070028A">
      <w:pPr>
        <w:pStyle w:val="Tekstpodstawowy"/>
        <w:ind w:right="-47"/>
        <w:jc w:val="both"/>
        <w:rPr>
          <w:rFonts w:ascii="Times New Roman" w:hAnsi="Times New Roman"/>
        </w:rPr>
      </w:pPr>
      <w:r>
        <w:rPr>
          <w:rFonts w:ascii="Times New Roman" w:hAnsi="Times New Roman"/>
        </w:rPr>
        <w:t>......................................................................................................................................................</w:t>
      </w:r>
    </w:p>
    <w:p w14:paraId="13DFB05C" w14:textId="77777777" w:rsidR="0070028A" w:rsidRDefault="0070028A" w:rsidP="0070028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77D6E1A" w14:textId="77777777" w:rsidR="0070028A" w:rsidRDefault="0070028A" w:rsidP="0070028A">
      <w:pPr>
        <w:pStyle w:val="Tekstpodstawowy"/>
        <w:ind w:right="-47"/>
        <w:jc w:val="both"/>
        <w:rPr>
          <w:rFonts w:ascii="Times New Roman" w:hAnsi="Times New Roman"/>
        </w:rPr>
      </w:pPr>
      <w:r>
        <w:rPr>
          <w:rFonts w:ascii="Times New Roman" w:hAnsi="Times New Roman"/>
        </w:rPr>
        <w:t>reprezentowanym przez:</w:t>
      </w:r>
    </w:p>
    <w:p w14:paraId="71F58328" w14:textId="77777777" w:rsidR="0070028A" w:rsidRDefault="0070028A" w:rsidP="0070028A">
      <w:pPr>
        <w:pStyle w:val="Tekstpodstawowy"/>
        <w:ind w:right="-47"/>
        <w:jc w:val="both"/>
        <w:rPr>
          <w:rFonts w:ascii="Times New Roman" w:hAnsi="Times New Roman"/>
        </w:rPr>
      </w:pPr>
      <w:r>
        <w:rPr>
          <w:rFonts w:ascii="Times New Roman" w:hAnsi="Times New Roman"/>
        </w:rPr>
        <w:t>1...................................................................................................................................................</w:t>
      </w:r>
    </w:p>
    <w:p w14:paraId="72B579B5" w14:textId="77777777" w:rsidR="0070028A" w:rsidRDefault="0070028A" w:rsidP="0070028A">
      <w:pPr>
        <w:pStyle w:val="Tekstpodstawowy"/>
        <w:ind w:right="-47"/>
        <w:jc w:val="both"/>
        <w:rPr>
          <w:rFonts w:ascii="Times New Roman" w:hAnsi="Times New Roman"/>
        </w:rPr>
      </w:pPr>
      <w:r>
        <w:rPr>
          <w:rFonts w:ascii="Times New Roman" w:hAnsi="Times New Roman"/>
        </w:rPr>
        <w:t xml:space="preserve">2................................................................................................................................................... </w:t>
      </w:r>
    </w:p>
    <w:p w14:paraId="370B0F6A" w14:textId="77777777" w:rsidR="0070028A" w:rsidRDefault="0070028A" w:rsidP="0070028A">
      <w:pPr>
        <w:pStyle w:val="Tekstpodstawowy"/>
        <w:ind w:right="-47"/>
        <w:jc w:val="both"/>
        <w:rPr>
          <w:rFonts w:ascii="Times New Roman" w:hAnsi="Times New Roman"/>
        </w:rPr>
      </w:pPr>
      <w:r>
        <w:rPr>
          <w:rFonts w:ascii="Times New Roman" w:hAnsi="Times New Roman"/>
        </w:rPr>
        <w:t>zwanym dalej SPRZEDAWCĄ</w:t>
      </w:r>
    </w:p>
    <w:p w14:paraId="3E5B1652" w14:textId="77777777" w:rsidR="0070028A" w:rsidRDefault="0070028A" w:rsidP="0070028A">
      <w:pPr>
        <w:pStyle w:val="Tekstpodstawowy"/>
        <w:ind w:right="-47"/>
        <w:jc w:val="center"/>
        <w:rPr>
          <w:rFonts w:ascii="Times New Roman" w:hAnsi="Times New Roman"/>
        </w:rPr>
      </w:pPr>
    </w:p>
    <w:p w14:paraId="47742633"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 1</w:t>
      </w:r>
    </w:p>
    <w:p w14:paraId="4DEA4745" w14:textId="3C1CC26A" w:rsidR="0070028A" w:rsidRPr="00577AAE" w:rsidRDefault="0070028A" w:rsidP="0070028A">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577AAE" w:rsidRPr="00577AAE">
        <w:rPr>
          <w:rFonts w:ascii="Times New Roman" w:hAnsi="Times New Roman"/>
          <w:b/>
        </w:rPr>
        <w:t xml:space="preserve">dostawa specjalistycznego serwera do wielowątkowych i równoległych synchroniczno-asynchronicznych obliczeń mieszanych na wielu wątkach i wielu rdzeniach CPU oraz GPU dla </w:t>
      </w:r>
      <w:proofErr w:type="spellStart"/>
      <w:r w:rsidR="00577AAE" w:rsidRPr="00577AAE">
        <w:rPr>
          <w:rFonts w:ascii="Times New Roman" w:hAnsi="Times New Roman"/>
          <w:b/>
        </w:rPr>
        <w:t>WEAIiIB</w:t>
      </w:r>
      <w:proofErr w:type="spellEnd"/>
      <w:r w:rsidRPr="00577AAE">
        <w:rPr>
          <w:rFonts w:ascii="Times New Roman" w:hAnsi="Times New Roman"/>
          <w:b/>
        </w:rPr>
        <w:t xml:space="preserve">. </w:t>
      </w:r>
    </w:p>
    <w:p w14:paraId="2FBD0C9E" w14:textId="77777777" w:rsidR="0070028A" w:rsidRPr="0043435F" w:rsidRDefault="0070028A" w:rsidP="0070028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299C81E" w14:textId="77777777" w:rsidR="0070028A" w:rsidRPr="0043435F" w:rsidRDefault="0070028A" w:rsidP="0070028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609EDBA5" w14:textId="77777777" w:rsidR="0070028A" w:rsidRDefault="0070028A" w:rsidP="0070028A">
      <w:pPr>
        <w:pStyle w:val="Tekstpodstawowy"/>
        <w:ind w:right="-47"/>
        <w:jc w:val="both"/>
        <w:rPr>
          <w:rFonts w:ascii="Times New Roman" w:hAnsi="Times New Roman"/>
        </w:rPr>
      </w:pPr>
    </w:p>
    <w:p w14:paraId="495D445A"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 2</w:t>
      </w:r>
    </w:p>
    <w:p w14:paraId="1A140165" w14:textId="77777777" w:rsidR="0070028A" w:rsidRPr="0043435F" w:rsidRDefault="0070028A" w:rsidP="0070028A">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0C864B39" w14:textId="77777777" w:rsidR="0070028A" w:rsidRPr="0043435F" w:rsidRDefault="0070028A" w:rsidP="0070028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70080C8" w14:textId="77777777" w:rsidR="0070028A" w:rsidRPr="0043435F" w:rsidRDefault="0070028A" w:rsidP="0070028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9593F8B" w14:textId="77777777" w:rsidR="0070028A" w:rsidRDefault="0070028A" w:rsidP="0070028A">
      <w:pPr>
        <w:pStyle w:val="Tekstpodstawowy"/>
        <w:ind w:right="-47"/>
        <w:jc w:val="both"/>
        <w:rPr>
          <w:rFonts w:ascii="Times New Roman" w:hAnsi="Times New Roman"/>
        </w:rPr>
      </w:pPr>
    </w:p>
    <w:p w14:paraId="3FE76487"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 3</w:t>
      </w:r>
    </w:p>
    <w:p w14:paraId="2B086F41" w14:textId="77777777" w:rsidR="0070028A" w:rsidRPr="0043435F" w:rsidRDefault="0070028A" w:rsidP="0070028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DA0CCC7" w14:textId="77777777" w:rsidR="0070028A" w:rsidRPr="0043435F" w:rsidRDefault="0070028A" w:rsidP="0070028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CDCE907" w14:textId="77777777" w:rsidR="0070028A" w:rsidRPr="0043435F" w:rsidRDefault="0070028A" w:rsidP="0070028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61E47966" w14:textId="58DA6306" w:rsidR="0070028A" w:rsidRPr="0043435F" w:rsidRDefault="0070028A" w:rsidP="0070028A">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sidR="00CA382D">
        <w:rPr>
          <w:rFonts w:eastAsia="Calibri"/>
          <w:b/>
          <w:sz w:val="24"/>
          <w:szCs w:val="24"/>
          <w:lang w:val="pl-PL" w:eastAsia="en-US"/>
        </w:rPr>
        <w:t>serwer</w:t>
      </w:r>
      <w:r>
        <w:rPr>
          <w:rFonts w:eastAsia="Calibri"/>
          <w:b/>
          <w:sz w:val="24"/>
          <w:szCs w:val="24"/>
          <w:lang w:val="pl-PL" w:eastAsia="en-US"/>
        </w:rPr>
        <w:t xml:space="preserve"> </w:t>
      </w:r>
      <w:r w:rsidRPr="0043435F">
        <w:rPr>
          <w:rFonts w:eastAsia="Calibri"/>
          <w:b/>
          <w:sz w:val="24"/>
          <w:szCs w:val="24"/>
          <w:lang w:val="pl-PL" w:eastAsia="en-US"/>
        </w:rPr>
        <w:t xml:space="preserve"> </w:t>
      </w:r>
      <w:r>
        <w:rPr>
          <w:rFonts w:eastAsia="Calibri"/>
          <w:sz w:val="24"/>
          <w:szCs w:val="24"/>
          <w:lang w:val="pl-PL" w:eastAsia="en-US"/>
        </w:rPr>
        <w:t>wchodzącą</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15121F51" w14:textId="77777777" w:rsidR="0070028A" w:rsidRPr="0043435F" w:rsidRDefault="0070028A" w:rsidP="0070028A">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7348110F" w14:textId="77777777" w:rsidR="0070028A" w:rsidRPr="0043435F" w:rsidRDefault="0070028A" w:rsidP="0070028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EC353DA" w14:textId="77777777" w:rsidR="0070028A" w:rsidRDefault="0070028A" w:rsidP="0070028A">
      <w:pPr>
        <w:pStyle w:val="Tekstpodstawowy"/>
        <w:ind w:right="-47"/>
        <w:jc w:val="both"/>
        <w:rPr>
          <w:rFonts w:ascii="Times New Roman" w:hAnsi="Times New Roman"/>
        </w:rPr>
      </w:pPr>
    </w:p>
    <w:p w14:paraId="16749F26"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 4</w:t>
      </w:r>
    </w:p>
    <w:p w14:paraId="130A3D30" w14:textId="77777777" w:rsidR="0070028A" w:rsidRDefault="0070028A" w:rsidP="0070028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ADA1FC0" w14:textId="77777777" w:rsidR="0070028A" w:rsidRDefault="0070028A" w:rsidP="0070028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D00BCE6" w14:textId="77777777" w:rsidR="0070028A" w:rsidRDefault="0070028A" w:rsidP="0070028A">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05BAD94" w14:textId="77777777" w:rsidR="0070028A" w:rsidRPr="00593CEB" w:rsidRDefault="0070028A" w:rsidP="0070028A">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81EE180" w14:textId="77777777" w:rsidR="0070028A" w:rsidRDefault="0070028A" w:rsidP="0070028A">
      <w:pPr>
        <w:pStyle w:val="Tekstpodstawowy"/>
        <w:ind w:right="-47"/>
        <w:jc w:val="center"/>
        <w:rPr>
          <w:rFonts w:ascii="Times New Roman" w:hAnsi="Times New Roman"/>
        </w:rPr>
      </w:pPr>
    </w:p>
    <w:p w14:paraId="03BDEA6F"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 5</w:t>
      </w:r>
    </w:p>
    <w:p w14:paraId="27D74C43" w14:textId="77777777" w:rsidR="0070028A" w:rsidRPr="00C53B52" w:rsidRDefault="0070028A" w:rsidP="0070028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9957910" w14:textId="77777777" w:rsidR="0070028A" w:rsidRPr="00C53B52" w:rsidRDefault="0070028A" w:rsidP="0070028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65222AB" w14:textId="77777777" w:rsidR="0070028A" w:rsidRPr="00C53B52" w:rsidRDefault="0070028A" w:rsidP="0070028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808DB60" w14:textId="77777777" w:rsidR="0070028A" w:rsidRPr="00C53B52" w:rsidRDefault="0070028A" w:rsidP="0070028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6D4E93C" w14:textId="77777777" w:rsidR="0070028A" w:rsidRPr="00C53B52" w:rsidRDefault="0070028A" w:rsidP="0070028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1048A33" w14:textId="77777777" w:rsidR="0070028A" w:rsidRPr="00C53B52" w:rsidRDefault="0070028A" w:rsidP="0070028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636937A" w14:textId="77777777" w:rsidR="0070028A" w:rsidRPr="00C53B52" w:rsidRDefault="0070028A" w:rsidP="0070028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6C49E11" w14:textId="77777777" w:rsidR="0070028A" w:rsidRPr="00C53B52" w:rsidRDefault="0070028A" w:rsidP="0070028A">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FF0B7A2" w14:textId="77777777" w:rsidR="0070028A" w:rsidRPr="00C53B52" w:rsidRDefault="0070028A" w:rsidP="0070028A">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30C1AA4E" w14:textId="77777777" w:rsidR="0070028A" w:rsidRPr="00041CB5" w:rsidRDefault="0070028A" w:rsidP="0070028A">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10AF2DC2" w14:textId="77777777" w:rsidR="0070028A" w:rsidRDefault="0070028A" w:rsidP="0070028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B7B2087" w14:textId="77777777" w:rsidR="0070028A" w:rsidRDefault="0070028A" w:rsidP="0070028A">
      <w:pPr>
        <w:pStyle w:val="Tekstpodstawowy"/>
        <w:ind w:right="-47"/>
        <w:jc w:val="center"/>
        <w:rPr>
          <w:rFonts w:ascii="Times New Roman" w:hAnsi="Times New Roman"/>
          <w:b/>
        </w:rPr>
      </w:pPr>
    </w:p>
    <w:p w14:paraId="2D9BA599" w14:textId="77777777" w:rsidR="0070028A" w:rsidRDefault="0070028A" w:rsidP="0070028A">
      <w:pPr>
        <w:pStyle w:val="Tekstpodstawowy"/>
        <w:ind w:right="-47"/>
        <w:jc w:val="center"/>
        <w:rPr>
          <w:rFonts w:ascii="Times New Roman" w:hAnsi="Times New Roman"/>
          <w:b/>
        </w:rPr>
      </w:pPr>
    </w:p>
    <w:p w14:paraId="472CAE28" w14:textId="77777777" w:rsidR="0070028A" w:rsidRDefault="0070028A" w:rsidP="0070028A">
      <w:pPr>
        <w:pStyle w:val="Tekstpodstawowy"/>
        <w:ind w:right="-47"/>
        <w:jc w:val="center"/>
        <w:rPr>
          <w:rFonts w:ascii="Times New Roman" w:hAnsi="Times New Roman"/>
          <w:b/>
        </w:rPr>
      </w:pPr>
      <w:r w:rsidRPr="00877B92">
        <w:rPr>
          <w:rFonts w:ascii="Times New Roman" w:hAnsi="Times New Roman"/>
          <w:b/>
        </w:rPr>
        <w:t>§ 6</w:t>
      </w:r>
    </w:p>
    <w:p w14:paraId="18220AA0" w14:textId="77777777" w:rsidR="0070028A" w:rsidRDefault="0070028A" w:rsidP="0070028A">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CFE6AA6" w14:textId="77777777" w:rsidR="0070028A" w:rsidRDefault="0070028A" w:rsidP="0070028A">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74E49ED" w14:textId="77777777" w:rsidR="0070028A" w:rsidRDefault="0070028A" w:rsidP="0070028A">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1771165" w14:textId="77777777" w:rsidR="0070028A" w:rsidRDefault="0070028A" w:rsidP="0070028A">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FE312C1" w14:textId="77777777" w:rsidR="0070028A" w:rsidRDefault="0070028A" w:rsidP="0070028A">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5533F64"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5B3D1E5" w14:textId="77777777" w:rsidR="0070028A" w:rsidRPr="003F1749" w:rsidRDefault="0070028A" w:rsidP="0070028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E880D9E" w14:textId="77777777" w:rsidR="0070028A" w:rsidRDefault="0070028A" w:rsidP="0070028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47F2E8D" w14:textId="77777777" w:rsidR="0070028A" w:rsidRDefault="0070028A" w:rsidP="0070028A">
      <w:pPr>
        <w:pStyle w:val="Tekstpodstawowy"/>
        <w:ind w:right="-47"/>
        <w:jc w:val="center"/>
        <w:rPr>
          <w:rFonts w:ascii="Times New Roman" w:hAnsi="Times New Roman"/>
        </w:rPr>
      </w:pPr>
    </w:p>
    <w:p w14:paraId="7E29D459"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5C46793" w14:textId="77777777" w:rsidR="0070028A" w:rsidRPr="0043435F" w:rsidRDefault="0070028A" w:rsidP="0070028A">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AC63503" w14:textId="77777777" w:rsidR="0070028A" w:rsidRPr="008D3A47" w:rsidRDefault="0070028A" w:rsidP="0070028A">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0ECA04A" w14:textId="77777777" w:rsidR="0070028A" w:rsidRPr="007D1DEA" w:rsidRDefault="0070028A" w:rsidP="0070028A">
      <w:pPr>
        <w:numPr>
          <w:ilvl w:val="0"/>
          <w:numId w:val="7"/>
        </w:numPr>
        <w:ind w:left="284"/>
        <w:jc w:val="both"/>
        <w:rPr>
          <w:bCs/>
          <w:sz w:val="24"/>
          <w:szCs w:val="24"/>
          <w:lang w:val="pl-PL" w:eastAsia="en-US"/>
        </w:rPr>
      </w:pPr>
      <w:r>
        <w:rPr>
          <w:bCs/>
          <w:sz w:val="24"/>
          <w:szCs w:val="24"/>
          <w:lang w:val="pl-PL" w:eastAsia="en-US"/>
        </w:rPr>
        <w:t xml:space="preserve">Sprzedawca zapewni wykonywanie  </w:t>
      </w:r>
      <w:r w:rsidRPr="007D1DEA">
        <w:rPr>
          <w:color w:val="000000"/>
          <w:sz w:val="22"/>
          <w:szCs w:val="22"/>
          <w:lang w:val="pl-PL" w:eastAsia="ar-SA"/>
        </w:rPr>
        <w:t>usług serwisowych  przez producenta lub autoryzowanego partnera serwisowego producenta</w:t>
      </w:r>
    </w:p>
    <w:p w14:paraId="30CDF573" w14:textId="77777777" w:rsidR="0070028A" w:rsidRPr="0043435F" w:rsidRDefault="0070028A" w:rsidP="0070028A">
      <w:pPr>
        <w:numPr>
          <w:ilvl w:val="0"/>
          <w:numId w:val="7"/>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684E09F4" w14:textId="77777777" w:rsidR="0070028A" w:rsidRPr="0043435F" w:rsidRDefault="0070028A" w:rsidP="0070028A">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4E0B2EE" w14:textId="77777777" w:rsidR="0070028A" w:rsidRPr="0043435F" w:rsidRDefault="0070028A" w:rsidP="0070028A">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0B3D0D69" w14:textId="77777777" w:rsidR="0070028A" w:rsidRPr="0043435F" w:rsidRDefault="0070028A" w:rsidP="0070028A">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40382A6B" w14:textId="77777777" w:rsidR="0070028A" w:rsidRDefault="0070028A" w:rsidP="0070028A">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45C02A54" w14:textId="77777777" w:rsidR="0070028A" w:rsidRPr="00144BE6" w:rsidRDefault="0070028A" w:rsidP="0070028A">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7824C216" w14:textId="77777777" w:rsidR="0070028A" w:rsidRPr="0043435F" w:rsidRDefault="0070028A" w:rsidP="0070028A">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536C393" w14:textId="77777777" w:rsidR="0070028A" w:rsidRPr="0043435F" w:rsidRDefault="0070028A" w:rsidP="0070028A">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0F9A25E" w14:textId="77777777" w:rsidR="0070028A" w:rsidRPr="0043435F" w:rsidRDefault="0070028A" w:rsidP="0070028A">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3D699F5" w14:textId="77777777" w:rsidR="0070028A" w:rsidRPr="0043435F" w:rsidRDefault="0070028A" w:rsidP="0070028A">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DD337A" w14:textId="77777777" w:rsidR="0070028A" w:rsidRPr="0043435F" w:rsidRDefault="0070028A" w:rsidP="0070028A">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30CC99A" w14:textId="77777777" w:rsidR="0070028A" w:rsidRPr="0043435F" w:rsidRDefault="0070028A" w:rsidP="0070028A">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C9F0391" w14:textId="77777777" w:rsidR="0070028A" w:rsidRDefault="0070028A" w:rsidP="0070028A">
      <w:pPr>
        <w:pStyle w:val="Tekstpodstawowy"/>
        <w:ind w:left="284" w:right="-47"/>
        <w:jc w:val="both"/>
        <w:rPr>
          <w:rFonts w:ascii="Times New Roman" w:hAnsi="Times New Roman"/>
        </w:rPr>
      </w:pPr>
    </w:p>
    <w:p w14:paraId="5B58BDB9"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6733932" w14:textId="77777777" w:rsidR="0070028A" w:rsidRDefault="0070028A" w:rsidP="0070028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D662EF2" w14:textId="77777777" w:rsidR="0070028A" w:rsidRPr="009B2595" w:rsidRDefault="0070028A" w:rsidP="0070028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423D674" w14:textId="77777777" w:rsidR="0070028A" w:rsidRPr="009B2595" w:rsidRDefault="0070028A" w:rsidP="0070028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DE6E021" w14:textId="77777777" w:rsidR="0070028A" w:rsidRPr="009B2595" w:rsidRDefault="0070028A" w:rsidP="0070028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D313079" w14:textId="77777777" w:rsidR="0070028A" w:rsidRPr="009B2595" w:rsidRDefault="0070028A" w:rsidP="0070028A">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431D6DAB" w14:textId="77777777" w:rsidR="0070028A" w:rsidRPr="009B2595" w:rsidRDefault="0070028A" w:rsidP="0070028A">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B051F8C" w14:textId="77777777" w:rsidR="0070028A" w:rsidRPr="009B2595" w:rsidRDefault="0070028A" w:rsidP="0070028A">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E98234F" w14:textId="77777777" w:rsidR="0070028A" w:rsidRPr="009B2595" w:rsidRDefault="0070028A" w:rsidP="0070028A">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D8F8BA7" w14:textId="77777777" w:rsidR="0070028A" w:rsidRPr="009B2595" w:rsidRDefault="0070028A" w:rsidP="0070028A">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6ED6C8B" w14:textId="77777777" w:rsidR="0070028A" w:rsidRPr="009B2595" w:rsidRDefault="0070028A" w:rsidP="0070028A">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D69F965" w14:textId="77777777" w:rsidR="0070028A" w:rsidRPr="009B2595" w:rsidRDefault="0070028A" w:rsidP="0070028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5917CEC" w14:textId="77777777" w:rsidR="0070028A" w:rsidRPr="009B2595" w:rsidRDefault="0070028A" w:rsidP="0070028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9722C6B" w14:textId="77777777" w:rsidR="0070028A" w:rsidRPr="00CA1166" w:rsidRDefault="0070028A" w:rsidP="0070028A">
      <w:pPr>
        <w:widowControl w:val="0"/>
        <w:suppressAutoHyphens/>
        <w:autoSpaceDN w:val="0"/>
        <w:ind w:left="360"/>
        <w:jc w:val="center"/>
        <w:textAlignment w:val="baseline"/>
        <w:rPr>
          <w:rFonts w:eastAsia="SimSun"/>
          <w:b/>
          <w:bCs/>
          <w:color w:val="000000"/>
          <w:kern w:val="2"/>
          <w:sz w:val="24"/>
          <w:szCs w:val="24"/>
          <w:lang w:val="pl-PL"/>
        </w:rPr>
      </w:pPr>
    </w:p>
    <w:p w14:paraId="0C1EF80A" w14:textId="77777777" w:rsidR="0070028A" w:rsidRPr="009B2595" w:rsidRDefault="0070028A" w:rsidP="0070028A">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1B1E5214" w14:textId="77777777" w:rsidR="0070028A" w:rsidRPr="009B2595" w:rsidRDefault="0070028A" w:rsidP="0070028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53F96D0" w14:textId="77777777" w:rsidR="0070028A" w:rsidRPr="009B2595" w:rsidRDefault="0070028A" w:rsidP="0070028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2389A9B1" w14:textId="77777777" w:rsidR="0070028A" w:rsidRPr="009B2595" w:rsidRDefault="0070028A" w:rsidP="0070028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33FB627" w14:textId="77777777" w:rsidR="0070028A" w:rsidRPr="00E44B18" w:rsidRDefault="0070028A" w:rsidP="0070028A">
      <w:pPr>
        <w:numPr>
          <w:ilvl w:val="0"/>
          <w:numId w:val="12"/>
        </w:numPr>
        <w:suppressAutoHyphens/>
        <w:autoSpaceDN w:val="0"/>
        <w:spacing w:after="120"/>
        <w:ind w:right="-47"/>
        <w:jc w:val="both"/>
        <w:rPr>
          <w:lang w:val="pl-PL"/>
        </w:rPr>
      </w:pPr>
      <w:r w:rsidRPr="00E44B18">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E3BE19D"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0A4B3029" w14:textId="77777777" w:rsidR="0070028A" w:rsidRDefault="0070028A" w:rsidP="0070028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1834C92" w14:textId="77777777" w:rsidR="0070028A" w:rsidRPr="00877B92" w:rsidRDefault="0070028A" w:rsidP="0070028A">
      <w:pPr>
        <w:pStyle w:val="Tekstpodstawowy"/>
        <w:ind w:right="-47"/>
        <w:jc w:val="center"/>
        <w:rPr>
          <w:b/>
        </w:rPr>
      </w:pPr>
      <w:r w:rsidRPr="00877B92">
        <w:rPr>
          <w:rFonts w:ascii="Times New Roman" w:hAnsi="Times New Roman"/>
          <w:b/>
        </w:rPr>
        <w:t>§1</w:t>
      </w:r>
      <w:r>
        <w:rPr>
          <w:rFonts w:ascii="Times New Roman" w:hAnsi="Times New Roman"/>
          <w:b/>
        </w:rPr>
        <w:t>3</w:t>
      </w:r>
    </w:p>
    <w:p w14:paraId="251D2EF1" w14:textId="77777777" w:rsidR="0070028A" w:rsidRDefault="0070028A" w:rsidP="0070028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B9EAC57" w14:textId="77777777" w:rsidR="0070028A" w:rsidRDefault="0070028A" w:rsidP="0070028A">
      <w:pPr>
        <w:pStyle w:val="NormalnyWeb"/>
        <w:jc w:val="both"/>
      </w:pPr>
      <w:r>
        <w:t xml:space="preserve">2. W razie wątpliwości, czy określona informacja stanowi tajemnicę Wykonawca zobowiązany jest zwrócić się w formie pisemnej do Zamawiającego o wyjaśnienie takiej wątpliwości. </w:t>
      </w:r>
    </w:p>
    <w:p w14:paraId="41467450" w14:textId="77777777" w:rsidR="0070028A" w:rsidRDefault="0070028A" w:rsidP="0070028A">
      <w:pPr>
        <w:pStyle w:val="NormalnyWeb"/>
        <w:jc w:val="both"/>
      </w:pPr>
      <w:r>
        <w:t xml:space="preserve">3. Wykonawca zobowiązuje się do wykorzystania uzyskanych, powyższych informacji jedynie w celu wykonania przedmiotu umowy. </w:t>
      </w:r>
    </w:p>
    <w:p w14:paraId="46E8F61B" w14:textId="77777777" w:rsidR="0070028A" w:rsidRDefault="0070028A" w:rsidP="0070028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23649DD" w14:textId="77777777" w:rsidR="0070028A" w:rsidRDefault="0070028A" w:rsidP="0070028A">
      <w:pPr>
        <w:pStyle w:val="NormalnyWeb"/>
        <w:jc w:val="both"/>
      </w:pPr>
      <w:r>
        <w:t>5. Powyższe przepisy nie będą miały zastosowania wobec informacji powszechnie znanych lub opublikowanych oraz w przypadku żądania ich ujawnienia przez uprawniony organ.</w:t>
      </w:r>
    </w:p>
    <w:p w14:paraId="27BC9E3F" w14:textId="77777777" w:rsidR="0070028A" w:rsidRDefault="0070028A" w:rsidP="0070028A">
      <w:pPr>
        <w:pStyle w:val="Tekstpodstawowy"/>
        <w:ind w:right="-47"/>
        <w:jc w:val="both"/>
        <w:rPr>
          <w:rFonts w:ascii="Times New Roman" w:hAnsi="Times New Roman"/>
        </w:rPr>
      </w:pPr>
    </w:p>
    <w:p w14:paraId="0A0F8D37"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1A91E8C" w14:textId="77777777" w:rsidR="0070028A" w:rsidRDefault="0070028A" w:rsidP="0070028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00590BE" w14:textId="77777777" w:rsidR="0070028A" w:rsidRDefault="0070028A" w:rsidP="0070028A">
      <w:pPr>
        <w:pStyle w:val="Tekstpodstawowy"/>
        <w:ind w:right="-47"/>
        <w:jc w:val="both"/>
        <w:rPr>
          <w:rFonts w:ascii="Times New Roman" w:hAnsi="Times New Roman"/>
        </w:rPr>
      </w:pPr>
    </w:p>
    <w:p w14:paraId="108E7F20"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5AFA7A5" w14:textId="77777777" w:rsidR="0070028A" w:rsidRDefault="0070028A" w:rsidP="0070028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EBF478B" w14:textId="77777777" w:rsidR="0070028A" w:rsidRDefault="0070028A" w:rsidP="0070028A">
      <w:pPr>
        <w:pStyle w:val="Tekstpodstawowy"/>
        <w:ind w:right="-47"/>
        <w:jc w:val="both"/>
        <w:rPr>
          <w:rFonts w:ascii="Times New Roman" w:hAnsi="Times New Roman"/>
        </w:rPr>
      </w:pPr>
    </w:p>
    <w:p w14:paraId="0B28A133" w14:textId="77777777" w:rsidR="0070028A" w:rsidRPr="00877B92" w:rsidRDefault="0070028A" w:rsidP="0070028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30BCE530" w14:textId="77777777" w:rsidR="0070028A" w:rsidRPr="004F0507" w:rsidRDefault="0070028A" w:rsidP="0070028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9B13D19" w14:textId="77777777" w:rsidR="0070028A" w:rsidRDefault="0070028A" w:rsidP="0070028A">
      <w:pPr>
        <w:pStyle w:val="Tekstpodstawowy2"/>
        <w:spacing w:line="240" w:lineRule="auto"/>
        <w:ind w:right="-47"/>
      </w:pPr>
    </w:p>
    <w:p w14:paraId="7F81E00A" w14:textId="77777777" w:rsidR="0070028A" w:rsidRPr="004F0507" w:rsidRDefault="0070028A" w:rsidP="0070028A">
      <w:pPr>
        <w:pStyle w:val="Tekstpodstawowy2"/>
        <w:spacing w:line="240" w:lineRule="auto"/>
        <w:ind w:right="-47"/>
        <w:rPr>
          <w:b/>
          <w:sz w:val="24"/>
        </w:rPr>
      </w:pPr>
      <w:r>
        <w:rPr>
          <w:b/>
          <w:sz w:val="24"/>
        </w:rPr>
        <w:t xml:space="preserve">      </w:t>
      </w:r>
      <w:r w:rsidRPr="004F0507">
        <w:rPr>
          <w:b/>
          <w:sz w:val="24"/>
        </w:rPr>
        <w:t>Za Sprzedawcę                                                                                   Za Kupującego</w:t>
      </w:r>
    </w:p>
    <w:p w14:paraId="347CD86B" w14:textId="77777777" w:rsidR="0070028A" w:rsidRPr="000936CA" w:rsidRDefault="0070028A" w:rsidP="0070028A">
      <w:pPr>
        <w:rPr>
          <w:lang w:val="pl-PL"/>
        </w:rPr>
      </w:pPr>
    </w:p>
    <w:p w14:paraId="34875338" w14:textId="77777777" w:rsidR="0070028A" w:rsidRDefault="0070028A" w:rsidP="0070028A">
      <w:pPr>
        <w:pStyle w:val="Zwykytekst"/>
        <w:rPr>
          <w:lang w:val="pl-PL"/>
        </w:rPr>
      </w:pPr>
    </w:p>
    <w:p w14:paraId="469056B9" w14:textId="77777777" w:rsidR="0070028A" w:rsidRDefault="0070028A" w:rsidP="0070028A">
      <w:pPr>
        <w:pStyle w:val="Zwykytekst"/>
        <w:rPr>
          <w:lang w:val="pl-PL"/>
        </w:rPr>
      </w:pPr>
    </w:p>
    <w:p w14:paraId="2A5BC6B5" w14:textId="77777777" w:rsidR="0070028A" w:rsidRDefault="0070028A" w:rsidP="0070028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DE2DCE1" w14:textId="77777777" w:rsidR="0070028A" w:rsidRPr="00496551" w:rsidRDefault="0070028A" w:rsidP="0070028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3407663" w14:textId="77777777" w:rsidR="0070028A" w:rsidRPr="00496551" w:rsidRDefault="0070028A" w:rsidP="0070028A">
      <w:pPr>
        <w:pStyle w:val="Zwykytekst"/>
        <w:rPr>
          <w:rFonts w:ascii="Times New Roman" w:hAnsi="Times New Roman" w:cs="Times New Roman"/>
          <w:sz w:val="16"/>
          <w:szCs w:val="16"/>
          <w:lang w:val="pl-PL"/>
        </w:rPr>
      </w:pPr>
    </w:p>
    <w:p w14:paraId="7B0A74D9" w14:textId="77777777" w:rsidR="0070028A" w:rsidRPr="00496551" w:rsidRDefault="0070028A" w:rsidP="0070028A">
      <w:pPr>
        <w:pStyle w:val="Zwykytekst"/>
        <w:rPr>
          <w:sz w:val="16"/>
          <w:szCs w:val="16"/>
          <w:lang w:val="pl-PL"/>
        </w:rPr>
      </w:pPr>
    </w:p>
    <w:p w14:paraId="5B31B492" w14:textId="77777777" w:rsidR="0070028A" w:rsidRPr="009B06ED" w:rsidRDefault="0070028A" w:rsidP="0070028A">
      <w:pPr>
        <w:rPr>
          <w:lang w:val="pl-PL"/>
        </w:rPr>
      </w:pPr>
      <w:r>
        <w:rPr>
          <w:lang w:val="pl-PL"/>
        </w:rPr>
        <w:t>* Egzemplarz dla Wykonawcy / AGH</w:t>
      </w:r>
    </w:p>
    <w:p w14:paraId="1CE93C1A" w14:textId="77777777" w:rsidR="0070028A" w:rsidRPr="00456B64" w:rsidRDefault="0070028A" w:rsidP="0070028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AB37CF9" w14:textId="77777777" w:rsidR="0070028A" w:rsidRPr="00456B64" w:rsidRDefault="0070028A" w:rsidP="0070028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12CE39E5" w14:textId="77777777" w:rsidR="0070028A" w:rsidRPr="00456B64" w:rsidRDefault="0070028A" w:rsidP="0070028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C8FCD14" w14:textId="77777777" w:rsidR="0070028A" w:rsidRPr="00456B64" w:rsidRDefault="0070028A" w:rsidP="0070028A">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03BB254D" w14:textId="77777777" w:rsidR="0070028A" w:rsidRPr="00456B64" w:rsidRDefault="0070028A" w:rsidP="0070028A">
      <w:pPr>
        <w:widowControl w:val="0"/>
        <w:autoSpaceDE w:val="0"/>
        <w:autoSpaceDN w:val="0"/>
        <w:jc w:val="both"/>
        <w:textAlignment w:val="baseline"/>
        <w:rPr>
          <w:sz w:val="24"/>
          <w:szCs w:val="24"/>
          <w:lang w:val="pl-PL"/>
        </w:rPr>
      </w:pPr>
      <w:r w:rsidRPr="00456B64">
        <w:rPr>
          <w:sz w:val="24"/>
          <w:szCs w:val="24"/>
          <w:lang w:val="pl-PL"/>
        </w:rPr>
        <w:t>.....................................… </w:t>
      </w:r>
    </w:p>
    <w:p w14:paraId="3D92B4D1" w14:textId="77777777" w:rsidR="0070028A" w:rsidRPr="00456B64" w:rsidRDefault="0070028A" w:rsidP="0070028A">
      <w:pPr>
        <w:widowControl w:val="0"/>
        <w:autoSpaceDE w:val="0"/>
        <w:autoSpaceDN w:val="0"/>
        <w:ind w:firstLine="555"/>
        <w:textAlignment w:val="baseline"/>
        <w:rPr>
          <w:sz w:val="24"/>
          <w:szCs w:val="24"/>
          <w:lang w:val="pl-PL"/>
        </w:rPr>
      </w:pPr>
      <w:r w:rsidRPr="00456B64">
        <w:rPr>
          <w:sz w:val="24"/>
          <w:szCs w:val="24"/>
          <w:lang w:val="pl-PL"/>
        </w:rPr>
        <w:t>Nazwa Wykonawcy</w:t>
      </w:r>
    </w:p>
    <w:p w14:paraId="402F9875" w14:textId="77777777" w:rsidR="0070028A" w:rsidRPr="00456B64" w:rsidRDefault="0070028A" w:rsidP="0070028A">
      <w:pPr>
        <w:widowControl w:val="0"/>
        <w:autoSpaceDE w:val="0"/>
        <w:autoSpaceDN w:val="0"/>
        <w:textAlignment w:val="baseline"/>
        <w:rPr>
          <w:sz w:val="24"/>
          <w:szCs w:val="24"/>
          <w:lang w:val="pl-PL"/>
        </w:rPr>
      </w:pPr>
    </w:p>
    <w:p w14:paraId="7CF894DF" w14:textId="77777777" w:rsidR="0070028A" w:rsidRPr="00456B64" w:rsidRDefault="0070028A" w:rsidP="0070028A">
      <w:pPr>
        <w:widowControl w:val="0"/>
        <w:autoSpaceDE w:val="0"/>
        <w:autoSpaceDN w:val="0"/>
        <w:jc w:val="both"/>
        <w:textAlignment w:val="baseline"/>
        <w:rPr>
          <w:sz w:val="24"/>
          <w:szCs w:val="24"/>
          <w:lang w:val="pl-PL"/>
        </w:rPr>
      </w:pPr>
      <w:r w:rsidRPr="00456B64">
        <w:rPr>
          <w:sz w:val="24"/>
          <w:szCs w:val="24"/>
          <w:lang w:val="pl-PL"/>
        </w:rPr>
        <w:t>.....................................…</w:t>
      </w:r>
    </w:p>
    <w:p w14:paraId="67741D14" w14:textId="77777777" w:rsidR="0070028A" w:rsidRPr="00456B64" w:rsidRDefault="0070028A" w:rsidP="0070028A">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6C8C8206" w14:textId="77777777" w:rsidR="0070028A" w:rsidRPr="00456B64" w:rsidRDefault="0070028A" w:rsidP="0070028A">
      <w:pPr>
        <w:widowControl w:val="0"/>
        <w:autoSpaceDE w:val="0"/>
        <w:autoSpaceDN w:val="0"/>
        <w:spacing w:before="90"/>
        <w:ind w:left="115" w:right="110"/>
        <w:jc w:val="both"/>
        <w:outlineLvl w:val="0"/>
        <w:rPr>
          <w:rFonts w:eastAsia="Verdana"/>
          <w:b/>
          <w:bCs/>
          <w:sz w:val="24"/>
          <w:szCs w:val="24"/>
          <w:lang w:val="pl-PL" w:eastAsia="en-US"/>
        </w:rPr>
      </w:pPr>
    </w:p>
    <w:p w14:paraId="65650063" w14:textId="77777777" w:rsidR="0070028A" w:rsidRPr="00456B64" w:rsidRDefault="0070028A" w:rsidP="0070028A">
      <w:pPr>
        <w:widowControl w:val="0"/>
        <w:autoSpaceDE w:val="0"/>
        <w:autoSpaceDN w:val="0"/>
        <w:spacing w:before="90"/>
        <w:ind w:right="110"/>
        <w:jc w:val="both"/>
        <w:outlineLvl w:val="0"/>
        <w:rPr>
          <w:rFonts w:eastAsia="Verdana"/>
          <w:b/>
          <w:bCs/>
          <w:sz w:val="24"/>
          <w:szCs w:val="24"/>
          <w:lang w:val="pl-PL" w:eastAsia="en-US"/>
        </w:rPr>
      </w:pPr>
    </w:p>
    <w:p w14:paraId="6ECCB87E" w14:textId="77777777" w:rsidR="0070028A" w:rsidRPr="00456B64" w:rsidRDefault="0070028A" w:rsidP="0070028A">
      <w:pPr>
        <w:widowControl w:val="0"/>
        <w:autoSpaceDE w:val="0"/>
        <w:autoSpaceDN w:val="0"/>
        <w:jc w:val="center"/>
        <w:textAlignment w:val="baseline"/>
        <w:rPr>
          <w:b/>
          <w:bCs/>
          <w:sz w:val="24"/>
          <w:szCs w:val="24"/>
          <w:lang w:val="pl-PL"/>
        </w:rPr>
      </w:pPr>
    </w:p>
    <w:p w14:paraId="3ECEB482" w14:textId="77777777" w:rsidR="0070028A" w:rsidRPr="00456B64" w:rsidRDefault="0070028A" w:rsidP="0070028A">
      <w:pPr>
        <w:widowControl w:val="0"/>
        <w:autoSpaceDE w:val="0"/>
        <w:autoSpaceDN w:val="0"/>
        <w:jc w:val="center"/>
        <w:textAlignment w:val="baseline"/>
        <w:rPr>
          <w:b/>
          <w:bCs/>
          <w:sz w:val="24"/>
          <w:szCs w:val="24"/>
          <w:lang w:val="pl-PL"/>
        </w:rPr>
      </w:pPr>
    </w:p>
    <w:p w14:paraId="1AEFA716" w14:textId="77777777" w:rsidR="0070028A" w:rsidRPr="00456B64" w:rsidRDefault="0070028A" w:rsidP="0070028A">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76E9B1E2" w14:textId="77777777" w:rsidR="0070028A" w:rsidRPr="00456B64" w:rsidRDefault="0070028A" w:rsidP="0070028A">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7E5A2275" w14:textId="77777777" w:rsidR="0070028A" w:rsidRPr="00456B64" w:rsidRDefault="0070028A" w:rsidP="0070028A">
      <w:pPr>
        <w:widowControl w:val="0"/>
        <w:autoSpaceDE w:val="0"/>
        <w:autoSpaceDN w:val="0"/>
        <w:jc w:val="center"/>
        <w:textAlignment w:val="baseline"/>
        <w:rPr>
          <w:b/>
          <w:bCs/>
          <w:sz w:val="24"/>
          <w:szCs w:val="24"/>
          <w:lang w:val="pl-PL"/>
        </w:rPr>
      </w:pPr>
    </w:p>
    <w:p w14:paraId="62E8F057" w14:textId="77777777" w:rsidR="0070028A" w:rsidRPr="00456B64" w:rsidRDefault="0070028A" w:rsidP="0070028A">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1D5933F7" w14:textId="77777777" w:rsidR="0070028A" w:rsidRPr="00456B64" w:rsidRDefault="0070028A" w:rsidP="0070028A">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022B55F6" w14:textId="77777777" w:rsidR="0070028A" w:rsidRPr="00456B64" w:rsidRDefault="0070028A" w:rsidP="0070028A">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538D7FEE" w14:textId="77777777" w:rsidR="0070028A" w:rsidRPr="00456B64" w:rsidRDefault="0070028A" w:rsidP="0070028A">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671A4D4" w14:textId="77777777" w:rsidR="0070028A" w:rsidRPr="00456B64" w:rsidRDefault="0070028A" w:rsidP="0070028A">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00CD41EB" w14:textId="77777777" w:rsidR="0070028A" w:rsidRPr="00456B64" w:rsidRDefault="0070028A" w:rsidP="0070028A">
      <w:pPr>
        <w:spacing w:after="200" w:line="276" w:lineRule="auto"/>
        <w:ind w:left="780"/>
        <w:contextualSpacing/>
        <w:textAlignment w:val="baseline"/>
        <w:rPr>
          <w:sz w:val="24"/>
          <w:szCs w:val="24"/>
          <w:lang w:val="pl-PL"/>
        </w:rPr>
      </w:pPr>
    </w:p>
    <w:p w14:paraId="5D66933C" w14:textId="77777777" w:rsidR="0070028A" w:rsidRPr="00456B64" w:rsidRDefault="0070028A" w:rsidP="0070028A">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432B4DD9" w14:textId="77777777" w:rsidR="0070028A" w:rsidRPr="00456B64" w:rsidRDefault="0070028A" w:rsidP="0070028A">
      <w:pPr>
        <w:widowControl w:val="0"/>
        <w:autoSpaceDE w:val="0"/>
        <w:autoSpaceDN w:val="0"/>
        <w:spacing w:before="90"/>
        <w:ind w:right="110"/>
        <w:jc w:val="both"/>
        <w:outlineLvl w:val="0"/>
        <w:rPr>
          <w:rFonts w:eastAsia="Verdana"/>
          <w:b/>
          <w:bCs/>
          <w:sz w:val="24"/>
          <w:szCs w:val="24"/>
          <w:lang w:val="pl-PL" w:eastAsia="en-US"/>
        </w:rPr>
      </w:pPr>
    </w:p>
    <w:p w14:paraId="6F565618" w14:textId="77777777" w:rsidR="0070028A" w:rsidRPr="00456B64" w:rsidRDefault="0070028A" w:rsidP="0070028A">
      <w:pPr>
        <w:widowControl w:val="0"/>
        <w:autoSpaceDE w:val="0"/>
        <w:autoSpaceDN w:val="0"/>
        <w:spacing w:before="90"/>
        <w:ind w:right="110"/>
        <w:jc w:val="both"/>
        <w:outlineLvl w:val="0"/>
        <w:rPr>
          <w:rFonts w:eastAsia="Verdana"/>
          <w:b/>
          <w:bCs/>
          <w:sz w:val="24"/>
          <w:szCs w:val="24"/>
          <w:lang w:val="pl-PL" w:eastAsia="en-US"/>
        </w:rPr>
      </w:pPr>
    </w:p>
    <w:p w14:paraId="5E31D5DF" w14:textId="77777777" w:rsidR="0070028A" w:rsidRPr="00456B64" w:rsidRDefault="0070028A" w:rsidP="0070028A">
      <w:pPr>
        <w:widowControl w:val="0"/>
        <w:autoSpaceDE w:val="0"/>
        <w:autoSpaceDN w:val="0"/>
        <w:spacing w:before="90"/>
        <w:ind w:right="110"/>
        <w:jc w:val="both"/>
        <w:outlineLvl w:val="0"/>
        <w:rPr>
          <w:rFonts w:eastAsia="Verdana"/>
          <w:b/>
          <w:bCs/>
          <w:sz w:val="24"/>
          <w:szCs w:val="24"/>
          <w:lang w:val="pl-PL" w:eastAsia="en-US"/>
        </w:rPr>
      </w:pPr>
    </w:p>
    <w:p w14:paraId="38E6AF4B" w14:textId="77777777" w:rsidR="0070028A" w:rsidRPr="00456B64" w:rsidRDefault="0070028A" w:rsidP="0070028A">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70028A" w:rsidRPr="00CA382D" w14:paraId="2E7E4268" w14:textId="77777777" w:rsidTr="00D307FB">
        <w:tc>
          <w:tcPr>
            <w:tcW w:w="4105" w:type="dxa"/>
            <w:shd w:val="clear" w:color="auto" w:fill="auto"/>
          </w:tcPr>
          <w:p w14:paraId="04DF9D93" w14:textId="77777777" w:rsidR="0070028A" w:rsidRPr="001A7899" w:rsidRDefault="0070028A" w:rsidP="00D307FB">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11ACD544" w14:textId="77777777" w:rsidR="0070028A" w:rsidRPr="001A7899" w:rsidRDefault="0070028A" w:rsidP="00D307FB">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CC66C2B" w14:textId="77777777" w:rsidR="0070028A" w:rsidRPr="001A7899" w:rsidRDefault="0070028A" w:rsidP="0070028A">
      <w:pPr>
        <w:spacing w:line="360" w:lineRule="auto"/>
        <w:contextualSpacing/>
        <w:jc w:val="both"/>
        <w:rPr>
          <w:rFonts w:ascii="Verdana" w:eastAsia="Calibri" w:hAnsi="Verdana" w:cs="Arial"/>
          <w:color w:val="222A35"/>
          <w:lang w:val="pl-PL" w:eastAsia="x-none"/>
        </w:rPr>
      </w:pPr>
    </w:p>
    <w:p w14:paraId="2330860A" w14:textId="77777777" w:rsidR="0070028A" w:rsidRPr="001A7899" w:rsidRDefault="0070028A" w:rsidP="0070028A">
      <w:pPr>
        <w:widowControl w:val="0"/>
        <w:autoSpaceDE w:val="0"/>
        <w:autoSpaceDN w:val="0"/>
        <w:spacing w:line="360" w:lineRule="auto"/>
        <w:rPr>
          <w:rFonts w:ascii="Verdana" w:eastAsia="Verdana" w:hAnsi="Verdana" w:cs="Arial"/>
          <w:color w:val="222A35"/>
          <w:lang w:val="pl-PL" w:eastAsia="x-none"/>
        </w:rPr>
      </w:pPr>
    </w:p>
    <w:p w14:paraId="1792EE00" w14:textId="77777777" w:rsidR="0070028A" w:rsidRPr="00E44B18" w:rsidRDefault="0070028A" w:rsidP="0070028A">
      <w:pPr>
        <w:rPr>
          <w:lang w:val="pl-PL"/>
        </w:rPr>
      </w:pPr>
    </w:p>
    <w:p w14:paraId="6EDAEBCA" w14:textId="77777777" w:rsidR="00496551" w:rsidRPr="0070028A" w:rsidRDefault="00496551" w:rsidP="00E80F9F">
      <w:pPr>
        <w:rPr>
          <w:lang w:val="pl-PL"/>
        </w:rPr>
      </w:pPr>
    </w:p>
    <w:sectPr w:rsidR="00496551" w:rsidRPr="0070028A">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D281C" w14:textId="77777777" w:rsidR="00B3613D" w:rsidRDefault="00B3613D">
      <w:r>
        <w:separator/>
      </w:r>
    </w:p>
  </w:endnote>
  <w:endnote w:type="continuationSeparator" w:id="0">
    <w:p w14:paraId="5205A22A" w14:textId="77777777" w:rsidR="00B3613D" w:rsidRDefault="00B36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094F" w14:textId="77777777" w:rsidR="00577AAE" w:rsidRDefault="00577AAE">
    <w:pPr>
      <w:pStyle w:val="Stopka"/>
      <w:jc w:val="right"/>
    </w:pPr>
    <w:r>
      <w:fldChar w:fldCharType="begin"/>
    </w:r>
    <w:r>
      <w:instrText>PAGE   \* MERGEFORMAT</w:instrText>
    </w:r>
    <w:r>
      <w:fldChar w:fldCharType="separate"/>
    </w:r>
    <w:r>
      <w:rPr>
        <w:lang w:val="pl-PL"/>
      </w:rPr>
      <w:t>2</w:t>
    </w:r>
    <w:r>
      <w:fldChar w:fldCharType="end"/>
    </w:r>
  </w:p>
  <w:p w14:paraId="37AB1E63" w14:textId="77777777" w:rsidR="002E7375" w:rsidRDefault="002E73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E5D85" w14:textId="77777777" w:rsidR="00B3613D" w:rsidRDefault="00B3613D">
      <w:r>
        <w:separator/>
      </w:r>
    </w:p>
  </w:footnote>
  <w:footnote w:type="continuationSeparator" w:id="0">
    <w:p w14:paraId="17A08481" w14:textId="77777777" w:rsidR="00B3613D" w:rsidRDefault="00B3613D">
      <w:r>
        <w:continuationSeparator/>
      </w:r>
    </w:p>
  </w:footnote>
  <w:footnote w:id="1">
    <w:p w14:paraId="7AC12A99" w14:textId="77777777" w:rsidR="0070028A" w:rsidRPr="00456B64" w:rsidRDefault="0070028A" w:rsidP="0070028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F8C1D0D" w14:textId="77777777" w:rsidR="0070028A" w:rsidRPr="00456B64" w:rsidRDefault="0070028A" w:rsidP="0070028A">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D43641A" w14:textId="77777777" w:rsidR="0070028A" w:rsidRPr="00456B64" w:rsidRDefault="0070028A" w:rsidP="0070028A">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D63EDE5" w14:textId="77777777" w:rsidR="0070028A" w:rsidRPr="00456B64" w:rsidRDefault="0070028A" w:rsidP="0070028A">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DAA49BA" w14:textId="77777777" w:rsidR="0070028A" w:rsidRPr="00456B64" w:rsidRDefault="0070028A" w:rsidP="0070028A">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48DB2EC0" w14:textId="77777777" w:rsidR="0070028A" w:rsidRPr="00456B64" w:rsidRDefault="0070028A" w:rsidP="0070028A">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B9D4ED9" w14:textId="77777777" w:rsidR="0070028A" w:rsidRPr="00456B64" w:rsidRDefault="0070028A" w:rsidP="0070028A">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CE69F2A" w14:textId="77777777" w:rsidR="0070028A" w:rsidRPr="00456B64" w:rsidRDefault="0070028A" w:rsidP="0070028A">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6750146" w14:textId="77777777" w:rsidR="0070028A" w:rsidRPr="00456B64" w:rsidRDefault="0070028A" w:rsidP="0070028A">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1BEAD60" w14:textId="77777777" w:rsidR="0070028A" w:rsidRPr="00456B64" w:rsidRDefault="0070028A" w:rsidP="0070028A">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B0E18A3" w14:textId="77777777" w:rsidR="0070028A" w:rsidRPr="00456B64" w:rsidRDefault="0070028A" w:rsidP="0070028A">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6D3FA1B" w14:textId="77777777" w:rsidR="0070028A" w:rsidRPr="00456B64" w:rsidRDefault="0070028A" w:rsidP="0070028A">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D2ED64B" w14:textId="77777777" w:rsidR="0070028A" w:rsidRPr="00456B64" w:rsidRDefault="0070028A" w:rsidP="0070028A">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8DFD815" w14:textId="77777777" w:rsidR="0070028A" w:rsidRPr="00456B64" w:rsidRDefault="0070028A" w:rsidP="0070028A">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E71797E" w14:textId="77777777" w:rsidR="0070028A" w:rsidRPr="00456B64" w:rsidRDefault="0070028A" w:rsidP="0070028A">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724EA4C5" w14:textId="77777777" w:rsidR="0070028A" w:rsidRPr="00456B64" w:rsidRDefault="0070028A" w:rsidP="0070028A">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E141D24" w14:textId="77777777" w:rsidR="0070028A" w:rsidRPr="00456B64" w:rsidRDefault="0070028A" w:rsidP="0070028A">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4AEC66A" w14:textId="77777777" w:rsidR="0070028A" w:rsidRPr="00456B64" w:rsidRDefault="0070028A" w:rsidP="0070028A">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FFED6A0" w14:textId="77777777" w:rsidR="0070028A" w:rsidRPr="00456B64" w:rsidRDefault="0070028A" w:rsidP="0070028A">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E7CBDB9" w14:textId="77777777" w:rsidR="0070028A" w:rsidRPr="00456B64" w:rsidRDefault="0070028A" w:rsidP="0070028A">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328736F4" w14:textId="77777777" w:rsidR="0070028A" w:rsidRPr="00456B64" w:rsidRDefault="0070028A" w:rsidP="0070028A">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0853F2D4" w14:textId="77777777" w:rsidR="0070028A" w:rsidRPr="00456B64" w:rsidRDefault="0070028A" w:rsidP="0070028A">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7976DBC" w14:textId="77777777" w:rsidR="0070028A" w:rsidRPr="00456B64" w:rsidRDefault="0070028A" w:rsidP="0070028A">
      <w:pPr>
        <w:pStyle w:val="Tekstprzypisudolnego"/>
        <w:ind w:firstLine="142"/>
        <w:jc w:val="both"/>
        <w:rPr>
          <w:sz w:val="16"/>
          <w:szCs w:val="16"/>
          <w:lang w:val="pl-PL"/>
        </w:rPr>
      </w:pPr>
      <w:r w:rsidRPr="00456B64">
        <w:rPr>
          <w:sz w:val="16"/>
          <w:szCs w:val="16"/>
          <w:lang w:val="pl-PL"/>
        </w:rPr>
        <w:t>a) osobę prawną,</w:t>
      </w:r>
    </w:p>
    <w:p w14:paraId="27597A0C" w14:textId="77777777" w:rsidR="0070028A" w:rsidRPr="00456B64" w:rsidRDefault="0070028A" w:rsidP="0070028A">
      <w:pPr>
        <w:pStyle w:val="Tekstprzypisudolnego"/>
        <w:ind w:firstLine="142"/>
        <w:jc w:val="both"/>
        <w:rPr>
          <w:sz w:val="16"/>
          <w:szCs w:val="16"/>
          <w:lang w:val="pl-PL"/>
        </w:rPr>
      </w:pPr>
      <w:r w:rsidRPr="00456B64">
        <w:rPr>
          <w:sz w:val="16"/>
          <w:szCs w:val="16"/>
          <w:lang w:val="pl-PL"/>
        </w:rPr>
        <w:t>b) spółkę kapitałową w organizacji,</w:t>
      </w:r>
    </w:p>
    <w:p w14:paraId="2EABF368" w14:textId="77777777" w:rsidR="0070028A" w:rsidRPr="00456B64" w:rsidRDefault="0070028A" w:rsidP="0070028A">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5A5967B" w14:textId="77777777" w:rsidR="0070028A" w:rsidRPr="00456B64" w:rsidRDefault="0070028A" w:rsidP="0070028A">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0C8A9AEB" w14:textId="77777777" w:rsidR="0070028A" w:rsidRPr="00456B64" w:rsidRDefault="0070028A" w:rsidP="0070028A">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3C65DF9F" w14:textId="77777777" w:rsidR="0070028A" w:rsidRPr="00456B64" w:rsidRDefault="0070028A" w:rsidP="0070028A">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B409DB8" w14:textId="77777777" w:rsidR="0070028A" w:rsidRPr="00456B64" w:rsidRDefault="0070028A" w:rsidP="0070028A">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8EF7635" w14:textId="77777777" w:rsidR="0070028A" w:rsidRPr="00456B64" w:rsidRDefault="0070028A" w:rsidP="0070028A">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72520645">
    <w:abstractNumId w:val="10"/>
  </w:num>
  <w:num w:numId="2" w16cid:durableId="64500073">
    <w:abstractNumId w:val="15"/>
  </w:num>
  <w:num w:numId="3" w16cid:durableId="1795056508">
    <w:abstractNumId w:val="3"/>
  </w:num>
  <w:num w:numId="4" w16cid:durableId="910845011">
    <w:abstractNumId w:val="6"/>
  </w:num>
  <w:num w:numId="5" w16cid:durableId="1901095121">
    <w:abstractNumId w:val="17"/>
  </w:num>
  <w:num w:numId="6" w16cid:durableId="1682469899">
    <w:abstractNumId w:val="13"/>
  </w:num>
  <w:num w:numId="7" w16cid:durableId="1027753647">
    <w:abstractNumId w:val="12"/>
  </w:num>
  <w:num w:numId="8" w16cid:durableId="2585873">
    <w:abstractNumId w:val="14"/>
  </w:num>
  <w:num w:numId="9" w16cid:durableId="1582336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6414042">
    <w:abstractNumId w:val="4"/>
  </w:num>
  <w:num w:numId="11" w16cid:durableId="1772362081">
    <w:abstractNumId w:val="16"/>
  </w:num>
  <w:num w:numId="12" w16cid:durableId="1151363580">
    <w:abstractNumId w:val="9"/>
  </w:num>
  <w:num w:numId="13" w16cid:durableId="1056707049">
    <w:abstractNumId w:val="8"/>
  </w:num>
  <w:num w:numId="14" w16cid:durableId="1022558346">
    <w:abstractNumId w:val="2"/>
  </w:num>
  <w:num w:numId="15" w16cid:durableId="1550258943">
    <w:abstractNumId w:val="5"/>
  </w:num>
  <w:num w:numId="16" w16cid:durableId="213825356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613D"/>
    <w:rsid w:val="000033EA"/>
    <w:rsid w:val="0002467C"/>
    <w:rsid w:val="00040A7A"/>
    <w:rsid w:val="000936CA"/>
    <w:rsid w:val="00097182"/>
    <w:rsid w:val="000B1A00"/>
    <w:rsid w:val="000C0F66"/>
    <w:rsid w:val="001764D4"/>
    <w:rsid w:val="001F341B"/>
    <w:rsid w:val="002430FD"/>
    <w:rsid w:val="00267340"/>
    <w:rsid w:val="00275C59"/>
    <w:rsid w:val="002E7375"/>
    <w:rsid w:val="00337165"/>
    <w:rsid w:val="003974EB"/>
    <w:rsid w:val="003C6167"/>
    <w:rsid w:val="003F1749"/>
    <w:rsid w:val="00496551"/>
    <w:rsid w:val="004C4EC3"/>
    <w:rsid w:val="00512FD2"/>
    <w:rsid w:val="00523F87"/>
    <w:rsid w:val="00577AAE"/>
    <w:rsid w:val="00593CEB"/>
    <w:rsid w:val="005C6D38"/>
    <w:rsid w:val="005D2104"/>
    <w:rsid w:val="00614C95"/>
    <w:rsid w:val="00660027"/>
    <w:rsid w:val="0069339E"/>
    <w:rsid w:val="006F51B5"/>
    <w:rsid w:val="006F7905"/>
    <w:rsid w:val="0070028A"/>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3613D"/>
    <w:rsid w:val="00BA1B11"/>
    <w:rsid w:val="00BA5498"/>
    <w:rsid w:val="00BD0C12"/>
    <w:rsid w:val="00BD5E3D"/>
    <w:rsid w:val="00C07E7C"/>
    <w:rsid w:val="00C12A61"/>
    <w:rsid w:val="00C14141"/>
    <w:rsid w:val="00C2196F"/>
    <w:rsid w:val="00C23E95"/>
    <w:rsid w:val="00C74D2A"/>
    <w:rsid w:val="00C923E8"/>
    <w:rsid w:val="00C93478"/>
    <w:rsid w:val="00CA382D"/>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F9F"/>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A635AF"/>
  <w15:chartTrackingRefBased/>
  <w15:docId w15:val="{AA66B604-2C8A-4D7D-A702-EEFAE237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028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77AA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2396</Words>
  <Characters>16417</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2022-06-09T07:48:00Z</cp:lastPrinted>
  <dcterms:created xsi:type="dcterms:W3CDTF">2022-06-09T07:50:00Z</dcterms:created>
  <dcterms:modified xsi:type="dcterms:W3CDTF">2022-06-09T07:50:00Z</dcterms:modified>
</cp:coreProperties>
</file>