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9C39B" w14:textId="5905DB6B" w:rsidR="00C4765B" w:rsidRPr="00DC7E52" w:rsidRDefault="00C4765B" w:rsidP="00C4765B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341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5DF1C263" w14:textId="77777777" w:rsidR="00C4765B" w:rsidRPr="00DC7E52" w:rsidRDefault="00C4765B" w:rsidP="00C4765B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1EBB28D5" w14:textId="77777777" w:rsidR="00C4765B" w:rsidRPr="00DC7E52" w:rsidRDefault="00C4765B" w:rsidP="00C4765B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D1A3731" w14:textId="77777777" w:rsidR="00C4765B" w:rsidRPr="00DC7E52" w:rsidRDefault="00C4765B" w:rsidP="00C4765B">
      <w:pPr>
        <w:jc w:val="center"/>
        <w:rPr>
          <w:rFonts w:ascii="Times New Roman" w:hAnsi="Times New Roman"/>
          <w:b/>
        </w:rPr>
      </w:pPr>
    </w:p>
    <w:p w14:paraId="41C4150A" w14:textId="77777777" w:rsidR="00C4765B" w:rsidRPr="00DC7E52" w:rsidRDefault="00C4765B" w:rsidP="00C4765B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A67E9FD" w14:textId="77777777" w:rsidR="00C4765B" w:rsidRPr="00DC7E52" w:rsidRDefault="00C4765B" w:rsidP="00C4765B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F886215" w14:textId="77777777" w:rsidR="00C4765B" w:rsidRPr="00DC7E52" w:rsidRDefault="00C4765B" w:rsidP="00C4765B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4E278AEE" w14:textId="77777777" w:rsidR="00C4765B" w:rsidRPr="00DC7E52" w:rsidRDefault="00C4765B" w:rsidP="00C4765B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E09BB5A" w14:textId="746B325D" w:rsidR="00C4765B" w:rsidRPr="00DC7E52" w:rsidRDefault="004C7371" w:rsidP="00C4765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4C7371">
        <w:rPr>
          <w:b/>
        </w:rPr>
        <w:t>Dostaw</w:t>
      </w:r>
      <w:r>
        <w:rPr>
          <w:b/>
        </w:rPr>
        <w:t>ę</w:t>
      </w:r>
      <w:r w:rsidRPr="004C7371">
        <w:rPr>
          <w:b/>
        </w:rPr>
        <w:t xml:space="preserve"> specjalistycznego serwera do wielowątkowych i równoległych synchroniczno-asynchronicznych obliczeń mieszanych na wielu wątkach i wielu rdzeniach CPU oraz GPU dla </w:t>
      </w:r>
      <w:proofErr w:type="spellStart"/>
      <w:r w:rsidRPr="004C7371">
        <w:rPr>
          <w:b/>
        </w:rPr>
        <w:t>WEAIiIB</w:t>
      </w:r>
      <w:proofErr w:type="spellEnd"/>
      <w:r w:rsidR="00C4765B" w:rsidRPr="00DC7E52">
        <w:rPr>
          <w:rFonts w:ascii="Times New Roman" w:hAnsi="Times New Roman"/>
          <w:b/>
        </w:rPr>
        <w:t>, nr sprawy: KC-zp.272-</w:t>
      </w:r>
      <w:r w:rsidR="00C4765B">
        <w:rPr>
          <w:rFonts w:ascii="Times New Roman" w:hAnsi="Times New Roman"/>
          <w:b/>
        </w:rPr>
        <w:t>341</w:t>
      </w:r>
      <w:r w:rsidR="00C4765B" w:rsidRPr="00DC7E52">
        <w:rPr>
          <w:rFonts w:ascii="Times New Roman" w:hAnsi="Times New Roman"/>
          <w:b/>
        </w:rPr>
        <w:t>/2</w:t>
      </w:r>
      <w:r w:rsidR="00C4765B">
        <w:rPr>
          <w:rFonts w:ascii="Times New Roman" w:hAnsi="Times New Roman"/>
          <w:b/>
        </w:rPr>
        <w:t>2</w:t>
      </w:r>
      <w:r w:rsidR="00C4765B" w:rsidRPr="00DC7E52">
        <w:rPr>
          <w:rFonts w:ascii="Times New Roman" w:hAnsi="Times New Roman"/>
          <w:b/>
          <w:bCs/>
          <w:iCs/>
        </w:rPr>
        <w:t xml:space="preserve">, </w:t>
      </w:r>
      <w:r w:rsidR="00C4765B" w:rsidRPr="00DC7E52">
        <w:rPr>
          <w:rFonts w:ascii="Times New Roman" w:hAnsi="Times New Roman"/>
        </w:rPr>
        <w:t xml:space="preserve">prowadzonego przez Akademię Górniczo-Hutniczą w Krakowie, </w:t>
      </w:r>
    </w:p>
    <w:p w14:paraId="3665654E" w14:textId="77777777" w:rsidR="00C4765B" w:rsidRPr="00DC7E52" w:rsidRDefault="00C4765B" w:rsidP="00C4765B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AEC339B" w14:textId="77777777" w:rsidR="00C4765B" w:rsidRPr="00DC7E52" w:rsidRDefault="00C4765B" w:rsidP="00C4765B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284AC16" w14:textId="77777777" w:rsidR="00C4765B" w:rsidRPr="00DC7E52" w:rsidRDefault="00C4765B" w:rsidP="00C4765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36CA7553" w14:textId="77777777" w:rsidR="00C4765B" w:rsidRPr="00DC7E52" w:rsidRDefault="00C4765B" w:rsidP="00C4765B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1003C6E0" w14:textId="77777777" w:rsidR="00C4765B" w:rsidRPr="00DC7E52" w:rsidRDefault="00C4765B" w:rsidP="00C4765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7BF1420F" w14:textId="77777777" w:rsidR="00C4765B" w:rsidRPr="00DC7E52" w:rsidRDefault="00C4765B" w:rsidP="00C4765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4765B" w:rsidRPr="00DC7E52" w14:paraId="43C89A58" w14:textId="77777777" w:rsidTr="00D30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2C9C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C63EA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202F6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C4765B" w:rsidRPr="00DC7E52" w14:paraId="0C93028B" w14:textId="77777777" w:rsidTr="00D30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E8EE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A677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D8F5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4765B" w:rsidRPr="00DC7E52" w14:paraId="16BDA317" w14:textId="77777777" w:rsidTr="00D30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54707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C666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1A0A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4765B" w:rsidRPr="00DC7E52" w14:paraId="1D1FA799" w14:textId="77777777" w:rsidTr="00D307F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5857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B0CF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DFAB" w14:textId="77777777" w:rsidR="00C4765B" w:rsidRPr="00DC7E52" w:rsidRDefault="00C4765B" w:rsidP="00D307F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26D5173" w14:textId="77777777" w:rsidR="00C4765B" w:rsidRPr="00DC7E52" w:rsidRDefault="00C4765B" w:rsidP="00C4765B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6DAA3D0" w14:textId="77777777" w:rsidR="00C4765B" w:rsidRPr="00DC7E52" w:rsidRDefault="00C4765B" w:rsidP="00C4765B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5CCB1FC7" w14:textId="77777777" w:rsidR="00C4765B" w:rsidRPr="00DC7E52" w:rsidRDefault="00C4765B" w:rsidP="00C4765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778EFE7D" w14:textId="77777777" w:rsidR="00C4765B" w:rsidRPr="00DC7E52" w:rsidRDefault="00C4765B" w:rsidP="00C4765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3C60283" w14:textId="77777777" w:rsidR="00C4765B" w:rsidRPr="00DC7E52" w:rsidRDefault="00C4765B" w:rsidP="00C4765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E5B343B" w14:textId="77777777" w:rsidR="00C4765B" w:rsidRPr="00DC7E52" w:rsidRDefault="00C4765B" w:rsidP="00C4765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BEF90B4" w14:textId="77777777" w:rsidR="00C4765B" w:rsidRPr="00DC7E52" w:rsidRDefault="00C4765B" w:rsidP="00C4765B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08F17FE" w14:textId="77777777" w:rsidR="00C4765B" w:rsidRPr="00DC7E52" w:rsidRDefault="00C4765B" w:rsidP="00C4765B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C983381" w14:textId="77777777" w:rsidR="00C4765B" w:rsidRPr="00DC7E52" w:rsidRDefault="00C4765B" w:rsidP="00C4765B">
      <w:pPr>
        <w:rPr>
          <w:rFonts w:ascii="Times New Roman" w:hAnsi="Times New Roman"/>
        </w:rPr>
      </w:pPr>
    </w:p>
    <w:p w14:paraId="65FCB999" w14:textId="77777777" w:rsidR="00C4765B" w:rsidRPr="00DC7E52" w:rsidRDefault="00C4765B" w:rsidP="00C4765B">
      <w:pPr>
        <w:rPr>
          <w:rFonts w:ascii="Times New Roman" w:hAnsi="Times New Roman"/>
        </w:rPr>
      </w:pPr>
    </w:p>
    <w:p w14:paraId="2B690557" w14:textId="77777777" w:rsidR="00C4765B" w:rsidRPr="009508B4" w:rsidRDefault="00C4765B" w:rsidP="00C4765B"/>
    <w:p w14:paraId="170FDF40" w14:textId="541C029D" w:rsidR="00106AC7" w:rsidRPr="006B41DD" w:rsidRDefault="00106AC7" w:rsidP="006B41DD"/>
    <w:sectPr w:rsidR="00106AC7" w:rsidRPr="006B41D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1BEE0" w14:textId="77777777" w:rsidR="00A109B5" w:rsidRDefault="00A109B5">
      <w:r>
        <w:separator/>
      </w:r>
    </w:p>
  </w:endnote>
  <w:endnote w:type="continuationSeparator" w:id="0">
    <w:p w14:paraId="325F8772" w14:textId="77777777" w:rsidR="00A109B5" w:rsidRDefault="00A1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8374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4E96D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9F46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731ED55" w14:textId="77777777" w:rsidR="00336EEB" w:rsidRDefault="004C7371" w:rsidP="00336EEB">
    <w:pPr>
      <w:pStyle w:val="Stopka"/>
      <w:tabs>
        <w:tab w:val="clear" w:pos="4536"/>
      </w:tabs>
      <w:jc w:val="center"/>
    </w:pPr>
    <w:r>
      <w:rPr>
        <w:noProof/>
      </w:rPr>
      <w:pict w14:anchorId="00D20027">
        <v:line id="_x0000_s1025" style="position:absolute;left:0;text-align:left;z-index:251657728" from="-3.85pt,8.7pt" to="455.15pt,8.7pt"/>
      </w:pict>
    </w:r>
  </w:p>
  <w:p w14:paraId="616AAE8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78443" w14:textId="77777777" w:rsidR="008C4837" w:rsidRDefault="008C48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87874" w14:textId="77777777" w:rsidR="00A109B5" w:rsidRDefault="00A109B5">
      <w:r>
        <w:separator/>
      </w:r>
    </w:p>
  </w:footnote>
  <w:footnote w:type="continuationSeparator" w:id="0">
    <w:p w14:paraId="5991E855" w14:textId="77777777" w:rsidR="00A109B5" w:rsidRDefault="00A10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CAEE" w14:textId="77777777" w:rsidR="008C4837" w:rsidRDefault="008C48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20594" w14:textId="77777777" w:rsidR="008C4837" w:rsidRDefault="008C48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3663" w14:textId="77777777" w:rsidR="008C4837" w:rsidRDefault="008C48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1263380">
    <w:abstractNumId w:val="14"/>
  </w:num>
  <w:num w:numId="2" w16cid:durableId="586034616">
    <w:abstractNumId w:val="0"/>
  </w:num>
  <w:num w:numId="3" w16cid:durableId="950011719">
    <w:abstractNumId w:val="12"/>
  </w:num>
  <w:num w:numId="4" w16cid:durableId="1346438253">
    <w:abstractNumId w:val="8"/>
  </w:num>
  <w:num w:numId="5" w16cid:durableId="1772580006">
    <w:abstractNumId w:val="7"/>
  </w:num>
  <w:num w:numId="6" w16cid:durableId="2075002979">
    <w:abstractNumId w:val="1"/>
  </w:num>
  <w:num w:numId="7" w16cid:durableId="2081635151">
    <w:abstractNumId w:val="6"/>
  </w:num>
  <w:num w:numId="8" w16cid:durableId="205725538">
    <w:abstractNumId w:val="3"/>
  </w:num>
  <w:num w:numId="9" w16cid:durableId="809250513">
    <w:abstractNumId w:val="2"/>
  </w:num>
  <w:num w:numId="10" w16cid:durableId="1177577890">
    <w:abstractNumId w:val="5"/>
  </w:num>
  <w:num w:numId="11" w16cid:durableId="997418471">
    <w:abstractNumId w:val="11"/>
  </w:num>
  <w:num w:numId="12" w16cid:durableId="165020003">
    <w:abstractNumId w:val="4"/>
  </w:num>
  <w:num w:numId="13" w16cid:durableId="1785999484">
    <w:abstractNumId w:val="10"/>
  </w:num>
  <w:num w:numId="14" w16cid:durableId="795442613">
    <w:abstractNumId w:val="13"/>
  </w:num>
  <w:num w:numId="15" w16cid:durableId="20248916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9B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C7371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41DD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C4837"/>
    <w:rsid w:val="008D4CAF"/>
    <w:rsid w:val="008E370F"/>
    <w:rsid w:val="00952336"/>
    <w:rsid w:val="009A21D7"/>
    <w:rsid w:val="009A4A2C"/>
    <w:rsid w:val="00A109B5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765B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FB986"/>
  <w15:chartTrackingRefBased/>
  <w15:docId w15:val="{EFC85975-48A7-460D-AB93-2FBBDA20F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765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C4765B"/>
    <w:rPr>
      <w:b/>
      <w:sz w:val="24"/>
    </w:rPr>
  </w:style>
  <w:style w:type="character" w:customStyle="1" w:styleId="NagwekZnak">
    <w:name w:val="Nagłówek Znak"/>
    <w:link w:val="Nagwek"/>
    <w:rsid w:val="00C4765B"/>
  </w:style>
  <w:style w:type="paragraph" w:styleId="Akapitzlist">
    <w:name w:val="List Paragraph"/>
    <w:basedOn w:val="Normalny"/>
    <w:uiPriority w:val="34"/>
    <w:qFormat/>
    <w:rsid w:val="00C4765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2022-06-01T10:16:00Z</cp:lastPrinted>
  <dcterms:created xsi:type="dcterms:W3CDTF">2022-06-01T10:16:00Z</dcterms:created>
  <dcterms:modified xsi:type="dcterms:W3CDTF">2022-06-01T10:16:00Z</dcterms:modified>
</cp:coreProperties>
</file>