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54BEFA" w14:textId="7D1C6D96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BC7C0B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022F5624" w14:textId="77777777" w:rsidR="005103B9" w:rsidRDefault="005103B9" w:rsidP="005103B9">
      <w:pPr>
        <w:spacing w:after="0" w:line="480" w:lineRule="auto"/>
        <w:rPr>
          <w:b/>
        </w:rPr>
      </w:pPr>
    </w:p>
    <w:p w14:paraId="6D0843F8" w14:textId="16A3CAAA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24B1A" w:rsidRPr="00924B1A">
        <w:rPr>
          <w:rFonts w:ascii="Times New Roman" w:hAnsi="Times New Roman"/>
          <w:b/>
        </w:rPr>
        <w:t>ZP/</w:t>
      </w:r>
      <w:r w:rsidR="00C35E5E">
        <w:rPr>
          <w:rFonts w:ascii="Times New Roman" w:hAnsi="Times New Roman"/>
          <w:b/>
        </w:rPr>
        <w:t>1</w:t>
      </w:r>
      <w:r w:rsidR="001F359F">
        <w:rPr>
          <w:rFonts w:ascii="Times New Roman" w:hAnsi="Times New Roman"/>
          <w:b/>
        </w:rPr>
        <w:t>3</w:t>
      </w:r>
      <w:r w:rsidR="00924B1A" w:rsidRPr="00924B1A">
        <w:rPr>
          <w:rFonts w:ascii="Times New Roman" w:hAnsi="Times New Roman"/>
          <w:b/>
        </w:rPr>
        <w:t>/202</w:t>
      </w:r>
      <w:r w:rsidR="004619A4">
        <w:rPr>
          <w:rFonts w:ascii="Times New Roman" w:hAnsi="Times New Roman"/>
          <w:b/>
        </w:rPr>
        <w:t>2</w:t>
      </w:r>
    </w:p>
    <w:p w14:paraId="7124775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F02DA90" w14:textId="6B9FD9C2" w:rsidR="006676AE" w:rsidRPr="00E24546" w:rsidRDefault="00924B1A" w:rsidP="00E24546">
      <w:pPr>
        <w:pStyle w:val="Tekstpodstawowy"/>
        <w:spacing w:after="0"/>
        <w:ind w:left="4111"/>
        <w:rPr>
          <w:sz w:val="22"/>
          <w:szCs w:val="22"/>
        </w:rPr>
      </w:pPr>
      <w:r w:rsidRPr="00924B1A">
        <w:rPr>
          <w:sz w:val="22"/>
          <w:szCs w:val="22"/>
        </w:rPr>
        <w:t>Szpital Specjalistyczny im. Stefana Żeromskiego SPZOZ w Krakowie</w:t>
      </w:r>
    </w:p>
    <w:p w14:paraId="4B878254" w14:textId="6E71E667" w:rsidR="006676AE" w:rsidRPr="00E24546" w:rsidRDefault="00924B1A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24B1A">
        <w:rPr>
          <w:sz w:val="22"/>
          <w:szCs w:val="22"/>
        </w:rPr>
        <w:t>os. Na Skarpie</w:t>
      </w:r>
      <w:r w:rsidR="006676AE" w:rsidRPr="00E24546">
        <w:rPr>
          <w:sz w:val="22"/>
          <w:szCs w:val="22"/>
        </w:rPr>
        <w:t xml:space="preserve"> </w:t>
      </w:r>
      <w:r w:rsidRPr="00924B1A">
        <w:rPr>
          <w:sz w:val="22"/>
          <w:szCs w:val="22"/>
        </w:rPr>
        <w:t>66</w:t>
      </w:r>
      <w:r w:rsidR="006676AE" w:rsidRPr="00E24546">
        <w:rPr>
          <w:sz w:val="22"/>
          <w:szCs w:val="22"/>
        </w:rPr>
        <w:t xml:space="preserve"> </w:t>
      </w:r>
    </w:p>
    <w:p w14:paraId="289FBD50" w14:textId="22A0F23C" w:rsidR="00F90CD1" w:rsidRDefault="00924B1A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24B1A">
        <w:rPr>
          <w:sz w:val="22"/>
          <w:szCs w:val="22"/>
        </w:rPr>
        <w:t>31-913</w:t>
      </w:r>
      <w:r w:rsidR="006676AE" w:rsidRPr="00E24546">
        <w:rPr>
          <w:sz w:val="22"/>
          <w:szCs w:val="22"/>
        </w:rPr>
        <w:t xml:space="preserve"> </w:t>
      </w:r>
      <w:r w:rsidRPr="00924B1A">
        <w:rPr>
          <w:sz w:val="22"/>
          <w:szCs w:val="22"/>
        </w:rPr>
        <w:t>Kraków</w:t>
      </w:r>
    </w:p>
    <w:p w14:paraId="132E7604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87223A8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DCEEAAD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60DD86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C347E74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E3EC19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6E5719E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B44A207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308A209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D3D15A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24B1A" w:rsidRPr="00110593" w14:paraId="503C8175" w14:textId="77777777" w:rsidTr="00E102E7">
        <w:tc>
          <w:tcPr>
            <w:tcW w:w="9212" w:type="dxa"/>
            <w:shd w:val="clear" w:color="auto" w:fill="D9D9D9"/>
          </w:tcPr>
          <w:p w14:paraId="0B746E1B" w14:textId="77777777" w:rsidR="00924B1A" w:rsidRPr="00110593" w:rsidRDefault="00924B1A" w:rsidP="00E102E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CB0AB66" w14:textId="77777777" w:rsidR="00924B1A" w:rsidRPr="00110593" w:rsidRDefault="00924B1A" w:rsidP="00E102E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924B1A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70AC1442" w14:textId="77777777" w:rsidR="00924B1A" w:rsidRPr="00110593" w:rsidRDefault="00924B1A" w:rsidP="00E102E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4922EA0" w14:textId="77777777" w:rsidR="00924B1A" w:rsidRPr="00110593" w:rsidRDefault="00924B1A" w:rsidP="00E102E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7137356" w14:textId="77777777" w:rsidR="00924B1A" w:rsidRPr="00110593" w:rsidRDefault="00924B1A" w:rsidP="00E102E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C3F4FD4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3E64830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6C40EB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24B1A" w:rsidRPr="00924B1A">
        <w:rPr>
          <w:rFonts w:ascii="Times New Roman" w:hAnsi="Times New Roman"/>
          <w:b/>
        </w:rPr>
        <w:t>Szpital Specjalistyczny im. Stefana Żeromskiego SPZOZ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184BBA4B" w14:textId="7CF607BE" w:rsidR="00C35E5E" w:rsidRDefault="00BC7C0B" w:rsidP="00232DF0">
      <w:pPr>
        <w:spacing w:after="0"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Dostawa materiałów szewnych</w:t>
      </w:r>
    </w:p>
    <w:p w14:paraId="4BAC82B8" w14:textId="17FB21C8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41FB8E4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4004D9D2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52522B6" w14:textId="77777777" w:rsidR="00710937" w:rsidRPr="00292198" w:rsidRDefault="00710937" w:rsidP="005E24AA">
      <w:pPr>
        <w:rPr>
          <w:rFonts w:ascii="Times New Roman" w:hAnsi="Times New Roman"/>
        </w:rPr>
      </w:pPr>
    </w:p>
    <w:p w14:paraId="4CB1564A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A483B3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0154B4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BF5E4DE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359FF1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E9B615B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9F2B7A7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lastRenderedPageBreak/>
        <w:t xml:space="preserve">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F7C421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D00E7BE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6C7270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130606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7EF1FBD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5BA18B12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3A3B3B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12394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ED024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561F669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6DFE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25C14" w14:textId="5802DA41" w:rsidR="00D2702A" w:rsidRPr="00D2702A" w:rsidRDefault="006A5CE3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Nie dotyczy</w:t>
            </w:r>
            <w:bookmarkStart w:id="0" w:name="_GoBack"/>
            <w:bookmarkEnd w:id="0"/>
          </w:p>
          <w:p w14:paraId="24832496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0DB03987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C9BB52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C807899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79F559B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6A3F4DA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AF504F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CD6E2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807749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1113F1D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6D2DD0" w14:textId="77777777" w:rsidR="00A60880" w:rsidRDefault="00A60880" w:rsidP="0038231F">
      <w:pPr>
        <w:spacing w:after="0" w:line="240" w:lineRule="auto"/>
      </w:pPr>
      <w:r>
        <w:separator/>
      </w:r>
    </w:p>
  </w:endnote>
  <w:endnote w:type="continuationSeparator" w:id="0">
    <w:p w14:paraId="58263C80" w14:textId="77777777" w:rsidR="00A60880" w:rsidRDefault="00A608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78890C" w14:textId="77777777" w:rsidR="00924B1A" w:rsidRDefault="00924B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CFE2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7DD47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A2A676" w14:textId="77777777" w:rsidR="00924B1A" w:rsidRDefault="00924B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3E6765" w14:textId="77777777" w:rsidR="00A60880" w:rsidRDefault="00A60880" w:rsidP="0038231F">
      <w:pPr>
        <w:spacing w:after="0" w:line="240" w:lineRule="auto"/>
      </w:pPr>
      <w:r>
        <w:separator/>
      </w:r>
    </w:p>
  </w:footnote>
  <w:footnote w:type="continuationSeparator" w:id="0">
    <w:p w14:paraId="518CC047" w14:textId="77777777" w:rsidR="00A60880" w:rsidRDefault="00A608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AB146E" w14:textId="77777777" w:rsidR="00924B1A" w:rsidRDefault="00924B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E44684" w14:textId="77777777" w:rsidR="00924B1A" w:rsidRDefault="00924B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E14BF3" w14:textId="77777777" w:rsidR="00924B1A" w:rsidRDefault="00924B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7B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D3B41"/>
    <w:rsid w:val="001F024C"/>
    <w:rsid w:val="001F027E"/>
    <w:rsid w:val="001F359F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43C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19A4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212C0"/>
    <w:rsid w:val="00634311"/>
    <w:rsid w:val="00641874"/>
    <w:rsid w:val="006676AE"/>
    <w:rsid w:val="006A3A1F"/>
    <w:rsid w:val="006A52B6"/>
    <w:rsid w:val="006A5CE3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191C"/>
    <w:rsid w:val="008747BA"/>
    <w:rsid w:val="008757E1"/>
    <w:rsid w:val="00892E48"/>
    <w:rsid w:val="008C5709"/>
    <w:rsid w:val="008C6DF8"/>
    <w:rsid w:val="008D0487"/>
    <w:rsid w:val="008F3B4E"/>
    <w:rsid w:val="008F5F77"/>
    <w:rsid w:val="0091264E"/>
    <w:rsid w:val="00924B1A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074C"/>
    <w:rsid w:val="00A15F7E"/>
    <w:rsid w:val="00A166B0"/>
    <w:rsid w:val="00A22DCF"/>
    <w:rsid w:val="00A24C2D"/>
    <w:rsid w:val="00A261A3"/>
    <w:rsid w:val="00A276E4"/>
    <w:rsid w:val="00A3062E"/>
    <w:rsid w:val="00A33FAE"/>
    <w:rsid w:val="00A347DE"/>
    <w:rsid w:val="00A60880"/>
    <w:rsid w:val="00AE015C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7C0B"/>
    <w:rsid w:val="00C014B5"/>
    <w:rsid w:val="00C113BF"/>
    <w:rsid w:val="00C35E5E"/>
    <w:rsid w:val="00C4103F"/>
    <w:rsid w:val="00C57DEB"/>
    <w:rsid w:val="00C71729"/>
    <w:rsid w:val="00C737A7"/>
    <w:rsid w:val="00C81012"/>
    <w:rsid w:val="00C85CBE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93FBD"/>
    <w:rsid w:val="00DA6EC7"/>
    <w:rsid w:val="00DD006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179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D6B4D7"/>
  <w15:docId w15:val="{B9DCAEA8-AF8E-4635-A2EB-7AD70DCE1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B63A4-5512-4E6D-9F6C-2A0CC07F7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5</cp:revision>
  <cp:lastPrinted>2016-07-26T10:32:00Z</cp:lastPrinted>
  <dcterms:created xsi:type="dcterms:W3CDTF">2022-06-15T10:21:00Z</dcterms:created>
  <dcterms:modified xsi:type="dcterms:W3CDTF">2022-06-15T11:04:00Z</dcterms:modified>
</cp:coreProperties>
</file>