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83D73" w14:textId="70E28CB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B1A08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3A37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3094" w14:textId="064C104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6840" w:rsidRPr="002F6840">
        <w:rPr>
          <w:b/>
          <w:sz w:val="22"/>
          <w:szCs w:val="22"/>
        </w:rPr>
        <w:t>ZP/</w:t>
      </w:r>
      <w:r w:rsidR="009B1A08">
        <w:rPr>
          <w:b/>
          <w:sz w:val="22"/>
          <w:szCs w:val="22"/>
        </w:rPr>
        <w:t>13</w:t>
      </w:r>
      <w:bookmarkStart w:id="0" w:name="_GoBack"/>
      <w:bookmarkEnd w:id="0"/>
      <w:r w:rsidR="002F6840" w:rsidRPr="002F6840">
        <w:rPr>
          <w:b/>
          <w:sz w:val="22"/>
          <w:szCs w:val="22"/>
        </w:rPr>
        <w:t>/202</w:t>
      </w:r>
      <w:r w:rsidR="003C1489">
        <w:rPr>
          <w:b/>
          <w:sz w:val="22"/>
          <w:szCs w:val="22"/>
        </w:rPr>
        <w:t>2</w:t>
      </w:r>
    </w:p>
    <w:p w14:paraId="2A318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E02A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E81F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61AB29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942B7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F96F4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89CA18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ED021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F6840" w:rsidRPr="00110593" w14:paraId="727D51A4" w14:textId="77777777" w:rsidTr="00E102E7">
        <w:tc>
          <w:tcPr>
            <w:tcW w:w="9104" w:type="dxa"/>
            <w:shd w:val="clear" w:color="auto" w:fill="D9D9D9"/>
          </w:tcPr>
          <w:p w14:paraId="5E7634F3" w14:textId="77777777" w:rsidR="002F6840" w:rsidRPr="00110593" w:rsidRDefault="002F6840" w:rsidP="00E102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7DA2D22" w14:textId="77777777" w:rsidR="002F6840" w:rsidRPr="00110593" w:rsidRDefault="002F6840" w:rsidP="00E102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840">
              <w:t>(t.j. Dz.U. z 2021r. poz. 1129)</w:t>
            </w:r>
            <w:r w:rsidRPr="00110593">
              <w:t xml:space="preserve"> (dalej jako: ustawa Pzp), dotyczące:</w:t>
            </w:r>
          </w:p>
          <w:p w14:paraId="08026FE9" w14:textId="77777777" w:rsidR="002F6840" w:rsidRPr="0043102D" w:rsidRDefault="002F6840" w:rsidP="00E102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BE92D" w14:textId="77777777" w:rsidR="002F6840" w:rsidRPr="00110593" w:rsidRDefault="002F6840" w:rsidP="00E102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B1E8C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3CF3C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D36C2" w14:textId="77777777" w:rsidR="00575F62" w:rsidRDefault="00575F62" w:rsidP="00575F62">
      <w:pPr>
        <w:spacing w:after="240" w:line="276" w:lineRule="auto"/>
        <w:jc w:val="center"/>
        <w:rPr>
          <w:bCs/>
          <w:color w:val="000000"/>
        </w:rPr>
      </w:pPr>
    </w:p>
    <w:p w14:paraId="19EE720C" w14:textId="77777777" w:rsidR="00E835B7" w:rsidRDefault="00E835B7" w:rsidP="00E835B7">
      <w:pPr>
        <w:spacing w:after="240" w:line="276" w:lineRule="auto"/>
        <w:jc w:val="both"/>
      </w:pPr>
      <w:r>
        <w:rPr>
          <w:b/>
        </w:rPr>
        <w:t>Dostawa materiałów szewnych</w:t>
      </w:r>
    </w:p>
    <w:p w14:paraId="39FDA883" w14:textId="0F015485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6841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D76C37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35AD4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448E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A96157C" w14:textId="77777777" w:rsidTr="00C37CD2">
        <w:trPr>
          <w:trHeight w:val="321"/>
        </w:trPr>
        <w:tc>
          <w:tcPr>
            <w:tcW w:w="516" w:type="dxa"/>
          </w:tcPr>
          <w:p w14:paraId="2F242F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A41A6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9086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76215C" w14:textId="77777777" w:rsidTr="009A4CD3">
        <w:tc>
          <w:tcPr>
            <w:tcW w:w="516" w:type="dxa"/>
          </w:tcPr>
          <w:p w14:paraId="2AC2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8508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B045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45709DF" w14:textId="77777777" w:rsidTr="009A4CD3">
        <w:tc>
          <w:tcPr>
            <w:tcW w:w="516" w:type="dxa"/>
          </w:tcPr>
          <w:p w14:paraId="62EA7E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90856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FDB1F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A225DB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3722E0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E5D197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4A5B56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2E0B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575BBE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0B7838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3EE69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1792E" w14:textId="77777777" w:rsidR="00E73AAA" w:rsidRDefault="00E73AAA">
      <w:r>
        <w:separator/>
      </w:r>
    </w:p>
  </w:endnote>
  <w:endnote w:type="continuationSeparator" w:id="0">
    <w:p w14:paraId="077A0D8E" w14:textId="77777777" w:rsidR="00E73AAA" w:rsidRDefault="00E73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BBC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496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41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48E9EB" w14:textId="2FCA805C" w:rsidR="009A4CD3" w:rsidRDefault="003C148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B5DAA0" wp14:editId="2F501F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BE0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B428C2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93EAA" w14:textId="77777777" w:rsidR="002F6840" w:rsidRDefault="002F6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7C346" w14:textId="77777777" w:rsidR="00E73AAA" w:rsidRDefault="00E73AAA">
      <w:r>
        <w:separator/>
      </w:r>
    </w:p>
  </w:footnote>
  <w:footnote w:type="continuationSeparator" w:id="0">
    <w:p w14:paraId="585A4140" w14:textId="77777777" w:rsidR="00E73AAA" w:rsidRDefault="00E73AAA">
      <w:r>
        <w:continuationSeparator/>
      </w:r>
    </w:p>
  </w:footnote>
  <w:footnote w:id="1">
    <w:p w14:paraId="1390EBB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9D01E" w14:textId="77777777" w:rsidR="002F6840" w:rsidRDefault="002F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BA567" w14:textId="77777777" w:rsidR="002F6840" w:rsidRDefault="002F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76EB0" w14:textId="77777777" w:rsidR="002F6840" w:rsidRDefault="002F6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9A"/>
    <w:rsid w:val="0000184A"/>
    <w:rsid w:val="00012997"/>
    <w:rsid w:val="00035A60"/>
    <w:rsid w:val="000621A2"/>
    <w:rsid w:val="000719DC"/>
    <w:rsid w:val="00075CEC"/>
    <w:rsid w:val="000B2781"/>
    <w:rsid w:val="000E0467"/>
    <w:rsid w:val="00106AC7"/>
    <w:rsid w:val="00111985"/>
    <w:rsid w:val="001417F7"/>
    <w:rsid w:val="00147532"/>
    <w:rsid w:val="001614BA"/>
    <w:rsid w:val="00204613"/>
    <w:rsid w:val="002B1E07"/>
    <w:rsid w:val="002C2DE7"/>
    <w:rsid w:val="002D160C"/>
    <w:rsid w:val="002D3BDF"/>
    <w:rsid w:val="002F6840"/>
    <w:rsid w:val="003024A8"/>
    <w:rsid w:val="00307E5F"/>
    <w:rsid w:val="00312A4F"/>
    <w:rsid w:val="00336EEB"/>
    <w:rsid w:val="00360BC3"/>
    <w:rsid w:val="003C1489"/>
    <w:rsid w:val="003E5D20"/>
    <w:rsid w:val="003F14A2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5F62"/>
    <w:rsid w:val="00583ED5"/>
    <w:rsid w:val="005A5013"/>
    <w:rsid w:val="005C0282"/>
    <w:rsid w:val="005C3627"/>
    <w:rsid w:val="005E07AE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0EE3"/>
    <w:rsid w:val="00736B31"/>
    <w:rsid w:val="00747C6F"/>
    <w:rsid w:val="00753DC1"/>
    <w:rsid w:val="00775E2B"/>
    <w:rsid w:val="007823E9"/>
    <w:rsid w:val="007951AD"/>
    <w:rsid w:val="007C55E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A08"/>
    <w:rsid w:val="00A24942"/>
    <w:rsid w:val="00A311C9"/>
    <w:rsid w:val="00A46EFE"/>
    <w:rsid w:val="00A61204"/>
    <w:rsid w:val="00A807A7"/>
    <w:rsid w:val="00AB6C06"/>
    <w:rsid w:val="00AB7377"/>
    <w:rsid w:val="00AD329C"/>
    <w:rsid w:val="00B04D14"/>
    <w:rsid w:val="00B26102"/>
    <w:rsid w:val="00B45ED4"/>
    <w:rsid w:val="00B54FB4"/>
    <w:rsid w:val="00B5559A"/>
    <w:rsid w:val="00BB2857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18D"/>
    <w:rsid w:val="00DE252B"/>
    <w:rsid w:val="00E37A20"/>
    <w:rsid w:val="00E73AAA"/>
    <w:rsid w:val="00E835B7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EAAA76"/>
  <w15:chartTrackingRefBased/>
  <w15:docId w15:val="{14AA1240-38D3-4F3B-BC29-C936443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575F62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86C8A-BFA2-4D3C-9EF4-EC16712B7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9</cp:revision>
  <cp:lastPrinted>2010-01-07T09:39:00Z</cp:lastPrinted>
  <dcterms:created xsi:type="dcterms:W3CDTF">2022-02-18T08:38:00Z</dcterms:created>
  <dcterms:modified xsi:type="dcterms:W3CDTF">2022-06-15T10:32:00Z</dcterms:modified>
</cp:coreProperties>
</file>