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704F6" w14:textId="1D90A31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A36347F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C88D1E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7E8E4EE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CA354C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0F839B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DCB497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ACE639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ACED63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56EC5">
        <w:rPr>
          <w:sz w:val="22"/>
          <w:lang w:val="en-US"/>
        </w:rPr>
        <w:t>……………………………………………………………………………………………..</w:t>
      </w:r>
    </w:p>
    <w:p w14:paraId="0BFCF7B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56EC5">
        <w:rPr>
          <w:sz w:val="22"/>
          <w:lang w:val="en-US"/>
        </w:rPr>
        <w:t>…………………………………………………………………………………………….</w:t>
      </w:r>
    </w:p>
    <w:p w14:paraId="02B6F08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F356F5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FFD145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B02B6EF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230BA94" w14:textId="77777777" w:rsidR="000B2BD2" w:rsidRPr="00456EC5" w:rsidRDefault="000B2BD2" w:rsidP="008D2AB8">
      <w:pPr>
        <w:ind w:right="-110"/>
        <w:rPr>
          <w:b/>
          <w:sz w:val="22"/>
          <w:szCs w:val="22"/>
        </w:rPr>
      </w:pPr>
      <w:r w:rsidRPr="00456EC5">
        <w:rPr>
          <w:b/>
          <w:sz w:val="22"/>
          <w:szCs w:val="22"/>
        </w:rPr>
        <w:t>Akademia Górniczo - Hutnicza</w:t>
      </w:r>
    </w:p>
    <w:p w14:paraId="42728BBE" w14:textId="77777777" w:rsidR="000B2BD2" w:rsidRPr="00456EC5" w:rsidRDefault="000B2BD2" w:rsidP="008D2AB8">
      <w:pPr>
        <w:ind w:right="-110"/>
        <w:rPr>
          <w:b/>
          <w:sz w:val="22"/>
          <w:szCs w:val="22"/>
        </w:rPr>
      </w:pPr>
      <w:r w:rsidRPr="00456EC5">
        <w:rPr>
          <w:b/>
          <w:sz w:val="22"/>
          <w:szCs w:val="22"/>
        </w:rPr>
        <w:t>im. Stanisława Staszica w Krakowie</w:t>
      </w:r>
    </w:p>
    <w:p w14:paraId="3F67D8E8" w14:textId="77777777" w:rsidR="008D2AB8" w:rsidRPr="00456EC5" w:rsidRDefault="000B2BD2" w:rsidP="008D2AB8">
      <w:pPr>
        <w:ind w:right="-110"/>
        <w:rPr>
          <w:b/>
          <w:sz w:val="22"/>
          <w:szCs w:val="22"/>
        </w:rPr>
      </w:pPr>
      <w:r w:rsidRPr="00456EC5">
        <w:rPr>
          <w:b/>
          <w:sz w:val="22"/>
          <w:szCs w:val="22"/>
        </w:rPr>
        <w:t>Dział Zamówień Publicznych</w:t>
      </w:r>
      <w:r w:rsidR="008D2AB8" w:rsidRPr="00456EC5">
        <w:rPr>
          <w:b/>
          <w:sz w:val="22"/>
          <w:szCs w:val="22"/>
        </w:rPr>
        <w:t xml:space="preserve">  </w:t>
      </w:r>
    </w:p>
    <w:p w14:paraId="27065E1E" w14:textId="45081E37" w:rsidR="008D2AB8" w:rsidRPr="00456EC5" w:rsidRDefault="000B2BD2" w:rsidP="00456EC5">
      <w:pPr>
        <w:ind w:right="-110"/>
        <w:rPr>
          <w:b/>
          <w:sz w:val="22"/>
          <w:szCs w:val="22"/>
        </w:rPr>
      </w:pPr>
      <w:r w:rsidRPr="00456EC5">
        <w:rPr>
          <w:b/>
          <w:sz w:val="22"/>
          <w:szCs w:val="22"/>
        </w:rPr>
        <w:t>Al. Mickiewicza</w:t>
      </w:r>
      <w:r w:rsidR="008D2AB8" w:rsidRPr="00456EC5">
        <w:rPr>
          <w:b/>
          <w:sz w:val="22"/>
          <w:szCs w:val="22"/>
        </w:rPr>
        <w:t xml:space="preserve"> </w:t>
      </w:r>
      <w:r w:rsidRPr="00456EC5">
        <w:rPr>
          <w:b/>
          <w:sz w:val="22"/>
          <w:szCs w:val="22"/>
        </w:rPr>
        <w:t>30</w:t>
      </w:r>
      <w:r w:rsidR="00456EC5">
        <w:rPr>
          <w:b/>
          <w:sz w:val="22"/>
          <w:szCs w:val="22"/>
        </w:rPr>
        <w:t xml:space="preserve">, </w:t>
      </w:r>
      <w:r w:rsidRPr="00456EC5">
        <w:rPr>
          <w:b/>
          <w:sz w:val="22"/>
          <w:szCs w:val="22"/>
        </w:rPr>
        <w:t>30-059</w:t>
      </w:r>
      <w:r w:rsidR="008D2AB8" w:rsidRPr="00456EC5">
        <w:rPr>
          <w:b/>
          <w:sz w:val="22"/>
          <w:szCs w:val="22"/>
        </w:rPr>
        <w:t xml:space="preserve"> </w:t>
      </w:r>
      <w:r w:rsidRPr="00456EC5">
        <w:rPr>
          <w:b/>
          <w:sz w:val="22"/>
          <w:szCs w:val="22"/>
        </w:rPr>
        <w:t>Kraków</w:t>
      </w:r>
      <w:r w:rsidR="008D2AB8" w:rsidRPr="00456EC5">
        <w:rPr>
          <w:b/>
          <w:sz w:val="22"/>
          <w:szCs w:val="22"/>
        </w:rPr>
        <w:t xml:space="preserve">,  </w:t>
      </w:r>
    </w:p>
    <w:p w14:paraId="3A556FFA" w14:textId="77777777" w:rsidR="008D2AB8" w:rsidRPr="00456EC5" w:rsidRDefault="008D2AB8" w:rsidP="008D2AB8">
      <w:pPr>
        <w:ind w:firstLine="3969"/>
        <w:rPr>
          <w:b/>
          <w:sz w:val="22"/>
          <w:szCs w:val="22"/>
        </w:rPr>
      </w:pPr>
    </w:p>
    <w:p w14:paraId="7AB5A3CE" w14:textId="7B59A7F0" w:rsidR="008D2AB8" w:rsidRPr="00456EC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456EC5">
        <w:rPr>
          <w:sz w:val="22"/>
          <w:szCs w:val="22"/>
        </w:rPr>
        <w:t xml:space="preserve">Przystępując do postępowania o udzielenie zamówienia publicznego, którego przedmiotem jest </w:t>
      </w:r>
      <w:r w:rsidR="00BA4F58" w:rsidRPr="00BA4F58">
        <w:rPr>
          <w:rStyle w:val="Uwydatnienie"/>
          <w:b/>
          <w:bCs/>
          <w:i w:val="0"/>
          <w:iCs w:val="0"/>
          <w:sz w:val="22"/>
          <w:szCs w:val="22"/>
        </w:rPr>
        <w:t xml:space="preserve">Najem aparatury badawczej przeznaczonej do badania procesu uplastyczniania stali, na potrzeby realizacji projektu </w:t>
      </w:r>
      <w:proofErr w:type="spellStart"/>
      <w:r w:rsidR="00BA4F58" w:rsidRPr="00BA4F58">
        <w:rPr>
          <w:rStyle w:val="Uwydatnienie"/>
          <w:b/>
          <w:bCs/>
          <w:i w:val="0"/>
          <w:iCs w:val="0"/>
          <w:sz w:val="22"/>
          <w:szCs w:val="22"/>
        </w:rPr>
        <w:t>WIMiR</w:t>
      </w:r>
      <w:proofErr w:type="spellEnd"/>
      <w:r w:rsidR="00BA4F58" w:rsidRPr="00BA4F58">
        <w:rPr>
          <w:rStyle w:val="Uwydatnienie"/>
          <w:b/>
          <w:bCs/>
          <w:i w:val="0"/>
          <w:iCs w:val="0"/>
          <w:sz w:val="22"/>
          <w:szCs w:val="22"/>
        </w:rPr>
        <w:t xml:space="preserve"> Detektor naprężeń krytycznych rurociągów stalowych – KC-zp.272-211/22</w:t>
      </w:r>
      <w:r w:rsidRPr="00456EC5">
        <w:rPr>
          <w:b/>
          <w:sz w:val="22"/>
          <w:szCs w:val="22"/>
        </w:rPr>
        <w:t xml:space="preserve">, </w:t>
      </w:r>
      <w:r w:rsidRPr="00456EC5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4961459" w14:textId="77777777" w:rsidR="000754DB" w:rsidRDefault="000754DB" w:rsidP="008D2AB8">
      <w:pPr>
        <w:tabs>
          <w:tab w:val="right" w:pos="9000"/>
        </w:tabs>
        <w:rPr>
          <w:b/>
          <w:bCs/>
          <w:u w:val="single"/>
        </w:rPr>
      </w:pPr>
    </w:p>
    <w:p w14:paraId="4591C5E4" w14:textId="43396B8C" w:rsidR="000754DB" w:rsidRPr="000754DB" w:rsidRDefault="000754DB" w:rsidP="008D2AB8">
      <w:pPr>
        <w:tabs>
          <w:tab w:val="right" w:pos="9000"/>
        </w:tabs>
        <w:rPr>
          <w:b/>
          <w:bCs/>
          <w:u w:val="single"/>
        </w:rPr>
      </w:pPr>
      <w:r w:rsidRPr="000754DB">
        <w:rPr>
          <w:b/>
          <w:bCs/>
          <w:u w:val="single"/>
        </w:rPr>
        <w:t>Pełny zakres najmu</w:t>
      </w:r>
      <w:r w:rsidR="0032029A">
        <w:rPr>
          <w:b/>
          <w:bCs/>
          <w:u w:val="single"/>
        </w:rPr>
        <w:t>, tj. za 10 miesięcy</w:t>
      </w:r>
      <w:r w:rsidR="005D7E6A" w:rsidRPr="005D7E6A">
        <w:rPr>
          <w:b/>
          <w:bCs/>
          <w:color w:val="FF0000"/>
          <w:sz w:val="18"/>
          <w:szCs w:val="18"/>
        </w:rPr>
        <w:t>*) **)</w:t>
      </w:r>
      <w:r w:rsidRPr="005D7E6A">
        <w:rPr>
          <w:b/>
          <w:bCs/>
          <w:u w:val="single"/>
        </w:rPr>
        <w:t>:</w:t>
      </w:r>
      <w:r w:rsidRPr="000754DB">
        <w:rPr>
          <w:b/>
          <w:bCs/>
          <w:u w:val="single"/>
        </w:rPr>
        <w:t xml:space="preserve"> </w:t>
      </w:r>
    </w:p>
    <w:p w14:paraId="255A1BCF" w14:textId="7FEC3274" w:rsidR="008D2AB8" w:rsidRDefault="000754DB" w:rsidP="008D2AB8">
      <w:pPr>
        <w:tabs>
          <w:tab w:val="right" w:pos="9000"/>
        </w:tabs>
      </w:pPr>
      <w:r>
        <w:t xml:space="preserve">Netto: …………………………… </w:t>
      </w:r>
    </w:p>
    <w:p w14:paraId="033A57B7" w14:textId="23587C29" w:rsidR="000754DB" w:rsidRDefault="000754DB" w:rsidP="008D2AB8">
      <w:pPr>
        <w:tabs>
          <w:tab w:val="right" w:pos="9000"/>
        </w:tabs>
      </w:pPr>
      <w:r>
        <w:t>Podatek VAT: ………………………………</w:t>
      </w:r>
    </w:p>
    <w:p w14:paraId="149FF9A7" w14:textId="6F43BDDF" w:rsidR="000754DB" w:rsidRDefault="000754DB" w:rsidP="008D2AB8">
      <w:pPr>
        <w:tabs>
          <w:tab w:val="right" w:pos="9000"/>
        </w:tabs>
      </w:pPr>
      <w:r>
        <w:t>Brutto: ……………………………</w:t>
      </w:r>
    </w:p>
    <w:p w14:paraId="1F6D37F1" w14:textId="4F69F003" w:rsidR="005D7E6A" w:rsidRPr="005D7E6A" w:rsidRDefault="000754DB" w:rsidP="005D7E6A">
      <w:pPr>
        <w:tabs>
          <w:tab w:val="right" w:pos="9000"/>
        </w:tabs>
        <w:rPr>
          <w:b/>
          <w:bCs/>
        </w:rPr>
      </w:pPr>
      <w:r w:rsidRPr="000754DB">
        <w:rPr>
          <w:b/>
          <w:bCs/>
        </w:rPr>
        <w:t>W oparciu o miesięczne wynagrodzenie za czynsz najmu</w:t>
      </w:r>
      <w:r w:rsidR="005D7E6A">
        <w:rPr>
          <w:b/>
          <w:bCs/>
        </w:rPr>
        <w:t xml:space="preserve"> </w:t>
      </w:r>
      <w:r w:rsidR="005D7E6A" w:rsidRPr="005D7E6A">
        <w:rPr>
          <w:b/>
          <w:bCs/>
        </w:rPr>
        <w:t>zgodnie z harmonogramem:</w:t>
      </w:r>
    </w:p>
    <w:p w14:paraId="3C07DC23" w14:textId="77777777" w:rsidR="005D7E6A" w:rsidRPr="00F60A6A" w:rsidRDefault="005D7E6A" w:rsidP="005D7E6A">
      <w:pPr>
        <w:pStyle w:val="Akapitzlist"/>
        <w:overflowPunct w:val="0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  <w:r w:rsidRPr="00F60A6A">
        <w:rPr>
          <w:sz w:val="22"/>
          <w:szCs w:val="22"/>
        </w:rPr>
        <w:t>1 rata w wysokości 10% całkowitego wynagrodzenia brutto – w kwocie …, słownie: …………).</w:t>
      </w:r>
    </w:p>
    <w:p w14:paraId="1494FE6A" w14:textId="77777777" w:rsidR="005D7E6A" w:rsidRPr="00F60A6A" w:rsidRDefault="005D7E6A" w:rsidP="005D7E6A">
      <w:pPr>
        <w:pStyle w:val="Akapitzlist"/>
        <w:overflowPunct w:val="0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  <w:r w:rsidRPr="00F60A6A">
        <w:rPr>
          <w:sz w:val="22"/>
          <w:szCs w:val="22"/>
        </w:rPr>
        <w:t>2 rata w wysokości 10% całkowitego wynagrodzenia brutto – w kwocie …, (słownie:  …………).</w:t>
      </w:r>
    </w:p>
    <w:p w14:paraId="32F0D7DD" w14:textId="77777777" w:rsidR="005D7E6A" w:rsidRPr="00F60A6A" w:rsidRDefault="005D7E6A" w:rsidP="005D7E6A">
      <w:pPr>
        <w:pStyle w:val="Akapitzlist"/>
        <w:overflowPunct w:val="0"/>
        <w:autoSpaceDE w:val="0"/>
        <w:autoSpaceDN w:val="0"/>
        <w:adjustRightInd w:val="0"/>
        <w:ind w:left="0"/>
        <w:jc w:val="both"/>
        <w:rPr>
          <w:rFonts w:eastAsia="Calibri"/>
          <w:sz w:val="22"/>
          <w:szCs w:val="22"/>
          <w:lang w:eastAsia="en-US"/>
        </w:rPr>
      </w:pPr>
      <w:r w:rsidRPr="00F60A6A">
        <w:rPr>
          <w:sz w:val="22"/>
          <w:szCs w:val="22"/>
        </w:rPr>
        <w:t>3 rata w wysokości 10% całkowitego wynagrodzenia brutto – w kwocie …, (słownie:  …………).</w:t>
      </w:r>
    </w:p>
    <w:p w14:paraId="5C960B55" w14:textId="25C032C4" w:rsidR="005D7E6A" w:rsidRPr="0032029A" w:rsidRDefault="005D7E6A" w:rsidP="005D7E6A">
      <w:pPr>
        <w:pStyle w:val="Akapitzlist"/>
        <w:overflowPunct w:val="0"/>
        <w:autoSpaceDE w:val="0"/>
        <w:autoSpaceDN w:val="0"/>
        <w:adjustRightInd w:val="0"/>
        <w:ind w:left="0"/>
        <w:jc w:val="both"/>
        <w:rPr>
          <w:rFonts w:eastAsia="Calibri"/>
          <w:sz w:val="22"/>
          <w:szCs w:val="22"/>
          <w:lang w:eastAsia="en-US"/>
        </w:rPr>
      </w:pPr>
      <w:r w:rsidRPr="0032029A">
        <w:rPr>
          <w:sz w:val="22"/>
          <w:szCs w:val="22"/>
        </w:rPr>
        <w:t xml:space="preserve">4 rata </w:t>
      </w:r>
      <w:r w:rsidR="00437731" w:rsidRPr="0032029A">
        <w:rPr>
          <w:sz w:val="22"/>
          <w:szCs w:val="22"/>
        </w:rPr>
        <w:t>w wysokości 10% całkowitego wynagrodzenia brutto – w kwocie …, (słownie:  …………).</w:t>
      </w:r>
    </w:p>
    <w:p w14:paraId="25E26F07" w14:textId="124275FA" w:rsidR="005D7E6A" w:rsidRPr="0032029A" w:rsidRDefault="005D7E6A" w:rsidP="005D7E6A">
      <w:pPr>
        <w:pStyle w:val="Akapitzlist"/>
        <w:overflowPunct w:val="0"/>
        <w:autoSpaceDE w:val="0"/>
        <w:autoSpaceDN w:val="0"/>
        <w:adjustRightInd w:val="0"/>
        <w:ind w:left="0"/>
        <w:jc w:val="both"/>
        <w:rPr>
          <w:rFonts w:eastAsia="Calibri"/>
          <w:sz w:val="22"/>
          <w:szCs w:val="22"/>
          <w:lang w:eastAsia="en-US"/>
        </w:rPr>
      </w:pPr>
      <w:r w:rsidRPr="0032029A">
        <w:rPr>
          <w:sz w:val="22"/>
          <w:szCs w:val="22"/>
        </w:rPr>
        <w:t xml:space="preserve">5 rata </w:t>
      </w:r>
      <w:r w:rsidR="00437731" w:rsidRPr="0032029A">
        <w:rPr>
          <w:sz w:val="22"/>
          <w:szCs w:val="22"/>
        </w:rPr>
        <w:t>w wysokości 10% całkowitego wynagrodzenia brutto – w kwocie …, (słownie:  …………).</w:t>
      </w:r>
    </w:p>
    <w:p w14:paraId="7ACA19E9" w14:textId="22CB5560" w:rsidR="005D7E6A" w:rsidRPr="0032029A" w:rsidRDefault="005D7E6A" w:rsidP="005D7E6A">
      <w:pPr>
        <w:pStyle w:val="Akapitzlist"/>
        <w:overflowPunct w:val="0"/>
        <w:autoSpaceDE w:val="0"/>
        <w:autoSpaceDN w:val="0"/>
        <w:adjustRightInd w:val="0"/>
        <w:ind w:left="0"/>
        <w:jc w:val="both"/>
        <w:rPr>
          <w:rFonts w:eastAsia="Calibri"/>
          <w:sz w:val="22"/>
          <w:szCs w:val="22"/>
          <w:lang w:eastAsia="en-US"/>
        </w:rPr>
      </w:pPr>
      <w:r w:rsidRPr="0032029A">
        <w:rPr>
          <w:sz w:val="22"/>
          <w:szCs w:val="22"/>
        </w:rPr>
        <w:t xml:space="preserve">6 rata </w:t>
      </w:r>
      <w:r w:rsidR="00437731" w:rsidRPr="0032029A">
        <w:rPr>
          <w:sz w:val="22"/>
          <w:szCs w:val="22"/>
        </w:rPr>
        <w:t>w wysokości 10% całkowitego wynagrodzenia brutto – w kwocie …, (słownie:  …………).</w:t>
      </w:r>
    </w:p>
    <w:p w14:paraId="3650EC97" w14:textId="556AD48B" w:rsidR="005D7E6A" w:rsidRPr="0032029A" w:rsidRDefault="005D7E6A" w:rsidP="005D7E6A">
      <w:pPr>
        <w:pStyle w:val="Akapitzlist"/>
        <w:overflowPunct w:val="0"/>
        <w:autoSpaceDE w:val="0"/>
        <w:autoSpaceDN w:val="0"/>
        <w:adjustRightInd w:val="0"/>
        <w:ind w:left="0"/>
        <w:jc w:val="both"/>
        <w:rPr>
          <w:rFonts w:eastAsia="Calibri"/>
          <w:sz w:val="22"/>
          <w:szCs w:val="22"/>
          <w:lang w:eastAsia="en-US"/>
        </w:rPr>
      </w:pPr>
      <w:r w:rsidRPr="0032029A">
        <w:rPr>
          <w:sz w:val="22"/>
          <w:szCs w:val="22"/>
        </w:rPr>
        <w:t xml:space="preserve">7 rata </w:t>
      </w:r>
      <w:r w:rsidR="00437731" w:rsidRPr="0032029A">
        <w:rPr>
          <w:sz w:val="22"/>
          <w:szCs w:val="22"/>
        </w:rPr>
        <w:t>w wysokości 10% całkowitego wynagrodzenia brutto – w kwocie …, (słownie:  …………).</w:t>
      </w:r>
    </w:p>
    <w:p w14:paraId="59913AE4" w14:textId="158DB0E0" w:rsidR="005D7E6A" w:rsidRPr="0032029A" w:rsidRDefault="005D7E6A" w:rsidP="005D7E6A">
      <w:pPr>
        <w:pStyle w:val="Akapitzlist"/>
        <w:overflowPunct w:val="0"/>
        <w:autoSpaceDE w:val="0"/>
        <w:autoSpaceDN w:val="0"/>
        <w:adjustRightInd w:val="0"/>
        <w:ind w:left="0"/>
        <w:jc w:val="both"/>
        <w:rPr>
          <w:rFonts w:eastAsia="Calibri"/>
          <w:sz w:val="22"/>
          <w:szCs w:val="22"/>
          <w:lang w:eastAsia="en-US"/>
        </w:rPr>
      </w:pPr>
      <w:r w:rsidRPr="0032029A">
        <w:rPr>
          <w:sz w:val="22"/>
          <w:szCs w:val="22"/>
        </w:rPr>
        <w:t xml:space="preserve">8 rata </w:t>
      </w:r>
      <w:r w:rsidR="00437731" w:rsidRPr="0032029A">
        <w:rPr>
          <w:sz w:val="22"/>
          <w:szCs w:val="22"/>
        </w:rPr>
        <w:t>w wysokości 10% całkowitego wynagrodzenia brutto – w kwocie …, (słownie:  …………).</w:t>
      </w:r>
    </w:p>
    <w:p w14:paraId="7F6BC304" w14:textId="34932F35" w:rsidR="005D7E6A" w:rsidRPr="0032029A" w:rsidRDefault="005D7E6A" w:rsidP="005D7E6A">
      <w:pPr>
        <w:pStyle w:val="Akapitzlist"/>
        <w:overflowPunct w:val="0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  <w:r w:rsidRPr="0032029A">
        <w:rPr>
          <w:sz w:val="22"/>
          <w:szCs w:val="22"/>
        </w:rPr>
        <w:t xml:space="preserve">9 rata </w:t>
      </w:r>
      <w:r w:rsidR="00437731" w:rsidRPr="0032029A">
        <w:rPr>
          <w:sz w:val="22"/>
          <w:szCs w:val="22"/>
        </w:rPr>
        <w:t>w wysokości 10% całkowitego wynagrodzenia brutto – w kwocie …, (słownie:  …………).</w:t>
      </w:r>
    </w:p>
    <w:p w14:paraId="43BE007F" w14:textId="0887A177" w:rsidR="005D7E6A" w:rsidRPr="005D7E6A" w:rsidRDefault="005D7E6A" w:rsidP="005D7E6A">
      <w:pPr>
        <w:pStyle w:val="Akapitzlist"/>
        <w:overflowPunct w:val="0"/>
        <w:autoSpaceDE w:val="0"/>
        <w:autoSpaceDN w:val="0"/>
        <w:adjustRightInd w:val="0"/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32029A">
        <w:rPr>
          <w:sz w:val="22"/>
          <w:szCs w:val="22"/>
        </w:rPr>
        <w:t>10 rata</w:t>
      </w:r>
      <w:r w:rsidRPr="005D7E6A">
        <w:rPr>
          <w:color w:val="FF0000"/>
          <w:sz w:val="22"/>
          <w:szCs w:val="22"/>
        </w:rPr>
        <w:t xml:space="preserve"> </w:t>
      </w:r>
      <w:r w:rsidR="00437731" w:rsidRPr="00F60A6A">
        <w:rPr>
          <w:sz w:val="22"/>
          <w:szCs w:val="22"/>
        </w:rPr>
        <w:t>w wysokości 10% całkowitego wynagrodzenia brutto – w kwocie …, (słownie:  …………).</w:t>
      </w:r>
    </w:p>
    <w:p w14:paraId="338D1518" w14:textId="6B25DC21" w:rsidR="005D7E6A" w:rsidRPr="00F60A6A" w:rsidRDefault="005D7E6A" w:rsidP="005D7E6A">
      <w:pPr>
        <w:pStyle w:val="Akapitzlist"/>
        <w:overflowPunct w:val="0"/>
        <w:autoSpaceDE w:val="0"/>
        <w:autoSpaceDN w:val="0"/>
        <w:adjustRightInd w:val="0"/>
        <w:ind w:left="0"/>
        <w:jc w:val="both"/>
        <w:rPr>
          <w:rFonts w:eastAsia="Calibri"/>
          <w:sz w:val="22"/>
          <w:szCs w:val="22"/>
          <w:lang w:eastAsia="en-US"/>
        </w:rPr>
      </w:pPr>
    </w:p>
    <w:p w14:paraId="625E0297" w14:textId="45ECD5D8" w:rsidR="000754DB" w:rsidRPr="0032029A" w:rsidRDefault="005D7E6A" w:rsidP="008D2AB8">
      <w:pPr>
        <w:tabs>
          <w:tab w:val="right" w:pos="9000"/>
        </w:tabs>
      </w:pPr>
      <w:r w:rsidRPr="0032029A">
        <w:rPr>
          <w:b/>
          <w:bCs/>
        </w:rPr>
        <w:t>Aparatura pomiarowa (producent/model):</w:t>
      </w:r>
      <w:r w:rsidRPr="0032029A">
        <w:t xml:space="preserve"> ……………………………………..</w:t>
      </w:r>
    </w:p>
    <w:p w14:paraId="65A00CC9" w14:textId="77777777" w:rsidR="000754DB" w:rsidRPr="0032029A" w:rsidRDefault="000754DB" w:rsidP="008D2AB8">
      <w:pPr>
        <w:tabs>
          <w:tab w:val="right" w:pos="9000"/>
        </w:tabs>
      </w:pPr>
    </w:p>
    <w:p w14:paraId="6D5CBC62" w14:textId="58E187C6" w:rsidR="00754B67" w:rsidRPr="007F2FD3" w:rsidRDefault="00754B67" w:rsidP="00754B67">
      <w:pPr>
        <w:jc w:val="both"/>
        <w:rPr>
          <w:sz w:val="18"/>
          <w:szCs w:val="18"/>
        </w:rPr>
      </w:pPr>
      <w:r w:rsidRPr="000B0649">
        <w:rPr>
          <w:b/>
          <w:bCs/>
          <w:sz w:val="18"/>
          <w:szCs w:val="18"/>
        </w:rPr>
        <w:t>*)</w:t>
      </w:r>
      <w:r w:rsidRPr="000B0649">
        <w:rPr>
          <w:sz w:val="18"/>
          <w:szCs w:val="18"/>
        </w:rPr>
        <w:t xml:space="preserve"> Do oceny i porównania ofert Zamawiający przeliczy w dniu otwarcia ofert cenę netto wg. kursu NBP z dnia otwarcia ofert. </w:t>
      </w:r>
      <w:r w:rsidRPr="000B0649">
        <w:rPr>
          <w:b/>
          <w:bCs/>
          <w:sz w:val="18"/>
          <w:szCs w:val="18"/>
        </w:rPr>
        <w:t xml:space="preserve"> **)</w:t>
      </w:r>
      <w:r>
        <w:rPr>
          <w:b/>
          <w:bCs/>
          <w:sz w:val="18"/>
          <w:szCs w:val="18"/>
        </w:rPr>
        <w:t xml:space="preserve"> </w:t>
      </w:r>
      <w:r w:rsidRPr="007F2FD3"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754B67">
        <w:rPr>
          <w:b/>
          <w:bCs/>
          <w:color w:val="FF0000"/>
          <w:sz w:val="18"/>
          <w:szCs w:val="18"/>
        </w:rPr>
        <w:t xml:space="preserve">w </w:t>
      </w:r>
      <w:r w:rsidRPr="00754B67">
        <w:rPr>
          <w:b/>
          <w:color w:val="FF0000"/>
          <w:sz w:val="20"/>
          <w:szCs w:val="20"/>
        </w:rPr>
        <w:t>EUR lub USD lub PLN</w:t>
      </w:r>
      <w:r>
        <w:rPr>
          <w:sz w:val="18"/>
          <w:szCs w:val="18"/>
        </w:rPr>
        <w:t>.</w:t>
      </w:r>
      <w:r w:rsidRPr="00754B67">
        <w:rPr>
          <w:sz w:val="18"/>
          <w:szCs w:val="18"/>
        </w:rPr>
        <w:t xml:space="preserve"> </w:t>
      </w:r>
      <w:r w:rsidRPr="007F2FD3">
        <w:rPr>
          <w:sz w:val="18"/>
          <w:szCs w:val="18"/>
        </w:rPr>
        <w:t xml:space="preserve">Wyłącznie do oceny i porównania ofert Zamawiający doliczy na </w:t>
      </w:r>
      <w:r w:rsidRPr="007F2FD3">
        <w:rPr>
          <w:sz w:val="18"/>
          <w:szCs w:val="18"/>
        </w:rPr>
        <w:lastRenderedPageBreak/>
        <w:t>etapie oceny ofert należnego podatku VAT. Umowa zostanie podpisana na kwotę netto, podatek VAT Zamawiający odprowadzi we własnym zakresie.</w:t>
      </w:r>
    </w:p>
    <w:p w14:paraId="3D5707A7" w14:textId="7DB6C5F3" w:rsidR="009E1445" w:rsidRDefault="009E1445" w:rsidP="009E1445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10 miesięcy od dnia przekazania przedmiotu najmu.</w:t>
      </w:r>
    </w:p>
    <w:p w14:paraId="4AA0FFF9" w14:textId="19B3F79C" w:rsidR="00BA4F58" w:rsidRDefault="00BA4F58" w:rsidP="00456EC5">
      <w:pPr>
        <w:widowControl w:val="0"/>
        <w:ind w:right="1"/>
        <w:jc w:val="both"/>
        <w:rPr>
          <w:b/>
          <w:sz w:val="22"/>
          <w:szCs w:val="22"/>
          <w:u w:val="single"/>
        </w:rPr>
      </w:pPr>
    </w:p>
    <w:p w14:paraId="723C6965" w14:textId="2CD38BA5" w:rsidR="00456EC5" w:rsidRPr="003B02BF" w:rsidRDefault="00456EC5" w:rsidP="00456EC5">
      <w:pPr>
        <w:widowControl w:val="0"/>
        <w:ind w:right="1"/>
        <w:jc w:val="both"/>
        <w:rPr>
          <w:b/>
          <w:sz w:val="22"/>
          <w:szCs w:val="22"/>
          <w:u w:val="single"/>
        </w:rPr>
      </w:pPr>
      <w:r w:rsidRPr="00BA4F58">
        <w:rPr>
          <w:b/>
          <w:sz w:val="22"/>
          <w:szCs w:val="22"/>
          <w:highlight w:val="yellow"/>
          <w:u w:val="single"/>
        </w:rPr>
        <w:t>Kryterium oceny ofert</w:t>
      </w:r>
      <w:r w:rsidRPr="003B02BF">
        <w:rPr>
          <w:b/>
          <w:sz w:val="22"/>
          <w:szCs w:val="22"/>
          <w:u w:val="single"/>
        </w:rPr>
        <w:t>:</w:t>
      </w:r>
    </w:p>
    <w:p w14:paraId="0B83A420" w14:textId="28AD24D7" w:rsidR="00456EC5" w:rsidRDefault="00456EC5" w:rsidP="00456EC5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Termin </w:t>
      </w:r>
      <w:r w:rsidR="0032029A">
        <w:rPr>
          <w:b/>
          <w:sz w:val="22"/>
          <w:szCs w:val="22"/>
        </w:rPr>
        <w:t>dostawy i przeszkolenia</w:t>
      </w:r>
      <w:r>
        <w:rPr>
          <w:b/>
          <w:sz w:val="22"/>
          <w:szCs w:val="22"/>
        </w:rPr>
        <w:t xml:space="preserve">: </w:t>
      </w:r>
      <w:r w:rsidR="005C7245" w:rsidRPr="005C7245">
        <w:rPr>
          <w:sz w:val="22"/>
          <w:szCs w:val="22"/>
        </w:rPr>
        <w:t>…………….</w:t>
      </w:r>
      <w:r w:rsidR="00883700" w:rsidRPr="005C7245">
        <w:rPr>
          <w:b/>
          <w:sz w:val="22"/>
          <w:szCs w:val="22"/>
        </w:rPr>
        <w:t xml:space="preserve"> dni od daty podpisania umowy</w:t>
      </w:r>
    </w:p>
    <w:p w14:paraId="7A0C31E7" w14:textId="77777777" w:rsidR="005C7245" w:rsidRDefault="005C7245" w:rsidP="00456EC5">
      <w:pPr>
        <w:widowControl w:val="0"/>
        <w:ind w:right="1"/>
        <w:jc w:val="both"/>
        <w:rPr>
          <w:b/>
          <w:sz w:val="22"/>
          <w:szCs w:val="22"/>
        </w:rPr>
      </w:pPr>
    </w:p>
    <w:p w14:paraId="543C26A8" w14:textId="37B4FEF5" w:rsidR="00456EC5" w:rsidRDefault="00456EC5" w:rsidP="00456EC5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płatności:</w:t>
      </w:r>
      <w:r>
        <w:rPr>
          <w:bCs/>
          <w:sz w:val="22"/>
          <w:szCs w:val="22"/>
        </w:rPr>
        <w:t xml:space="preserve"> </w:t>
      </w:r>
      <w:r w:rsidR="003B02BF">
        <w:rPr>
          <w:sz w:val="22"/>
          <w:szCs w:val="22"/>
        </w:rPr>
        <w:t>przelewem w terminie do 21 dni</w:t>
      </w:r>
      <w:r w:rsidR="0071614E">
        <w:rPr>
          <w:sz w:val="22"/>
          <w:szCs w:val="22"/>
        </w:rPr>
        <w:t xml:space="preserve">, </w:t>
      </w:r>
      <w:r w:rsidR="003B02BF">
        <w:rPr>
          <w:sz w:val="22"/>
          <w:szCs w:val="22"/>
        </w:rPr>
        <w:t>od daty otrzymania faktury przez Zamawiającego na rachunek Wykonawcy zawarty na dzień zlecenia przelewu w wykazie podmiotów, o których mowa w art. 96b ust. 1) Ustawy o podatku od towarów i usług</w:t>
      </w:r>
      <w:r w:rsidR="0071614E">
        <w:rPr>
          <w:bCs/>
          <w:sz w:val="22"/>
          <w:szCs w:val="22"/>
        </w:rPr>
        <w:t xml:space="preserve">, </w:t>
      </w:r>
      <w:r w:rsidR="0071614E">
        <w:rPr>
          <w:sz w:val="22"/>
          <w:szCs w:val="22"/>
        </w:rPr>
        <w:t>za każdy miesiąc najmu.</w:t>
      </w:r>
    </w:p>
    <w:p w14:paraId="66060359" w14:textId="77777777" w:rsidR="004905DC" w:rsidRDefault="004905DC" w:rsidP="00456EC5">
      <w:pPr>
        <w:widowControl w:val="0"/>
        <w:jc w:val="both"/>
        <w:rPr>
          <w:i/>
          <w:iCs/>
          <w:sz w:val="22"/>
          <w:szCs w:val="22"/>
        </w:rPr>
      </w:pPr>
    </w:p>
    <w:p w14:paraId="0909D3DC" w14:textId="5F2295F0" w:rsidR="003B02BF" w:rsidRPr="005D7E6A" w:rsidRDefault="00456EC5" w:rsidP="005D7E6A">
      <w:pPr>
        <w:widowControl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0349B3C1" w14:textId="77777777" w:rsidR="00456EC5" w:rsidRDefault="00456EC5" w:rsidP="00456EC5">
      <w:pPr>
        <w:rPr>
          <w:b/>
          <w:sz w:val="22"/>
          <w:szCs w:val="22"/>
          <w:u w:val="single"/>
        </w:rPr>
      </w:pPr>
    </w:p>
    <w:p w14:paraId="3D81B008" w14:textId="77777777" w:rsidR="00456EC5" w:rsidRDefault="00456EC5" w:rsidP="00456EC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34AF03C" w14:textId="77777777" w:rsidR="00456EC5" w:rsidRDefault="00456EC5" w:rsidP="00456EC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Oświadczamy, że jesteśmy związani niniejszą ofertą przez okres wskazanym w SWZ.</w:t>
      </w:r>
    </w:p>
    <w:p w14:paraId="5CEF09A8" w14:textId="77777777" w:rsidR="00456EC5" w:rsidRDefault="00456EC5" w:rsidP="00456EC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sz w:val="22"/>
          <w:szCs w:val="22"/>
        </w:rPr>
        <w:t xml:space="preserve"> i nie wnosimy do nich żadnych zastrzeżeń.</w:t>
      </w:r>
    </w:p>
    <w:p w14:paraId="2D352F43" w14:textId="77777777" w:rsidR="00456EC5" w:rsidRDefault="00456EC5" w:rsidP="00456EC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6C62D6BC" w14:textId="77777777" w:rsidR="00456EC5" w:rsidRDefault="00456EC5" w:rsidP="00456EC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D4C962" w14:textId="77777777" w:rsidR="00456EC5" w:rsidRDefault="00456EC5" w:rsidP="00456EC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C3E7B69" w14:textId="77777777" w:rsidR="00456EC5" w:rsidRDefault="00456EC5" w:rsidP="00456EC5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56EC5" w14:paraId="103E2D20" w14:textId="77777777" w:rsidTr="00456EC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113793" w14:textId="77777777" w:rsidR="00456EC5" w:rsidRDefault="00456EC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DC05D" w14:textId="77777777" w:rsidR="00456EC5" w:rsidRDefault="00456EC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019B84F" w14:textId="77777777" w:rsidR="00456EC5" w:rsidRDefault="00456EC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06061" w14:textId="77777777" w:rsidR="00456EC5" w:rsidRDefault="00456EC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56EC5" w14:paraId="268F9EE9" w14:textId="77777777" w:rsidTr="00456EC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5EDD5" w14:textId="77777777" w:rsidR="00456EC5" w:rsidRDefault="00456EC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1C99D" w14:textId="77777777" w:rsidR="00456EC5" w:rsidRDefault="00456EC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05F95" w14:textId="77777777" w:rsidR="00456EC5" w:rsidRDefault="00456EC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456EC5" w14:paraId="096CD13E" w14:textId="77777777" w:rsidTr="00456EC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02AEE" w14:textId="77777777" w:rsidR="00456EC5" w:rsidRDefault="00456EC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BE7F1" w14:textId="77777777" w:rsidR="00456EC5" w:rsidRDefault="00456EC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DEF94" w14:textId="77777777" w:rsidR="00456EC5" w:rsidRDefault="00456EC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EA3EE26" w14:textId="77777777" w:rsidR="00456EC5" w:rsidRDefault="00456EC5" w:rsidP="00456EC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1F3EB3D" w14:textId="77777777" w:rsidR="00456EC5" w:rsidRDefault="00456EC5" w:rsidP="00456EC5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5946F48" w14:textId="77777777" w:rsidR="00456EC5" w:rsidRDefault="00456EC5" w:rsidP="00456EC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A7DFB1F" w14:textId="77777777" w:rsidR="00456EC5" w:rsidRDefault="00456EC5" w:rsidP="00456EC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1E177F33" w14:textId="77777777" w:rsidR="00456EC5" w:rsidRDefault="00456EC5" w:rsidP="00456EC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6777E14" w14:textId="77777777" w:rsidR="00456EC5" w:rsidRDefault="00456EC5" w:rsidP="00456EC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12C81BC" w14:textId="77777777" w:rsidR="00456EC5" w:rsidRDefault="00456EC5" w:rsidP="00456EC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379D32E" w14:textId="77777777" w:rsidR="00456EC5" w:rsidRDefault="00456EC5" w:rsidP="00456EC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3A742EF" w14:textId="77777777" w:rsidR="00456EC5" w:rsidRDefault="00456EC5" w:rsidP="00456EC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2BF9FA6" w14:textId="77777777" w:rsidR="00456EC5" w:rsidRDefault="00456EC5" w:rsidP="00456EC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C5C4819" w14:textId="77777777" w:rsidR="00456EC5" w:rsidRDefault="00456EC5" w:rsidP="00456EC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B46A1AE" w14:textId="77777777" w:rsidR="00456EC5" w:rsidRDefault="00456EC5" w:rsidP="00456EC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FB55C53" w14:textId="77777777" w:rsidR="00456EC5" w:rsidRDefault="00456EC5" w:rsidP="00456EC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BA3E20D" w14:textId="77777777" w:rsidR="00456EC5" w:rsidRDefault="00456EC5" w:rsidP="00456EC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7923D6F9" w14:textId="77777777" w:rsidR="00456EC5" w:rsidRDefault="00456EC5" w:rsidP="00456EC5">
      <w:pPr>
        <w:jc w:val="both"/>
        <w:rPr>
          <w:sz w:val="22"/>
          <w:szCs w:val="22"/>
        </w:rPr>
      </w:pPr>
    </w:p>
    <w:p w14:paraId="6EFB0EE2" w14:textId="77777777" w:rsidR="00456EC5" w:rsidRDefault="00456EC5" w:rsidP="00456EC5">
      <w:pPr>
        <w:jc w:val="right"/>
        <w:rPr>
          <w:sz w:val="22"/>
          <w:szCs w:val="22"/>
        </w:rPr>
      </w:pPr>
    </w:p>
    <w:p w14:paraId="3076DAD4" w14:textId="77777777" w:rsidR="00456EC5" w:rsidRDefault="00456EC5" w:rsidP="00456EC5">
      <w:pPr>
        <w:tabs>
          <w:tab w:val="left" w:pos="540"/>
          <w:tab w:val="left" w:pos="780"/>
        </w:tabs>
        <w:suppressAutoHyphens/>
        <w:jc w:val="center"/>
        <w:rPr>
          <w:rFonts w:eastAsia="Calibri"/>
          <w:i/>
          <w:color w:val="FF0000"/>
          <w:lang w:eastAsia="zh-CN"/>
        </w:rPr>
      </w:pPr>
      <w:r>
        <w:rPr>
          <w:rFonts w:eastAsia="Calibri"/>
          <w:i/>
          <w:color w:val="FF0000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p w14:paraId="5AB5D20D" w14:textId="77777777" w:rsidR="00456EC5" w:rsidRDefault="00456EC5" w:rsidP="00456EC5">
      <w:pPr>
        <w:rPr>
          <w:sz w:val="22"/>
          <w:szCs w:val="22"/>
        </w:rPr>
      </w:pPr>
      <w:r>
        <w:rPr>
          <w:sz w:val="22"/>
          <w:szCs w:val="22"/>
        </w:rPr>
        <w:t>**niepotrzebne skreślić</w:t>
      </w:r>
    </w:p>
    <w:p w14:paraId="0C48312A" w14:textId="77777777" w:rsidR="00456EC5" w:rsidRDefault="00456EC5" w:rsidP="00456EC5">
      <w:pPr>
        <w:rPr>
          <w:sz w:val="22"/>
          <w:szCs w:val="22"/>
        </w:rPr>
      </w:pPr>
      <w:r>
        <w:rPr>
          <w:sz w:val="22"/>
          <w:szCs w:val="22"/>
        </w:rPr>
        <w:t>***jeżeli dotyczy</w:t>
      </w:r>
    </w:p>
    <w:p w14:paraId="4892D613" w14:textId="77777777" w:rsidR="00456EC5" w:rsidRDefault="00456EC5" w:rsidP="00456EC5">
      <w:pPr>
        <w:rPr>
          <w:sz w:val="22"/>
          <w:szCs w:val="22"/>
        </w:rPr>
      </w:pPr>
    </w:p>
    <w:p w14:paraId="726BF8D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46700" w14:textId="77777777" w:rsidR="007203D3" w:rsidRDefault="007203D3">
      <w:r>
        <w:separator/>
      </w:r>
    </w:p>
  </w:endnote>
  <w:endnote w:type="continuationSeparator" w:id="0">
    <w:p w14:paraId="79AEE64B" w14:textId="77777777" w:rsidR="007203D3" w:rsidRDefault="00720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BC1E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2FE1A" w14:textId="77777777" w:rsidR="007203D3" w:rsidRDefault="007203D3">
      <w:r>
        <w:separator/>
      </w:r>
    </w:p>
  </w:footnote>
  <w:footnote w:type="continuationSeparator" w:id="0">
    <w:p w14:paraId="485E4EDA" w14:textId="77777777" w:rsidR="007203D3" w:rsidRDefault="00720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686B2" w14:textId="74628569" w:rsidR="00F53146" w:rsidRDefault="003963A4">
    <w:pPr>
      <w:pStyle w:val="Nagwek"/>
      <w:rPr>
        <w:sz w:val="22"/>
      </w:rPr>
    </w:pPr>
    <w:r>
      <w:rPr>
        <w:noProof/>
        <w:sz w:val="22"/>
      </w:rPr>
      <w:pict w14:anchorId="0B7211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5" o:spid="_x0000_s2050" type="#_x0000_t75" style="position:absolute;margin-left:-27.4pt;margin-top:-11.4pt;width:511.5pt;height:30.45pt;z-index:-251658752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730F2E"/>
    <w:multiLevelType w:val="hybridMultilevel"/>
    <w:tmpl w:val="8C16AF5C"/>
    <w:lvl w:ilvl="0" w:tplc="D0D4ED8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71965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54464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3019055">
    <w:abstractNumId w:val="0"/>
  </w:num>
  <w:num w:numId="4" w16cid:durableId="838691967">
    <w:abstractNumId w:val="3"/>
  </w:num>
  <w:num w:numId="5" w16cid:durableId="9591892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03D3"/>
    <w:rsid w:val="00012286"/>
    <w:rsid w:val="00071CCC"/>
    <w:rsid w:val="000754DB"/>
    <w:rsid w:val="000B0649"/>
    <w:rsid w:val="000B2BD2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029A"/>
    <w:rsid w:val="003963A4"/>
    <w:rsid w:val="003B02BF"/>
    <w:rsid w:val="00437731"/>
    <w:rsid w:val="00456EC5"/>
    <w:rsid w:val="004905DC"/>
    <w:rsid w:val="004B7300"/>
    <w:rsid w:val="004C6753"/>
    <w:rsid w:val="00595C87"/>
    <w:rsid w:val="005C7245"/>
    <w:rsid w:val="005D2C65"/>
    <w:rsid w:val="005D7E6A"/>
    <w:rsid w:val="005E6D94"/>
    <w:rsid w:val="0063384F"/>
    <w:rsid w:val="00643C6F"/>
    <w:rsid w:val="00646202"/>
    <w:rsid w:val="0065290F"/>
    <w:rsid w:val="006815F6"/>
    <w:rsid w:val="0071614E"/>
    <w:rsid w:val="007203D3"/>
    <w:rsid w:val="00754B67"/>
    <w:rsid w:val="007748F0"/>
    <w:rsid w:val="007A4321"/>
    <w:rsid w:val="007D741D"/>
    <w:rsid w:val="00833933"/>
    <w:rsid w:val="00853083"/>
    <w:rsid w:val="00883700"/>
    <w:rsid w:val="008B2F0C"/>
    <w:rsid w:val="008B4928"/>
    <w:rsid w:val="008D2AB8"/>
    <w:rsid w:val="008F1C66"/>
    <w:rsid w:val="00970FE4"/>
    <w:rsid w:val="009E1445"/>
    <w:rsid w:val="00A0022B"/>
    <w:rsid w:val="00A346FE"/>
    <w:rsid w:val="00A47B4D"/>
    <w:rsid w:val="00A83018"/>
    <w:rsid w:val="00B774DC"/>
    <w:rsid w:val="00BA4F58"/>
    <w:rsid w:val="00C74A6C"/>
    <w:rsid w:val="00C969A6"/>
    <w:rsid w:val="00CA0E95"/>
    <w:rsid w:val="00CA7D36"/>
    <w:rsid w:val="00D24208"/>
    <w:rsid w:val="00D60C38"/>
    <w:rsid w:val="00D66893"/>
    <w:rsid w:val="00D90ACB"/>
    <w:rsid w:val="00DC1500"/>
    <w:rsid w:val="00DC5BF8"/>
    <w:rsid w:val="00E0028A"/>
    <w:rsid w:val="00E13C36"/>
    <w:rsid w:val="00E44371"/>
    <w:rsid w:val="00E949B0"/>
    <w:rsid w:val="00EC2D21"/>
    <w:rsid w:val="00EF1E11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CF03250"/>
  <w15:chartTrackingRefBased/>
  <w15:docId w15:val="{36436338-1506-42BB-9278-BC364D1C3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CW_Lista,List Paragraph"/>
    <w:basedOn w:val="Normalny"/>
    <w:link w:val="AkapitzlistZnak"/>
    <w:uiPriority w:val="34"/>
    <w:qFormat/>
    <w:rsid w:val="00456EC5"/>
    <w:pPr>
      <w:ind w:left="720"/>
      <w:contextualSpacing/>
    </w:pPr>
  </w:style>
  <w:style w:type="character" w:styleId="Uwydatnienie">
    <w:name w:val="Emphasis"/>
    <w:uiPriority w:val="20"/>
    <w:qFormat/>
    <w:rsid w:val="00BA4F58"/>
    <w:rPr>
      <w:i/>
      <w:iCs/>
    </w:rPr>
  </w:style>
  <w:style w:type="character" w:customStyle="1" w:styleId="AkapitzlistZnak">
    <w:name w:val="Akapit z listą Znak"/>
    <w:aliases w:val="CW_Lista Znak,List Paragraph Znak"/>
    <w:link w:val="Akapitzlist"/>
    <w:uiPriority w:val="34"/>
    <w:qFormat/>
    <w:locked/>
    <w:rsid w:val="005D7E6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4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727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2022-06-15T11:40:00Z</cp:lastPrinted>
  <dcterms:created xsi:type="dcterms:W3CDTF">2022-06-15T11:40:00Z</dcterms:created>
  <dcterms:modified xsi:type="dcterms:W3CDTF">2022-06-15T11:40:00Z</dcterms:modified>
</cp:coreProperties>
</file>