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A1797" w14:textId="77777777" w:rsidR="00FB7F50" w:rsidRPr="002245BE" w:rsidRDefault="00F14D1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14D1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14D19">
        <w:rPr>
          <w:sz w:val="22"/>
          <w:szCs w:val="22"/>
        </w:rPr>
        <w:t>2022-06-15</w:t>
      </w:r>
    </w:p>
    <w:p w14:paraId="44FC337B" w14:textId="77777777" w:rsidR="00140512" w:rsidRDefault="00F14D19" w:rsidP="00FB7F50">
      <w:pPr>
        <w:spacing w:after="40"/>
        <w:rPr>
          <w:b/>
          <w:bCs/>
          <w:sz w:val="22"/>
          <w:szCs w:val="22"/>
        </w:rPr>
      </w:pPr>
      <w:r w:rsidRPr="00F14D19">
        <w:rPr>
          <w:b/>
          <w:bCs/>
          <w:sz w:val="22"/>
          <w:szCs w:val="22"/>
        </w:rPr>
        <w:t xml:space="preserve">Szpital Specjalistyczny im. Stefana Żeromskiego </w:t>
      </w:r>
    </w:p>
    <w:p w14:paraId="0451A86A" w14:textId="77777777" w:rsidR="00140512" w:rsidRDefault="00F14D19" w:rsidP="00FB7F50">
      <w:pPr>
        <w:spacing w:after="40"/>
        <w:rPr>
          <w:b/>
          <w:bCs/>
          <w:sz w:val="22"/>
          <w:szCs w:val="22"/>
        </w:rPr>
      </w:pPr>
      <w:r w:rsidRPr="00F14D19">
        <w:rPr>
          <w:b/>
          <w:bCs/>
          <w:sz w:val="22"/>
          <w:szCs w:val="22"/>
        </w:rPr>
        <w:t xml:space="preserve">SP ZOZ w Krakowie </w:t>
      </w:r>
    </w:p>
    <w:p w14:paraId="158D314C" w14:textId="1A4FD957" w:rsidR="00FB7F50" w:rsidRPr="002245BE" w:rsidRDefault="00F14D19" w:rsidP="00FB7F50">
      <w:pPr>
        <w:spacing w:after="40"/>
        <w:rPr>
          <w:b/>
          <w:bCs/>
          <w:sz w:val="22"/>
          <w:szCs w:val="22"/>
        </w:rPr>
      </w:pPr>
      <w:r w:rsidRPr="00F14D19">
        <w:rPr>
          <w:b/>
          <w:bCs/>
          <w:sz w:val="22"/>
          <w:szCs w:val="22"/>
        </w:rPr>
        <w:t>Sekcja Zamówień Publicznych</w:t>
      </w:r>
    </w:p>
    <w:p w14:paraId="64A900DB" w14:textId="77777777" w:rsidR="00FB7F50" w:rsidRPr="002245BE" w:rsidRDefault="00F14D19" w:rsidP="00FB7F50">
      <w:pPr>
        <w:rPr>
          <w:sz w:val="22"/>
          <w:szCs w:val="22"/>
        </w:rPr>
      </w:pPr>
      <w:r w:rsidRPr="00F14D19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F14D19">
        <w:rPr>
          <w:sz w:val="22"/>
          <w:szCs w:val="22"/>
        </w:rPr>
        <w:t>66</w:t>
      </w:r>
    </w:p>
    <w:p w14:paraId="4292C001" w14:textId="77777777" w:rsidR="00FB7F50" w:rsidRPr="002245BE" w:rsidRDefault="00F14D19" w:rsidP="00FB7F50">
      <w:pPr>
        <w:rPr>
          <w:sz w:val="22"/>
          <w:szCs w:val="22"/>
        </w:rPr>
      </w:pPr>
      <w:r w:rsidRPr="00F14D19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F14D19">
        <w:rPr>
          <w:sz w:val="22"/>
          <w:szCs w:val="22"/>
        </w:rPr>
        <w:t>Kraków</w:t>
      </w:r>
    </w:p>
    <w:p w14:paraId="38452DE5" w14:textId="1516471C" w:rsidR="00FB7F50" w:rsidRPr="002245BE" w:rsidRDefault="00140512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SZP.271.371/3.2022</w:t>
      </w:r>
    </w:p>
    <w:p w14:paraId="50FE6C5A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B8FA172" w14:textId="0F0B26DB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140512">
        <w:rPr>
          <w:b/>
          <w:sz w:val="28"/>
        </w:rPr>
        <w:t xml:space="preserve"> </w:t>
      </w:r>
      <w:r w:rsidR="009C4B13">
        <w:rPr>
          <w:b/>
          <w:sz w:val="28"/>
        </w:rPr>
        <w:t xml:space="preserve">w grupie </w:t>
      </w:r>
      <w:r w:rsidR="009C4B13" w:rsidRPr="009C4B13">
        <w:rPr>
          <w:b/>
          <w:sz w:val="28"/>
        </w:rPr>
        <w:t>2,3,4,7,8,11,14,15,17,20,23,24,25,26,27,28,30,31,33,35,36,37,38,39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F14D19" w:rsidRPr="00607F9B" w14:paraId="3DB378A0" w14:textId="77777777" w:rsidTr="00244AA8">
        <w:trPr>
          <w:trHeight w:val="638"/>
        </w:trPr>
        <w:tc>
          <w:tcPr>
            <w:tcW w:w="959" w:type="dxa"/>
            <w:shd w:val="clear" w:color="auto" w:fill="auto"/>
          </w:tcPr>
          <w:p w14:paraId="603169B4" w14:textId="77777777" w:rsidR="00F14D19" w:rsidRPr="00607F9B" w:rsidRDefault="00F14D19" w:rsidP="00244AA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2B10FAE" w14:textId="77777777" w:rsidR="00F14D19" w:rsidRPr="00607F9B" w:rsidRDefault="00F14D19" w:rsidP="00244AA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14D1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14D19">
              <w:rPr>
                <w:b/>
                <w:bCs/>
                <w:sz w:val="22"/>
                <w:szCs w:val="22"/>
              </w:rPr>
              <w:t>Zakup</w:t>
            </w:r>
            <w:proofErr w:type="gramEnd"/>
            <w:r w:rsidRPr="00F14D19">
              <w:rPr>
                <w:b/>
                <w:bCs/>
                <w:sz w:val="22"/>
                <w:szCs w:val="22"/>
              </w:rPr>
              <w:t xml:space="preserve"> i dostawa implantów i wszczepów ortopedycznych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14D19">
              <w:rPr>
                <w:b/>
                <w:sz w:val="22"/>
                <w:szCs w:val="22"/>
              </w:rPr>
              <w:t>ZP/3/2022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92779FA" w14:textId="12B2B9DE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F14D19" w:rsidRPr="00F14D19">
        <w:rPr>
          <w:b/>
          <w:sz w:val="22"/>
          <w:szCs w:val="22"/>
        </w:rPr>
        <w:t>Szpital Specjalistyczny im. Stefana Żeromskiego SP ZOZ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F14D19" w:rsidRPr="00F14D19">
        <w:rPr>
          <w:sz w:val="22"/>
          <w:szCs w:val="22"/>
        </w:rPr>
        <w:t>(</w:t>
      </w:r>
      <w:proofErr w:type="spellStart"/>
      <w:r w:rsidR="00F14D19" w:rsidRPr="00F14D19">
        <w:rPr>
          <w:sz w:val="22"/>
          <w:szCs w:val="22"/>
        </w:rPr>
        <w:t>t.j</w:t>
      </w:r>
      <w:proofErr w:type="spellEnd"/>
      <w:r w:rsidR="00F14D19" w:rsidRPr="00F14D19">
        <w:rPr>
          <w:sz w:val="22"/>
          <w:szCs w:val="22"/>
        </w:rPr>
        <w:t xml:space="preserve">. Dz.U. z 2021r. poz. 1129 z </w:t>
      </w:r>
      <w:proofErr w:type="spellStart"/>
      <w:r w:rsidR="00F14D19" w:rsidRPr="00F14D19">
        <w:rPr>
          <w:sz w:val="22"/>
          <w:szCs w:val="22"/>
        </w:rPr>
        <w:t>późn</w:t>
      </w:r>
      <w:proofErr w:type="spellEnd"/>
      <w:r w:rsidR="00F14D19" w:rsidRPr="00F14D19">
        <w:rPr>
          <w:sz w:val="22"/>
          <w:szCs w:val="22"/>
        </w:rPr>
        <w:t>.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57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"/>
        <w:gridCol w:w="9423"/>
        <w:gridCol w:w="75"/>
      </w:tblGrid>
      <w:tr w:rsidR="00F14D19" w14:paraId="50A8EEF5" w14:textId="77777777" w:rsidTr="00F14D19">
        <w:trPr>
          <w:gridAfter w:val="1"/>
          <w:wAfter w:w="75" w:type="dxa"/>
          <w:cantSplit/>
        </w:trPr>
        <w:tc>
          <w:tcPr>
            <w:tcW w:w="9498" w:type="dxa"/>
            <w:gridSpan w:val="2"/>
          </w:tcPr>
          <w:p w14:paraId="6A7F3C37" w14:textId="77777777" w:rsidR="00F14D19" w:rsidRPr="001D1EEC" w:rsidRDefault="00F14D19" w:rsidP="00244AA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14D19">
              <w:rPr>
                <w:b/>
                <w:sz w:val="22"/>
                <w:szCs w:val="22"/>
              </w:rPr>
              <w:t xml:space="preserve">Zimmer </w:t>
            </w:r>
            <w:proofErr w:type="spellStart"/>
            <w:r w:rsidRPr="00F14D19">
              <w:rPr>
                <w:b/>
                <w:sz w:val="22"/>
                <w:szCs w:val="22"/>
              </w:rPr>
              <w:t>Biomet</w:t>
            </w:r>
            <w:proofErr w:type="spellEnd"/>
            <w:r w:rsidRPr="00F14D19">
              <w:rPr>
                <w:b/>
                <w:sz w:val="22"/>
                <w:szCs w:val="22"/>
              </w:rPr>
              <w:t xml:space="preserve"> Polska Sp. </w:t>
            </w:r>
            <w:proofErr w:type="spellStart"/>
            <w:r w:rsidRPr="00F14D19">
              <w:rPr>
                <w:b/>
                <w:sz w:val="22"/>
                <w:szCs w:val="22"/>
              </w:rPr>
              <w:t>zo.o</w:t>
            </w:r>
            <w:proofErr w:type="spellEnd"/>
            <w:r w:rsidRPr="00F14D19">
              <w:rPr>
                <w:b/>
                <w:sz w:val="22"/>
                <w:szCs w:val="22"/>
              </w:rPr>
              <w:t>.</w:t>
            </w:r>
          </w:p>
          <w:p w14:paraId="2E36065D" w14:textId="77777777" w:rsidR="00F14D19" w:rsidRPr="001D1EEC" w:rsidRDefault="00F14D19" w:rsidP="00244AA8">
            <w:pPr>
              <w:spacing w:line="276" w:lineRule="auto"/>
              <w:rPr>
                <w:bCs/>
                <w:sz w:val="22"/>
                <w:szCs w:val="22"/>
              </w:rPr>
            </w:pPr>
            <w:r w:rsidRPr="00F14D19">
              <w:rPr>
                <w:bCs/>
                <w:sz w:val="22"/>
                <w:szCs w:val="22"/>
              </w:rPr>
              <w:t>Płowiecka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proofErr w:type="gramStart"/>
            <w:r w:rsidRPr="00F14D19">
              <w:rPr>
                <w:bCs/>
                <w:sz w:val="22"/>
                <w:szCs w:val="22"/>
              </w:rPr>
              <w:t>75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,</w:t>
            </w:r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04-501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Warszawa</w:t>
            </w:r>
          </w:p>
          <w:p w14:paraId="699EE557" w14:textId="77777777" w:rsidR="00F14D19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FD1265B" w14:textId="77777777" w:rsidR="00F14D19" w:rsidRPr="00F14D19" w:rsidRDefault="00F14D19" w:rsidP="00244AA8">
            <w:pPr>
              <w:spacing w:before="40" w:after="4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14D19">
              <w:rPr>
                <w:color w:val="000000"/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14D19">
              <w:rPr>
                <w:color w:val="000000"/>
                <w:sz w:val="22"/>
                <w:szCs w:val="22"/>
              </w:rPr>
              <w:t xml:space="preserve">ENDOPROTEZA CAŁKOWITA i BIPOLARNA CEMENTOWA STAWU BIODROWEGO - 160 </w:t>
            </w:r>
            <w:proofErr w:type="spellStart"/>
            <w:r w:rsidRPr="00F14D19">
              <w:rPr>
                <w:color w:val="000000"/>
                <w:sz w:val="22"/>
                <w:szCs w:val="22"/>
              </w:rPr>
              <w:t>kpl</w:t>
            </w:r>
            <w:proofErr w:type="spellEnd"/>
            <w:r w:rsidRPr="00F14D19">
              <w:rPr>
                <w:color w:val="000000"/>
                <w:sz w:val="22"/>
                <w:szCs w:val="22"/>
              </w:rPr>
              <w:t>.</w:t>
            </w:r>
          </w:p>
          <w:p w14:paraId="65B92C2D" w14:textId="77777777" w:rsidR="00F14D19" w:rsidRPr="00211A34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14D19">
              <w:rPr>
                <w:color w:val="000000"/>
                <w:sz w:val="22"/>
                <w:szCs w:val="22"/>
              </w:rPr>
              <w:t xml:space="preserve">2 linie (instrumentarium + implanty + wiertarka + </w:t>
            </w:r>
            <w:proofErr w:type="gramStart"/>
            <w:r w:rsidRPr="00F14D19">
              <w:rPr>
                <w:color w:val="000000"/>
                <w:sz w:val="22"/>
                <w:szCs w:val="22"/>
              </w:rPr>
              <w:t>piła )</w:t>
            </w:r>
            <w:proofErr w:type="gramEnd"/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14D19">
              <w:rPr>
                <w:b/>
                <w:sz w:val="22"/>
                <w:szCs w:val="22"/>
              </w:rPr>
              <w:t>528 768.00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BE0A041" w14:textId="77777777" w:rsidR="00F14D19" w:rsidRPr="00D168A0" w:rsidRDefault="00F14D19" w:rsidP="00244AA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370924A" w14:textId="7046B4E0" w:rsidR="00F14D19" w:rsidRPr="00F14D19" w:rsidRDefault="00822AA1" w:rsidP="00244AA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t>Oferta spełnia warunki zawarte w SWZ, w ustawie Prawo zamówień publicznych z dnia 11 września 2019 r.  (tekst jednolity Dz. U. z 2019 r. poz. 2019 ze zm.) oraz jest najkorzystniejsza w kryteriach określonych w SWZ.</w:t>
            </w:r>
          </w:p>
        </w:tc>
      </w:tr>
      <w:tr w:rsidR="00F14D19" w14:paraId="3F6247D0" w14:textId="77777777" w:rsidTr="00F14D19">
        <w:trPr>
          <w:gridAfter w:val="1"/>
          <w:wAfter w:w="75" w:type="dxa"/>
          <w:cantSplit/>
        </w:trPr>
        <w:tc>
          <w:tcPr>
            <w:tcW w:w="9498" w:type="dxa"/>
            <w:gridSpan w:val="2"/>
          </w:tcPr>
          <w:p w14:paraId="7BE4112E" w14:textId="77777777" w:rsidR="00F14D19" w:rsidRPr="001D1EEC" w:rsidRDefault="00F14D19" w:rsidP="00244AA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14D19">
              <w:rPr>
                <w:b/>
                <w:sz w:val="22"/>
                <w:szCs w:val="22"/>
              </w:rPr>
              <w:t xml:space="preserve">Zimmer </w:t>
            </w:r>
            <w:proofErr w:type="spellStart"/>
            <w:r w:rsidRPr="00F14D19">
              <w:rPr>
                <w:b/>
                <w:sz w:val="22"/>
                <w:szCs w:val="22"/>
              </w:rPr>
              <w:t>Biomet</w:t>
            </w:r>
            <w:proofErr w:type="spellEnd"/>
            <w:r w:rsidRPr="00F14D19">
              <w:rPr>
                <w:b/>
                <w:sz w:val="22"/>
                <w:szCs w:val="22"/>
              </w:rPr>
              <w:t xml:space="preserve"> Polska Sp. </w:t>
            </w:r>
            <w:proofErr w:type="spellStart"/>
            <w:r w:rsidRPr="00F14D19">
              <w:rPr>
                <w:b/>
                <w:sz w:val="22"/>
                <w:szCs w:val="22"/>
              </w:rPr>
              <w:t>zo.o</w:t>
            </w:r>
            <w:proofErr w:type="spellEnd"/>
            <w:r w:rsidRPr="00F14D19">
              <w:rPr>
                <w:b/>
                <w:sz w:val="22"/>
                <w:szCs w:val="22"/>
              </w:rPr>
              <w:t>.</w:t>
            </w:r>
          </w:p>
          <w:p w14:paraId="77740C4A" w14:textId="77777777" w:rsidR="00F14D19" w:rsidRPr="001D1EEC" w:rsidRDefault="00F14D19" w:rsidP="00244AA8">
            <w:pPr>
              <w:spacing w:line="276" w:lineRule="auto"/>
              <w:rPr>
                <w:bCs/>
                <w:sz w:val="22"/>
                <w:szCs w:val="22"/>
              </w:rPr>
            </w:pPr>
            <w:r w:rsidRPr="00F14D19">
              <w:rPr>
                <w:bCs/>
                <w:sz w:val="22"/>
                <w:szCs w:val="22"/>
              </w:rPr>
              <w:t>Płowiecka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proofErr w:type="gramStart"/>
            <w:r w:rsidRPr="00F14D19">
              <w:rPr>
                <w:bCs/>
                <w:sz w:val="22"/>
                <w:szCs w:val="22"/>
              </w:rPr>
              <w:t>75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,</w:t>
            </w:r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04-501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Warszawa</w:t>
            </w:r>
          </w:p>
          <w:p w14:paraId="3A087961" w14:textId="77777777" w:rsidR="00F14D19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22559DF" w14:textId="77777777" w:rsidR="00F14D19" w:rsidRPr="00F14D19" w:rsidRDefault="00F14D19" w:rsidP="00244AA8">
            <w:pPr>
              <w:spacing w:before="40" w:after="4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14D19">
              <w:rPr>
                <w:color w:val="000000"/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14D19">
              <w:rPr>
                <w:color w:val="000000"/>
                <w:sz w:val="22"/>
                <w:szCs w:val="22"/>
              </w:rPr>
              <w:t xml:space="preserve">ENDOPROTEZA BEZCEMENTOWA STAWU BIODROWEGO - 220 </w:t>
            </w:r>
            <w:proofErr w:type="spellStart"/>
            <w:r w:rsidRPr="00F14D19">
              <w:rPr>
                <w:color w:val="000000"/>
                <w:sz w:val="22"/>
                <w:szCs w:val="22"/>
              </w:rPr>
              <w:t>kpl</w:t>
            </w:r>
            <w:proofErr w:type="spellEnd"/>
            <w:r w:rsidRPr="00F14D19">
              <w:rPr>
                <w:color w:val="000000"/>
                <w:sz w:val="22"/>
                <w:szCs w:val="22"/>
              </w:rPr>
              <w:t>.</w:t>
            </w:r>
          </w:p>
          <w:p w14:paraId="1DF5C5D6" w14:textId="77777777" w:rsidR="00F14D19" w:rsidRPr="00211A34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14D19">
              <w:rPr>
                <w:color w:val="000000"/>
                <w:sz w:val="22"/>
                <w:szCs w:val="22"/>
              </w:rPr>
              <w:t xml:space="preserve">2 linie (instrumentarium + implanty + wiertarka + </w:t>
            </w:r>
            <w:proofErr w:type="gramStart"/>
            <w:r w:rsidRPr="00F14D19">
              <w:rPr>
                <w:color w:val="000000"/>
                <w:sz w:val="22"/>
                <w:szCs w:val="22"/>
              </w:rPr>
              <w:t>piła )</w:t>
            </w:r>
            <w:proofErr w:type="gramEnd"/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14D19">
              <w:rPr>
                <w:b/>
                <w:sz w:val="22"/>
                <w:szCs w:val="22"/>
              </w:rPr>
              <w:t>1 142 856.00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8B36619" w14:textId="77777777" w:rsidR="00F14D19" w:rsidRPr="00D168A0" w:rsidRDefault="00F14D19" w:rsidP="00244AA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1560D89A" w14:textId="3D2893A4" w:rsidR="00F14D19" w:rsidRPr="00F14D19" w:rsidRDefault="00822AA1" w:rsidP="00244AA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t>Oferta spełnia warunki zawarte w SWZ, w ustawie Prawo zamówień publicznych z dnia 11 września 2019 r.  (tekst jednolity Dz. U. z 2019 r. poz. 2019 ze zm.) oraz jest najkorzystniejsza w kryteriach określonych w SWZ.</w:t>
            </w:r>
          </w:p>
        </w:tc>
      </w:tr>
      <w:tr w:rsidR="00F14D19" w14:paraId="376D5CA7" w14:textId="77777777" w:rsidTr="00F14D19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3869D56C" w14:textId="77777777" w:rsidR="00F14D19" w:rsidRPr="001D1EEC" w:rsidRDefault="00F14D19" w:rsidP="00244AA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14D19">
              <w:rPr>
                <w:b/>
                <w:sz w:val="22"/>
                <w:szCs w:val="22"/>
              </w:rPr>
              <w:lastRenderedPageBreak/>
              <w:t>Stryker</w:t>
            </w:r>
            <w:proofErr w:type="spellEnd"/>
            <w:r w:rsidRPr="00F14D19">
              <w:rPr>
                <w:b/>
                <w:sz w:val="22"/>
                <w:szCs w:val="22"/>
              </w:rPr>
              <w:t xml:space="preserve"> Polska Sp. z o.o.</w:t>
            </w:r>
          </w:p>
          <w:p w14:paraId="4F2D686D" w14:textId="5FD8DCA1" w:rsidR="00F14D19" w:rsidRPr="001D1EEC" w:rsidRDefault="00F14D19" w:rsidP="00244AA8">
            <w:pPr>
              <w:spacing w:line="276" w:lineRule="auto"/>
              <w:rPr>
                <w:bCs/>
                <w:sz w:val="22"/>
                <w:szCs w:val="22"/>
              </w:rPr>
            </w:pPr>
            <w:r w:rsidRPr="00F14D19">
              <w:rPr>
                <w:bCs/>
                <w:sz w:val="22"/>
                <w:szCs w:val="22"/>
              </w:rPr>
              <w:t>Poleczki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35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F14D19">
              <w:rPr>
                <w:bCs/>
                <w:sz w:val="22"/>
                <w:szCs w:val="22"/>
              </w:rPr>
              <w:t>02-822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Warszawa</w:t>
            </w:r>
          </w:p>
          <w:p w14:paraId="1C0BEF6C" w14:textId="77777777" w:rsidR="00F14D19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0ECC333" w14:textId="77777777" w:rsidR="00F14D19" w:rsidRPr="00211A34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14D19">
              <w:rPr>
                <w:color w:val="000000"/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14D19">
              <w:rPr>
                <w:color w:val="000000"/>
                <w:sz w:val="22"/>
                <w:szCs w:val="22"/>
              </w:rPr>
              <w:t xml:space="preserve">ENDOPROTEZA KRÓTKOTRZPIENIOWA BEZCEMENTOWA STAWU BIODROWEGO - 300 </w:t>
            </w:r>
            <w:proofErr w:type="spellStart"/>
            <w:r w:rsidRPr="00F14D19">
              <w:rPr>
                <w:color w:val="000000"/>
                <w:sz w:val="22"/>
                <w:szCs w:val="22"/>
              </w:rPr>
              <w:t>kpl</w:t>
            </w:r>
            <w:proofErr w:type="spellEnd"/>
            <w:r w:rsidRPr="00F14D19">
              <w:rPr>
                <w:color w:val="000000"/>
                <w:sz w:val="22"/>
                <w:szCs w:val="22"/>
              </w:rPr>
              <w:t>.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14D19">
              <w:rPr>
                <w:b/>
                <w:sz w:val="22"/>
                <w:szCs w:val="22"/>
              </w:rPr>
              <w:t>1 701 000.00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6094182" w14:textId="77777777" w:rsidR="00F14D19" w:rsidRPr="00D168A0" w:rsidRDefault="00F14D19" w:rsidP="00244AA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C230B18" w14:textId="3D65192F" w:rsidR="00F14D19" w:rsidRPr="00F14D19" w:rsidRDefault="00822AA1" w:rsidP="00244AA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t>Oferta spełnia warunki zawarte w SWZ, w ustawie Prawo zamówień publicznych z dnia 11 września 2019 r.  (tekst jednolity Dz. U. z 2019 r. poz. 2019 ze zm.) oraz jest najkorzystniejsza w kryteriach określonych w SWZ.</w:t>
            </w:r>
          </w:p>
        </w:tc>
      </w:tr>
      <w:tr w:rsidR="00F14D19" w14:paraId="4AA29855" w14:textId="77777777" w:rsidTr="00F14D19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498C813F" w14:textId="77777777" w:rsidR="00F14D19" w:rsidRPr="001D1EEC" w:rsidRDefault="00F14D19" w:rsidP="00244AA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14D19">
              <w:rPr>
                <w:b/>
                <w:sz w:val="22"/>
                <w:szCs w:val="22"/>
              </w:rPr>
              <w:t>Stryker</w:t>
            </w:r>
            <w:proofErr w:type="spellEnd"/>
            <w:r w:rsidRPr="00F14D19">
              <w:rPr>
                <w:b/>
                <w:sz w:val="22"/>
                <w:szCs w:val="22"/>
              </w:rPr>
              <w:t xml:space="preserve"> Polska Sp. z o.o.</w:t>
            </w:r>
          </w:p>
          <w:p w14:paraId="2E471FEF" w14:textId="314AD502" w:rsidR="00F14D19" w:rsidRPr="001D1EEC" w:rsidRDefault="00F14D19" w:rsidP="00244AA8">
            <w:pPr>
              <w:spacing w:line="276" w:lineRule="auto"/>
              <w:rPr>
                <w:bCs/>
                <w:sz w:val="22"/>
                <w:szCs w:val="22"/>
              </w:rPr>
            </w:pPr>
            <w:r w:rsidRPr="00F14D19">
              <w:rPr>
                <w:bCs/>
                <w:sz w:val="22"/>
                <w:szCs w:val="22"/>
              </w:rPr>
              <w:t>Poleczki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35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F14D19">
              <w:rPr>
                <w:bCs/>
                <w:sz w:val="22"/>
                <w:szCs w:val="22"/>
              </w:rPr>
              <w:t>02-822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Warszawa</w:t>
            </w:r>
          </w:p>
          <w:p w14:paraId="79A0E9B0" w14:textId="77777777" w:rsidR="00F14D19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D320B49" w14:textId="77777777" w:rsidR="00F14D19" w:rsidRPr="00F14D19" w:rsidRDefault="00F14D19" w:rsidP="00244AA8">
            <w:pPr>
              <w:spacing w:before="40" w:after="4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14D19">
              <w:rPr>
                <w:color w:val="000000"/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14D19">
              <w:rPr>
                <w:color w:val="000000"/>
                <w:sz w:val="22"/>
                <w:szCs w:val="22"/>
              </w:rPr>
              <w:t xml:space="preserve">ENDOPROTEZA CAŁKOWITA STAWU KOLANOWEGO "jednoosiowa" - 250 </w:t>
            </w:r>
            <w:proofErr w:type="spellStart"/>
            <w:r w:rsidRPr="00F14D19">
              <w:rPr>
                <w:color w:val="000000"/>
                <w:sz w:val="22"/>
                <w:szCs w:val="22"/>
              </w:rPr>
              <w:t>kpl</w:t>
            </w:r>
            <w:proofErr w:type="spellEnd"/>
            <w:r w:rsidRPr="00F14D19">
              <w:rPr>
                <w:color w:val="000000"/>
                <w:sz w:val="22"/>
                <w:szCs w:val="22"/>
              </w:rPr>
              <w:t>.</w:t>
            </w:r>
          </w:p>
          <w:p w14:paraId="73E7BD38" w14:textId="77777777" w:rsidR="00F14D19" w:rsidRPr="00F14D19" w:rsidRDefault="00F14D19" w:rsidP="00244AA8">
            <w:pPr>
              <w:spacing w:before="40" w:after="4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14D19">
              <w:rPr>
                <w:color w:val="000000"/>
                <w:sz w:val="22"/>
                <w:szCs w:val="22"/>
              </w:rPr>
              <w:t xml:space="preserve">ENDOPROTEZY z elementami rewizyjnymi - 50 </w:t>
            </w:r>
            <w:proofErr w:type="spellStart"/>
            <w:r w:rsidRPr="00F14D19">
              <w:rPr>
                <w:color w:val="000000"/>
                <w:sz w:val="22"/>
                <w:szCs w:val="22"/>
              </w:rPr>
              <w:t>kpl</w:t>
            </w:r>
            <w:proofErr w:type="spellEnd"/>
            <w:r w:rsidRPr="00F14D19">
              <w:rPr>
                <w:color w:val="000000"/>
                <w:sz w:val="22"/>
                <w:szCs w:val="22"/>
              </w:rPr>
              <w:t>.</w:t>
            </w:r>
          </w:p>
          <w:p w14:paraId="1C52F50C" w14:textId="77777777" w:rsidR="00F14D19" w:rsidRPr="00F14D19" w:rsidRDefault="00F14D19" w:rsidP="00244AA8">
            <w:pPr>
              <w:spacing w:before="40" w:after="40" w:line="276" w:lineRule="auto"/>
              <w:jc w:val="both"/>
              <w:rPr>
                <w:color w:val="000000"/>
                <w:sz w:val="22"/>
                <w:szCs w:val="22"/>
              </w:rPr>
            </w:pPr>
          </w:p>
          <w:p w14:paraId="358F8FD2" w14:textId="77777777" w:rsidR="00F14D19" w:rsidRPr="00211A34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14D19">
              <w:rPr>
                <w:color w:val="000000"/>
                <w:sz w:val="22"/>
                <w:szCs w:val="22"/>
              </w:rPr>
              <w:t>2 LINIE INSTRUMENTARIUM + NAPĘDY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14D19">
              <w:rPr>
                <w:b/>
                <w:sz w:val="22"/>
                <w:szCs w:val="22"/>
              </w:rPr>
              <w:t>2 067 660.00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F8D498C" w14:textId="77777777" w:rsidR="00F14D19" w:rsidRPr="00D168A0" w:rsidRDefault="00F14D19" w:rsidP="00244AA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A4B6D08" w14:textId="6568501D" w:rsidR="00F14D19" w:rsidRPr="00F14D19" w:rsidRDefault="00822AA1" w:rsidP="00244AA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t>Oferta spełnia warunki zawarte w SWZ, w ustawie Prawo zamówień publicznych z dnia 11 września 2019 r.  (tekst jednolity Dz. U. z 2019 r. poz. 2019 ze zm.) oraz jest najkorzystniejsza w kryteriach określonych w SWZ.</w:t>
            </w:r>
          </w:p>
        </w:tc>
      </w:tr>
      <w:tr w:rsidR="00F14D19" w14:paraId="51A63B7A" w14:textId="77777777" w:rsidTr="00F14D19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5ABAD935" w14:textId="77777777" w:rsidR="00F14D19" w:rsidRPr="001D1EEC" w:rsidRDefault="00F14D19" w:rsidP="00244AA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14D19">
              <w:rPr>
                <w:b/>
                <w:sz w:val="22"/>
                <w:szCs w:val="22"/>
              </w:rPr>
              <w:t xml:space="preserve">Zimmer </w:t>
            </w:r>
            <w:proofErr w:type="spellStart"/>
            <w:r w:rsidRPr="00F14D19">
              <w:rPr>
                <w:b/>
                <w:sz w:val="22"/>
                <w:szCs w:val="22"/>
              </w:rPr>
              <w:t>Biomet</w:t>
            </w:r>
            <w:proofErr w:type="spellEnd"/>
            <w:r w:rsidRPr="00F14D19">
              <w:rPr>
                <w:b/>
                <w:sz w:val="22"/>
                <w:szCs w:val="22"/>
              </w:rPr>
              <w:t xml:space="preserve"> Polska Sp. </w:t>
            </w:r>
            <w:proofErr w:type="spellStart"/>
            <w:r w:rsidRPr="00F14D19">
              <w:rPr>
                <w:b/>
                <w:sz w:val="22"/>
                <w:szCs w:val="22"/>
              </w:rPr>
              <w:t>zo.o</w:t>
            </w:r>
            <w:proofErr w:type="spellEnd"/>
            <w:r w:rsidRPr="00F14D19">
              <w:rPr>
                <w:b/>
                <w:sz w:val="22"/>
                <w:szCs w:val="22"/>
              </w:rPr>
              <w:t>.</w:t>
            </w:r>
          </w:p>
          <w:p w14:paraId="4D2BA869" w14:textId="77777777" w:rsidR="00F14D19" w:rsidRPr="001D1EEC" w:rsidRDefault="00F14D19" w:rsidP="00244AA8">
            <w:pPr>
              <w:spacing w:line="276" w:lineRule="auto"/>
              <w:rPr>
                <w:bCs/>
                <w:sz w:val="22"/>
                <w:szCs w:val="22"/>
              </w:rPr>
            </w:pPr>
            <w:r w:rsidRPr="00F14D19">
              <w:rPr>
                <w:bCs/>
                <w:sz w:val="22"/>
                <w:szCs w:val="22"/>
              </w:rPr>
              <w:t>Płowiecka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proofErr w:type="gramStart"/>
            <w:r w:rsidRPr="00F14D19">
              <w:rPr>
                <w:bCs/>
                <w:sz w:val="22"/>
                <w:szCs w:val="22"/>
              </w:rPr>
              <w:t>75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,</w:t>
            </w:r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04-501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Warszawa</w:t>
            </w:r>
          </w:p>
          <w:p w14:paraId="1EE89C0A" w14:textId="77777777" w:rsidR="00F14D19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CB6E194" w14:textId="77777777" w:rsidR="00F14D19" w:rsidRPr="00F14D19" w:rsidRDefault="00F14D19" w:rsidP="00244AA8">
            <w:pPr>
              <w:spacing w:before="40" w:after="4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14D19">
              <w:rPr>
                <w:color w:val="000000"/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14D19">
              <w:rPr>
                <w:color w:val="000000"/>
                <w:sz w:val="22"/>
                <w:szCs w:val="22"/>
              </w:rPr>
              <w:t xml:space="preserve">ENDOPROTEZA JEDNOPRZEDZIAŁOWA STAWU KOLANOWEGO - 300 </w:t>
            </w:r>
            <w:proofErr w:type="spellStart"/>
            <w:r w:rsidRPr="00F14D19">
              <w:rPr>
                <w:color w:val="000000"/>
                <w:sz w:val="22"/>
                <w:szCs w:val="22"/>
              </w:rPr>
              <w:t>kpl</w:t>
            </w:r>
            <w:proofErr w:type="spellEnd"/>
            <w:r w:rsidRPr="00F14D19">
              <w:rPr>
                <w:color w:val="000000"/>
                <w:sz w:val="22"/>
                <w:szCs w:val="22"/>
              </w:rPr>
              <w:t>.</w:t>
            </w:r>
          </w:p>
          <w:p w14:paraId="6EF8E293" w14:textId="77777777" w:rsidR="00F14D19" w:rsidRPr="00211A34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14D19">
              <w:rPr>
                <w:color w:val="000000"/>
                <w:sz w:val="22"/>
                <w:szCs w:val="22"/>
              </w:rPr>
              <w:t>2 LINIE INSTRUMENTARIUM + NAPĘDY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14D19">
              <w:rPr>
                <w:b/>
                <w:sz w:val="22"/>
                <w:szCs w:val="22"/>
              </w:rPr>
              <w:t>1 250 640.00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D190C40" w14:textId="77777777" w:rsidR="00F14D19" w:rsidRPr="00D168A0" w:rsidRDefault="00F14D19" w:rsidP="00244AA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4F7CDFD" w14:textId="1A418865" w:rsidR="00F14D19" w:rsidRPr="00F14D19" w:rsidRDefault="00822AA1" w:rsidP="00244AA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t>Oferta spełnia warunki zawarte w SWZ, w ustawie Prawo zamówień publicznych z dnia 11 września 2019 r.  (tekst jednolity Dz. U. z 2019 r. poz. 2019 ze zm.) oraz jest najkorzystniejsza w kryteriach określonych w SWZ.</w:t>
            </w:r>
          </w:p>
        </w:tc>
      </w:tr>
      <w:tr w:rsidR="00F14D19" w14:paraId="00943DAC" w14:textId="77777777" w:rsidTr="00F14D19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7144859E" w14:textId="77777777" w:rsidR="00F14D19" w:rsidRPr="001D1EEC" w:rsidRDefault="00F14D19" w:rsidP="00244AA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14D19">
              <w:rPr>
                <w:b/>
                <w:sz w:val="22"/>
                <w:szCs w:val="22"/>
              </w:rPr>
              <w:t xml:space="preserve">Zimmer </w:t>
            </w:r>
            <w:proofErr w:type="spellStart"/>
            <w:r w:rsidRPr="00F14D19">
              <w:rPr>
                <w:b/>
                <w:sz w:val="22"/>
                <w:szCs w:val="22"/>
              </w:rPr>
              <w:t>Biomet</w:t>
            </w:r>
            <w:proofErr w:type="spellEnd"/>
            <w:r w:rsidRPr="00F14D19">
              <w:rPr>
                <w:b/>
                <w:sz w:val="22"/>
                <w:szCs w:val="22"/>
              </w:rPr>
              <w:t xml:space="preserve"> Polska Sp. </w:t>
            </w:r>
            <w:proofErr w:type="spellStart"/>
            <w:r w:rsidRPr="00F14D19">
              <w:rPr>
                <w:b/>
                <w:sz w:val="22"/>
                <w:szCs w:val="22"/>
              </w:rPr>
              <w:t>zo.o</w:t>
            </w:r>
            <w:proofErr w:type="spellEnd"/>
            <w:r w:rsidRPr="00F14D19">
              <w:rPr>
                <w:b/>
                <w:sz w:val="22"/>
                <w:szCs w:val="22"/>
              </w:rPr>
              <w:t>.</w:t>
            </w:r>
          </w:p>
          <w:p w14:paraId="6CC6F77B" w14:textId="77777777" w:rsidR="00F14D19" w:rsidRPr="001D1EEC" w:rsidRDefault="00F14D19" w:rsidP="00244AA8">
            <w:pPr>
              <w:spacing w:line="276" w:lineRule="auto"/>
              <w:rPr>
                <w:bCs/>
                <w:sz w:val="22"/>
                <w:szCs w:val="22"/>
              </w:rPr>
            </w:pPr>
            <w:r w:rsidRPr="00F14D19">
              <w:rPr>
                <w:bCs/>
                <w:sz w:val="22"/>
                <w:szCs w:val="22"/>
              </w:rPr>
              <w:t>Płowiecka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proofErr w:type="gramStart"/>
            <w:r w:rsidRPr="00F14D19">
              <w:rPr>
                <w:bCs/>
                <w:sz w:val="22"/>
                <w:szCs w:val="22"/>
              </w:rPr>
              <w:t>75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,</w:t>
            </w:r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04-501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Warszawa</w:t>
            </w:r>
          </w:p>
          <w:p w14:paraId="281117E8" w14:textId="77777777" w:rsidR="00F14D19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2CEDA40" w14:textId="77777777" w:rsidR="00F14D19" w:rsidRPr="00211A34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14D19">
              <w:rPr>
                <w:color w:val="000000"/>
                <w:sz w:val="22"/>
                <w:szCs w:val="22"/>
              </w:rPr>
              <w:t>11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14D19">
              <w:rPr>
                <w:color w:val="000000"/>
                <w:sz w:val="22"/>
                <w:szCs w:val="22"/>
              </w:rPr>
              <w:t>KOSZYK WSPIERAJĄCY PANEWKĘ STAWU BIODROWEGO - 40 KPL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14D19">
              <w:rPr>
                <w:b/>
                <w:sz w:val="22"/>
                <w:szCs w:val="22"/>
              </w:rPr>
              <w:t>95 040.00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497A137" w14:textId="77777777" w:rsidR="00F14D19" w:rsidRPr="00D168A0" w:rsidRDefault="00F14D19" w:rsidP="00244AA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8109E44" w14:textId="11997DDB" w:rsidR="00F14D19" w:rsidRPr="00F14D19" w:rsidRDefault="00822AA1" w:rsidP="00244AA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t>Oferta spełnia warunki zawarte w SWZ, w ustawie Prawo zamówień publicznych z dnia 11 września 2019 r.  (tekst jednolity Dz. U. z 2019 r. poz. 2019 ze zm.) oraz jest najkorzystniejsza w kryteriach określonych w SWZ.</w:t>
            </w:r>
          </w:p>
        </w:tc>
      </w:tr>
      <w:tr w:rsidR="00F14D19" w14:paraId="1CE55E7B" w14:textId="77777777" w:rsidTr="00F14D19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520E8DFB" w14:textId="77777777" w:rsidR="00F14D19" w:rsidRPr="001D1EEC" w:rsidRDefault="00F14D19" w:rsidP="00244AA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14D19">
              <w:rPr>
                <w:b/>
                <w:sz w:val="22"/>
                <w:szCs w:val="22"/>
              </w:rPr>
              <w:lastRenderedPageBreak/>
              <w:t xml:space="preserve">Zimmer </w:t>
            </w:r>
            <w:proofErr w:type="spellStart"/>
            <w:r w:rsidRPr="00F14D19">
              <w:rPr>
                <w:b/>
                <w:sz w:val="22"/>
                <w:szCs w:val="22"/>
              </w:rPr>
              <w:t>Biomet</w:t>
            </w:r>
            <w:proofErr w:type="spellEnd"/>
            <w:r w:rsidRPr="00F14D19">
              <w:rPr>
                <w:b/>
                <w:sz w:val="22"/>
                <w:szCs w:val="22"/>
              </w:rPr>
              <w:t xml:space="preserve"> Polska Sp. </w:t>
            </w:r>
            <w:proofErr w:type="spellStart"/>
            <w:r w:rsidRPr="00F14D19">
              <w:rPr>
                <w:b/>
                <w:sz w:val="22"/>
                <w:szCs w:val="22"/>
              </w:rPr>
              <w:t>zo.o</w:t>
            </w:r>
            <w:proofErr w:type="spellEnd"/>
            <w:r w:rsidRPr="00F14D19">
              <w:rPr>
                <w:b/>
                <w:sz w:val="22"/>
                <w:szCs w:val="22"/>
              </w:rPr>
              <w:t>.</w:t>
            </w:r>
          </w:p>
          <w:p w14:paraId="1369AD41" w14:textId="77777777" w:rsidR="00F14D19" w:rsidRPr="001D1EEC" w:rsidRDefault="00F14D19" w:rsidP="00244AA8">
            <w:pPr>
              <w:spacing w:line="276" w:lineRule="auto"/>
              <w:rPr>
                <w:bCs/>
                <w:sz w:val="22"/>
                <w:szCs w:val="22"/>
              </w:rPr>
            </w:pPr>
            <w:r w:rsidRPr="00F14D19">
              <w:rPr>
                <w:bCs/>
                <w:sz w:val="22"/>
                <w:szCs w:val="22"/>
              </w:rPr>
              <w:t>Płowiecka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proofErr w:type="gramStart"/>
            <w:r w:rsidRPr="00F14D19">
              <w:rPr>
                <w:bCs/>
                <w:sz w:val="22"/>
                <w:szCs w:val="22"/>
              </w:rPr>
              <w:t>75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,</w:t>
            </w:r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04-501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Warszawa</w:t>
            </w:r>
          </w:p>
          <w:p w14:paraId="58285819" w14:textId="77777777" w:rsidR="00F14D19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EC8ADD9" w14:textId="0336BFCC" w:rsidR="00F14D19" w:rsidRPr="00211A34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14D19">
              <w:rPr>
                <w:color w:val="000000"/>
                <w:sz w:val="22"/>
                <w:szCs w:val="22"/>
              </w:rPr>
              <w:t>14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14D19">
              <w:rPr>
                <w:color w:val="000000"/>
                <w:sz w:val="22"/>
                <w:szCs w:val="22"/>
              </w:rPr>
              <w:t>SYSTEMY KOTWICZĄCE I STABILIZUJĄCE: - 400 SZT, KANIULE ARTROSKOPOWE - 50 SZT.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14D19">
              <w:rPr>
                <w:b/>
                <w:sz w:val="22"/>
                <w:szCs w:val="22"/>
              </w:rPr>
              <w:t>287 55</w:t>
            </w:r>
            <w:r w:rsidR="00822AA1">
              <w:rPr>
                <w:b/>
                <w:sz w:val="22"/>
                <w:szCs w:val="22"/>
              </w:rPr>
              <w:t>0</w:t>
            </w:r>
            <w:r w:rsidRPr="00F14D19">
              <w:rPr>
                <w:b/>
                <w:sz w:val="22"/>
                <w:szCs w:val="22"/>
              </w:rPr>
              <w:t>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3C20D7D" w14:textId="77777777" w:rsidR="00F14D19" w:rsidRPr="00D168A0" w:rsidRDefault="00F14D19" w:rsidP="00244AA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168C3BF8" w14:textId="17F25E18" w:rsidR="00F14D19" w:rsidRPr="00F14D19" w:rsidRDefault="00822AA1" w:rsidP="00244AA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t>Oferta spełnia warunki zawarte w SWZ, w ustawie Prawo zamówień publicznych z dnia 11 września 2019 r.  (tekst jednolity Dz. U. z 2019 r. poz. 2019 ze zm.) oraz jest najkorzystniejsza w kryteriach określonych w SWZ.</w:t>
            </w:r>
          </w:p>
        </w:tc>
      </w:tr>
      <w:tr w:rsidR="00F14D19" w14:paraId="3A02F401" w14:textId="77777777" w:rsidTr="00F14D19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26664FCE" w14:textId="77777777" w:rsidR="00F14D19" w:rsidRPr="001D1EEC" w:rsidRDefault="00F14D19" w:rsidP="00244AA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14D19">
              <w:rPr>
                <w:b/>
                <w:sz w:val="22"/>
                <w:szCs w:val="22"/>
              </w:rPr>
              <w:t xml:space="preserve">Zimmer </w:t>
            </w:r>
            <w:proofErr w:type="spellStart"/>
            <w:r w:rsidRPr="00F14D19">
              <w:rPr>
                <w:b/>
                <w:sz w:val="22"/>
                <w:szCs w:val="22"/>
              </w:rPr>
              <w:t>Biomet</w:t>
            </w:r>
            <w:proofErr w:type="spellEnd"/>
            <w:r w:rsidRPr="00F14D19">
              <w:rPr>
                <w:b/>
                <w:sz w:val="22"/>
                <w:szCs w:val="22"/>
              </w:rPr>
              <w:t xml:space="preserve"> Polska Sp. </w:t>
            </w:r>
            <w:proofErr w:type="spellStart"/>
            <w:r w:rsidRPr="00F14D19">
              <w:rPr>
                <w:b/>
                <w:sz w:val="22"/>
                <w:szCs w:val="22"/>
              </w:rPr>
              <w:t>zo.o</w:t>
            </w:r>
            <w:proofErr w:type="spellEnd"/>
            <w:r w:rsidRPr="00F14D19">
              <w:rPr>
                <w:b/>
                <w:sz w:val="22"/>
                <w:szCs w:val="22"/>
              </w:rPr>
              <w:t>.</w:t>
            </w:r>
          </w:p>
          <w:p w14:paraId="3E105160" w14:textId="77777777" w:rsidR="00F14D19" w:rsidRPr="001D1EEC" w:rsidRDefault="00F14D19" w:rsidP="00244AA8">
            <w:pPr>
              <w:spacing w:line="276" w:lineRule="auto"/>
              <w:rPr>
                <w:bCs/>
                <w:sz w:val="22"/>
                <w:szCs w:val="22"/>
              </w:rPr>
            </w:pPr>
            <w:r w:rsidRPr="00F14D19">
              <w:rPr>
                <w:bCs/>
                <w:sz w:val="22"/>
                <w:szCs w:val="22"/>
              </w:rPr>
              <w:t>Płowiecka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proofErr w:type="gramStart"/>
            <w:r w:rsidRPr="00F14D19">
              <w:rPr>
                <w:bCs/>
                <w:sz w:val="22"/>
                <w:szCs w:val="22"/>
              </w:rPr>
              <w:t>75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,</w:t>
            </w:r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04-501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Warszawa</w:t>
            </w:r>
          </w:p>
          <w:p w14:paraId="130EAAEA" w14:textId="77777777" w:rsidR="00F14D19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4BFA116" w14:textId="77777777" w:rsidR="00F14D19" w:rsidRPr="00211A34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14D19">
              <w:rPr>
                <w:color w:val="000000"/>
                <w:sz w:val="22"/>
                <w:szCs w:val="22"/>
              </w:rPr>
              <w:t>15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14D19">
              <w:rPr>
                <w:color w:val="000000"/>
                <w:sz w:val="22"/>
                <w:szCs w:val="22"/>
              </w:rPr>
              <w:t>SYSTEMY DO SZYCIA ŁĄKOTEK - 300 SZT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14D19">
              <w:rPr>
                <w:b/>
                <w:sz w:val="22"/>
                <w:szCs w:val="22"/>
              </w:rPr>
              <w:t>268 596.00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69386CF" w14:textId="77777777" w:rsidR="00F14D19" w:rsidRPr="00D168A0" w:rsidRDefault="00F14D19" w:rsidP="00244AA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54A7876B" w14:textId="03B78FE3" w:rsidR="00F14D19" w:rsidRPr="00F14D19" w:rsidRDefault="00822AA1" w:rsidP="00244AA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t>Oferta spełnia warunki zawarte w SWZ, w ustawie Prawo zamówień publicznych z dnia 11 września 2019 r.  (tekst jednolity Dz. U. z 2019 r. poz. 2019 ze zm.) oraz jest najkorzystniejsza w kryteriach określonych w SWZ.</w:t>
            </w:r>
          </w:p>
        </w:tc>
      </w:tr>
      <w:tr w:rsidR="00F14D19" w14:paraId="25B3549F" w14:textId="77777777" w:rsidTr="00F14D19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1E57A5EE" w14:textId="77777777" w:rsidR="00F14D19" w:rsidRPr="001D1EEC" w:rsidRDefault="00F14D19" w:rsidP="00244AA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14D19">
              <w:rPr>
                <w:b/>
                <w:sz w:val="22"/>
                <w:szCs w:val="22"/>
              </w:rPr>
              <w:t xml:space="preserve">Zimmer </w:t>
            </w:r>
            <w:proofErr w:type="spellStart"/>
            <w:r w:rsidRPr="00F14D19">
              <w:rPr>
                <w:b/>
                <w:sz w:val="22"/>
                <w:szCs w:val="22"/>
              </w:rPr>
              <w:t>Biomet</w:t>
            </w:r>
            <w:proofErr w:type="spellEnd"/>
            <w:r w:rsidRPr="00F14D19">
              <w:rPr>
                <w:b/>
                <w:sz w:val="22"/>
                <w:szCs w:val="22"/>
              </w:rPr>
              <w:t xml:space="preserve"> Polska Sp. </w:t>
            </w:r>
            <w:proofErr w:type="spellStart"/>
            <w:r w:rsidRPr="00F14D19">
              <w:rPr>
                <w:b/>
                <w:sz w:val="22"/>
                <w:szCs w:val="22"/>
              </w:rPr>
              <w:t>zo.o</w:t>
            </w:r>
            <w:proofErr w:type="spellEnd"/>
            <w:r w:rsidRPr="00F14D19">
              <w:rPr>
                <w:b/>
                <w:sz w:val="22"/>
                <w:szCs w:val="22"/>
              </w:rPr>
              <w:t>.</w:t>
            </w:r>
          </w:p>
          <w:p w14:paraId="23854D97" w14:textId="77777777" w:rsidR="00F14D19" w:rsidRPr="001D1EEC" w:rsidRDefault="00F14D19" w:rsidP="00244AA8">
            <w:pPr>
              <w:spacing w:line="276" w:lineRule="auto"/>
              <w:rPr>
                <w:bCs/>
                <w:sz w:val="22"/>
                <w:szCs w:val="22"/>
              </w:rPr>
            </w:pPr>
            <w:r w:rsidRPr="00F14D19">
              <w:rPr>
                <w:bCs/>
                <w:sz w:val="22"/>
                <w:szCs w:val="22"/>
              </w:rPr>
              <w:t>Płowiecka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proofErr w:type="gramStart"/>
            <w:r w:rsidRPr="00F14D19">
              <w:rPr>
                <w:bCs/>
                <w:sz w:val="22"/>
                <w:szCs w:val="22"/>
              </w:rPr>
              <w:t>75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,</w:t>
            </w:r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04-501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Warszawa</w:t>
            </w:r>
          </w:p>
          <w:p w14:paraId="4BFE6130" w14:textId="77777777" w:rsidR="00F14D19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8E34547" w14:textId="77777777" w:rsidR="00F14D19" w:rsidRPr="00211A34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14D19">
              <w:rPr>
                <w:color w:val="000000"/>
                <w:sz w:val="22"/>
                <w:szCs w:val="22"/>
              </w:rPr>
              <w:t>17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14D19">
              <w:rPr>
                <w:color w:val="000000"/>
                <w:sz w:val="22"/>
                <w:szCs w:val="22"/>
              </w:rPr>
              <w:t>PROTEZA GŁOWY KOŚCI PROMIENIOWEJ: - 10 KPL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14D19">
              <w:rPr>
                <w:b/>
                <w:sz w:val="22"/>
                <w:szCs w:val="22"/>
              </w:rPr>
              <w:t>29 203.20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1E5A2A3" w14:textId="77777777" w:rsidR="00F14D19" w:rsidRPr="00D168A0" w:rsidRDefault="00F14D19" w:rsidP="00244AA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19D2C25" w14:textId="7802A115" w:rsidR="00F14D19" w:rsidRPr="00F14D19" w:rsidRDefault="00822AA1" w:rsidP="00244AA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t>Oferta spełnia warunki zawarte w SWZ, w ustawie Prawo zamówień publicznych z dnia 11 września 2019 r.  (tekst jednolity Dz. U. z 2019 r. poz. 2019 ze zm.) oraz jest najkorzystniejsza w kryteriach określonych w SWZ.</w:t>
            </w:r>
          </w:p>
        </w:tc>
      </w:tr>
      <w:tr w:rsidR="00F14D19" w14:paraId="6B53384E" w14:textId="77777777" w:rsidTr="00F14D19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6BC20EAF" w14:textId="77777777" w:rsidR="00F14D19" w:rsidRPr="001D1EEC" w:rsidRDefault="00F14D19" w:rsidP="00244AA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14D19">
              <w:rPr>
                <w:b/>
                <w:sz w:val="22"/>
                <w:szCs w:val="22"/>
              </w:rPr>
              <w:t>Stryker</w:t>
            </w:r>
            <w:proofErr w:type="spellEnd"/>
            <w:r w:rsidRPr="00F14D19">
              <w:rPr>
                <w:b/>
                <w:sz w:val="22"/>
                <w:szCs w:val="22"/>
              </w:rPr>
              <w:t xml:space="preserve"> Polska Sp. z o.o.</w:t>
            </w:r>
          </w:p>
          <w:p w14:paraId="0EBA2EE3" w14:textId="138F7A86" w:rsidR="00F14D19" w:rsidRPr="001D1EEC" w:rsidRDefault="00F14D19" w:rsidP="00244AA8">
            <w:pPr>
              <w:spacing w:line="276" w:lineRule="auto"/>
              <w:rPr>
                <w:bCs/>
                <w:sz w:val="22"/>
                <w:szCs w:val="22"/>
              </w:rPr>
            </w:pPr>
            <w:r w:rsidRPr="00F14D19">
              <w:rPr>
                <w:bCs/>
                <w:sz w:val="22"/>
                <w:szCs w:val="22"/>
              </w:rPr>
              <w:t>Poleczki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35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F14D19">
              <w:rPr>
                <w:bCs/>
                <w:sz w:val="22"/>
                <w:szCs w:val="22"/>
              </w:rPr>
              <w:t>02-822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Warszawa</w:t>
            </w:r>
          </w:p>
          <w:p w14:paraId="17A56FBE" w14:textId="77777777" w:rsidR="00F14D19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0BC851E" w14:textId="77777777" w:rsidR="00F14D19" w:rsidRPr="00211A34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14D19">
              <w:rPr>
                <w:color w:val="000000"/>
                <w:sz w:val="22"/>
                <w:szCs w:val="22"/>
              </w:rPr>
              <w:t>20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14D19">
              <w:rPr>
                <w:color w:val="000000"/>
                <w:sz w:val="22"/>
                <w:szCs w:val="22"/>
              </w:rPr>
              <w:t>System rewizyjny stawu kolanowego - 60 sztuk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14D19">
              <w:rPr>
                <w:b/>
                <w:sz w:val="22"/>
                <w:szCs w:val="22"/>
              </w:rPr>
              <w:t>1 043 280.00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B4BB97A" w14:textId="77777777" w:rsidR="00F14D19" w:rsidRPr="00D168A0" w:rsidRDefault="00F14D19" w:rsidP="00244AA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3172E2C" w14:textId="3A58F74B" w:rsidR="00F14D19" w:rsidRPr="00F14D19" w:rsidRDefault="00822AA1" w:rsidP="00244AA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t>Oferta spełnia warunki zawarte w SWZ, w ustawie Prawo zamówień publicznych z dnia 11 września 2019 r.  (tekst jednolity Dz. U. z 2019 r. poz. 2019 ze zm.) oraz jest najkorzystniejsza w kryteriach określonych w SWZ.</w:t>
            </w:r>
          </w:p>
        </w:tc>
      </w:tr>
      <w:tr w:rsidR="00F14D19" w14:paraId="7B023AA1" w14:textId="77777777" w:rsidTr="00F14D19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72A3FEDF" w14:textId="77777777" w:rsidR="00F14D19" w:rsidRPr="001D1EEC" w:rsidRDefault="00F14D19" w:rsidP="00244AA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14D19">
              <w:rPr>
                <w:b/>
                <w:sz w:val="22"/>
                <w:szCs w:val="22"/>
              </w:rPr>
              <w:t xml:space="preserve">Zimmer </w:t>
            </w:r>
            <w:proofErr w:type="spellStart"/>
            <w:r w:rsidRPr="00F14D19">
              <w:rPr>
                <w:b/>
                <w:sz w:val="22"/>
                <w:szCs w:val="22"/>
              </w:rPr>
              <w:t>Biomet</w:t>
            </w:r>
            <w:proofErr w:type="spellEnd"/>
            <w:r w:rsidRPr="00F14D19">
              <w:rPr>
                <w:b/>
                <w:sz w:val="22"/>
                <w:szCs w:val="22"/>
              </w:rPr>
              <w:t xml:space="preserve"> Polska Sp. </w:t>
            </w:r>
            <w:proofErr w:type="spellStart"/>
            <w:r w:rsidRPr="00F14D19">
              <w:rPr>
                <w:b/>
                <w:sz w:val="22"/>
                <w:szCs w:val="22"/>
              </w:rPr>
              <w:t>zo.o</w:t>
            </w:r>
            <w:proofErr w:type="spellEnd"/>
            <w:r w:rsidRPr="00F14D19">
              <w:rPr>
                <w:b/>
                <w:sz w:val="22"/>
                <w:szCs w:val="22"/>
              </w:rPr>
              <w:t>.</w:t>
            </w:r>
          </w:p>
          <w:p w14:paraId="187598A4" w14:textId="77777777" w:rsidR="00F14D19" w:rsidRPr="001D1EEC" w:rsidRDefault="00F14D19" w:rsidP="00244AA8">
            <w:pPr>
              <w:spacing w:line="276" w:lineRule="auto"/>
              <w:rPr>
                <w:bCs/>
                <w:sz w:val="22"/>
                <w:szCs w:val="22"/>
              </w:rPr>
            </w:pPr>
            <w:r w:rsidRPr="00F14D19">
              <w:rPr>
                <w:bCs/>
                <w:sz w:val="22"/>
                <w:szCs w:val="22"/>
              </w:rPr>
              <w:t>Płowiecka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proofErr w:type="gramStart"/>
            <w:r w:rsidRPr="00F14D19">
              <w:rPr>
                <w:bCs/>
                <w:sz w:val="22"/>
                <w:szCs w:val="22"/>
              </w:rPr>
              <w:t>75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,</w:t>
            </w:r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04-501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Warszawa</w:t>
            </w:r>
          </w:p>
          <w:p w14:paraId="726D8725" w14:textId="77777777" w:rsidR="00F14D19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EE67FCA" w14:textId="77777777" w:rsidR="00F14D19" w:rsidRPr="00211A34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14D19">
              <w:rPr>
                <w:color w:val="000000"/>
                <w:sz w:val="22"/>
                <w:szCs w:val="22"/>
              </w:rPr>
              <w:t>23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14D19">
              <w:rPr>
                <w:color w:val="000000"/>
                <w:sz w:val="22"/>
                <w:szCs w:val="22"/>
              </w:rPr>
              <w:t xml:space="preserve">Płyta do zespoleń złamań </w:t>
            </w:r>
            <w:proofErr w:type="spellStart"/>
            <w:r w:rsidRPr="00F14D19">
              <w:rPr>
                <w:color w:val="000000"/>
                <w:sz w:val="22"/>
                <w:szCs w:val="22"/>
              </w:rPr>
              <w:t>okołoprotezowych</w:t>
            </w:r>
            <w:proofErr w:type="spellEnd"/>
            <w:r w:rsidRPr="00F14D19">
              <w:rPr>
                <w:color w:val="000000"/>
                <w:sz w:val="22"/>
                <w:szCs w:val="22"/>
              </w:rPr>
              <w:t xml:space="preserve"> kości udowej - 20 kompletów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14D19">
              <w:rPr>
                <w:b/>
                <w:sz w:val="22"/>
                <w:szCs w:val="22"/>
              </w:rPr>
              <w:t>76 075.20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BC15136" w14:textId="77777777" w:rsidR="00F14D19" w:rsidRPr="00D168A0" w:rsidRDefault="00F14D19" w:rsidP="00244AA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62553C96" w14:textId="2F00FA4B" w:rsidR="00F14D19" w:rsidRPr="00F14D19" w:rsidRDefault="00822AA1" w:rsidP="00244AA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t>Oferta spełnia warunki zawarte w SWZ, w ustawie Prawo zamówień publicznych z dnia 11 września 2019 r.  (tekst jednolity Dz. U. z 2019 r. poz. 2019 ze zm.) oraz jest najkorzystniejsza w kryteriach określonych w SWZ.</w:t>
            </w:r>
          </w:p>
        </w:tc>
      </w:tr>
      <w:tr w:rsidR="00F14D19" w14:paraId="00A9A514" w14:textId="77777777" w:rsidTr="00F14D19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1F902129" w14:textId="77777777" w:rsidR="00F14D19" w:rsidRPr="001D1EEC" w:rsidRDefault="00F14D19" w:rsidP="00244AA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14D19">
              <w:rPr>
                <w:b/>
                <w:sz w:val="22"/>
                <w:szCs w:val="22"/>
              </w:rPr>
              <w:lastRenderedPageBreak/>
              <w:t xml:space="preserve">Zimmer </w:t>
            </w:r>
            <w:proofErr w:type="spellStart"/>
            <w:r w:rsidRPr="00F14D19">
              <w:rPr>
                <w:b/>
                <w:sz w:val="22"/>
                <w:szCs w:val="22"/>
              </w:rPr>
              <w:t>Biomet</w:t>
            </w:r>
            <w:proofErr w:type="spellEnd"/>
            <w:r w:rsidRPr="00F14D19">
              <w:rPr>
                <w:b/>
                <w:sz w:val="22"/>
                <w:szCs w:val="22"/>
              </w:rPr>
              <w:t xml:space="preserve"> Polska Sp. </w:t>
            </w:r>
            <w:proofErr w:type="spellStart"/>
            <w:r w:rsidRPr="00F14D19">
              <w:rPr>
                <w:b/>
                <w:sz w:val="22"/>
                <w:szCs w:val="22"/>
              </w:rPr>
              <w:t>zo.o</w:t>
            </w:r>
            <w:proofErr w:type="spellEnd"/>
            <w:r w:rsidRPr="00F14D19">
              <w:rPr>
                <w:b/>
                <w:sz w:val="22"/>
                <w:szCs w:val="22"/>
              </w:rPr>
              <w:t>.</w:t>
            </w:r>
          </w:p>
          <w:p w14:paraId="7754E04F" w14:textId="77777777" w:rsidR="00F14D19" w:rsidRPr="001D1EEC" w:rsidRDefault="00F14D19" w:rsidP="00244AA8">
            <w:pPr>
              <w:spacing w:line="276" w:lineRule="auto"/>
              <w:rPr>
                <w:bCs/>
                <w:sz w:val="22"/>
                <w:szCs w:val="22"/>
              </w:rPr>
            </w:pPr>
            <w:r w:rsidRPr="00F14D19">
              <w:rPr>
                <w:bCs/>
                <w:sz w:val="22"/>
                <w:szCs w:val="22"/>
              </w:rPr>
              <w:t>Płowiecka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proofErr w:type="gramStart"/>
            <w:r w:rsidRPr="00F14D19">
              <w:rPr>
                <w:bCs/>
                <w:sz w:val="22"/>
                <w:szCs w:val="22"/>
              </w:rPr>
              <w:t>75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,</w:t>
            </w:r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04-501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Warszawa</w:t>
            </w:r>
          </w:p>
          <w:p w14:paraId="0E2E1C4E" w14:textId="77777777" w:rsidR="00F14D19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A009B81" w14:textId="77777777" w:rsidR="00F14D19" w:rsidRPr="00F14D19" w:rsidRDefault="00F14D19" w:rsidP="00244AA8">
            <w:pPr>
              <w:spacing w:before="40" w:after="4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14D19">
              <w:rPr>
                <w:color w:val="000000"/>
                <w:sz w:val="22"/>
                <w:szCs w:val="22"/>
              </w:rPr>
              <w:t>24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14D19">
              <w:rPr>
                <w:color w:val="000000"/>
                <w:sz w:val="22"/>
                <w:szCs w:val="22"/>
              </w:rPr>
              <w:t>Bezcementowy trzpień endoprotezy stawu biodrowego - 40 sztuk</w:t>
            </w:r>
          </w:p>
          <w:p w14:paraId="245A5C10" w14:textId="77777777" w:rsidR="00F14D19" w:rsidRPr="00211A34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F14D19">
              <w:rPr>
                <w:color w:val="000000"/>
                <w:sz w:val="22"/>
                <w:szCs w:val="22"/>
              </w:rPr>
              <w:t>instrumentarium+implanty+wiertarka</w:t>
            </w:r>
            <w:proofErr w:type="spellEnd"/>
            <w:r w:rsidRPr="00F14D19">
              <w:rPr>
                <w:color w:val="000000"/>
                <w:sz w:val="22"/>
                <w:szCs w:val="22"/>
              </w:rPr>
              <w:t>+ piła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14D19">
              <w:rPr>
                <w:b/>
                <w:sz w:val="22"/>
                <w:szCs w:val="22"/>
              </w:rPr>
              <w:t>215 524.80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98A8E21" w14:textId="77777777" w:rsidR="00F14D19" w:rsidRPr="00D168A0" w:rsidRDefault="00F14D19" w:rsidP="00244AA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137B6A4C" w14:textId="77412104" w:rsidR="00F14D19" w:rsidRPr="00F14D19" w:rsidRDefault="00822AA1" w:rsidP="00244AA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t>Oferta spełnia warunki zawarte w SWZ, w ustawie Prawo zamówień publicznych z dnia 11 września 2019 r.  (tekst jednolity Dz. U. z 2019 r. poz. 2019 ze zm.) oraz jest najkorzystniejsza w kryteriach określonych w SWZ.</w:t>
            </w:r>
          </w:p>
        </w:tc>
      </w:tr>
      <w:tr w:rsidR="00F14D19" w14:paraId="32534D1D" w14:textId="77777777" w:rsidTr="00F14D19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072E9DFA" w14:textId="77777777" w:rsidR="00F14D19" w:rsidRPr="001D1EEC" w:rsidRDefault="00F14D19" w:rsidP="00244AA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14D19">
              <w:rPr>
                <w:b/>
                <w:sz w:val="22"/>
                <w:szCs w:val="22"/>
              </w:rPr>
              <w:t>MEDGAL Spółka z ograniczoną odpowiedzialnością</w:t>
            </w:r>
          </w:p>
          <w:p w14:paraId="226F2BA8" w14:textId="77777777" w:rsidR="00F14D19" w:rsidRPr="001D1EEC" w:rsidRDefault="00F14D19" w:rsidP="00244AA8">
            <w:pPr>
              <w:spacing w:line="276" w:lineRule="auto"/>
              <w:rPr>
                <w:bCs/>
                <w:sz w:val="22"/>
                <w:szCs w:val="22"/>
              </w:rPr>
            </w:pPr>
            <w:proofErr w:type="spellStart"/>
            <w:r w:rsidRPr="00F14D19">
              <w:rPr>
                <w:bCs/>
                <w:sz w:val="22"/>
                <w:szCs w:val="22"/>
              </w:rPr>
              <w:t>Niewodnicka</w:t>
            </w:r>
            <w:proofErr w:type="spellEnd"/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26</w:t>
            </w:r>
            <w:proofErr w:type="gramStart"/>
            <w:r w:rsidRPr="00F14D19">
              <w:rPr>
                <w:bCs/>
                <w:sz w:val="22"/>
                <w:szCs w:val="22"/>
              </w:rPr>
              <w:t>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,</w:t>
            </w:r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16-001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Księżyno</w:t>
            </w:r>
          </w:p>
          <w:p w14:paraId="1DEA94FA" w14:textId="77777777" w:rsidR="00F14D19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B61FAD9" w14:textId="77777777" w:rsidR="00F14D19" w:rsidRPr="00211A34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14D19">
              <w:rPr>
                <w:color w:val="000000"/>
                <w:sz w:val="22"/>
                <w:szCs w:val="22"/>
              </w:rPr>
              <w:t>25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14D19">
              <w:rPr>
                <w:color w:val="000000"/>
                <w:sz w:val="22"/>
                <w:szCs w:val="22"/>
              </w:rPr>
              <w:t>GWOŹDZIE ŚRÓDSZPIKOWE, BLOKOWANE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14D19">
              <w:rPr>
                <w:b/>
                <w:sz w:val="22"/>
                <w:szCs w:val="22"/>
              </w:rPr>
              <w:t>81 280.80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8E1259F" w14:textId="77777777" w:rsidR="00F14D19" w:rsidRPr="00D168A0" w:rsidRDefault="00F14D19" w:rsidP="00244AA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06D0B32" w14:textId="00C721CF" w:rsidR="00F14D19" w:rsidRPr="00F14D19" w:rsidRDefault="00822AA1" w:rsidP="00244AA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t>Oferta spełnia warunki zawarte w SWZ, w ustawie Prawo zamówień publicznych z dnia 11 września 2019 r.  (tekst jednolity Dz. U. z 2019 r. poz. 2019 ze zm.) oraz jest najkorzystniejsza w kryteriach określonych w SWZ.</w:t>
            </w:r>
          </w:p>
        </w:tc>
      </w:tr>
      <w:tr w:rsidR="00F14D19" w14:paraId="1650DF88" w14:textId="77777777" w:rsidTr="00F14D19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40C2241B" w14:textId="77777777" w:rsidR="00F14D19" w:rsidRPr="001D1EEC" w:rsidRDefault="00F14D19" w:rsidP="00244AA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14D19">
              <w:rPr>
                <w:b/>
                <w:sz w:val="22"/>
                <w:szCs w:val="22"/>
              </w:rPr>
              <w:t>MEDGAL Spółka z ograniczoną odpowiedzialnością</w:t>
            </w:r>
          </w:p>
          <w:p w14:paraId="72F00017" w14:textId="77777777" w:rsidR="00F14D19" w:rsidRPr="001D1EEC" w:rsidRDefault="00F14D19" w:rsidP="00244AA8">
            <w:pPr>
              <w:spacing w:line="276" w:lineRule="auto"/>
              <w:rPr>
                <w:bCs/>
                <w:sz w:val="22"/>
                <w:szCs w:val="22"/>
              </w:rPr>
            </w:pPr>
            <w:proofErr w:type="spellStart"/>
            <w:r w:rsidRPr="00F14D19">
              <w:rPr>
                <w:bCs/>
                <w:sz w:val="22"/>
                <w:szCs w:val="22"/>
              </w:rPr>
              <w:t>Niewodnicka</w:t>
            </w:r>
            <w:proofErr w:type="spellEnd"/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26</w:t>
            </w:r>
            <w:proofErr w:type="gramStart"/>
            <w:r w:rsidRPr="00F14D19">
              <w:rPr>
                <w:bCs/>
                <w:sz w:val="22"/>
                <w:szCs w:val="22"/>
              </w:rPr>
              <w:t>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,</w:t>
            </w:r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16-001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Księżyno</w:t>
            </w:r>
          </w:p>
          <w:p w14:paraId="7C405BDA" w14:textId="77777777" w:rsidR="00F14D19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C10B0CE" w14:textId="77777777" w:rsidR="00F14D19" w:rsidRPr="00211A34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14D19">
              <w:rPr>
                <w:color w:val="000000"/>
                <w:sz w:val="22"/>
                <w:szCs w:val="22"/>
              </w:rPr>
              <w:t>26</w:t>
            </w:r>
            <w:r w:rsidRPr="00211A34">
              <w:rPr>
                <w:sz w:val="22"/>
                <w:szCs w:val="22"/>
              </w:rPr>
              <w:t xml:space="preserve">: </w:t>
            </w:r>
            <w:proofErr w:type="spellStart"/>
            <w:r w:rsidRPr="00F14D19">
              <w:rPr>
                <w:color w:val="000000"/>
                <w:sz w:val="22"/>
                <w:szCs w:val="22"/>
              </w:rPr>
              <w:t>Śrubopłytki</w:t>
            </w:r>
            <w:proofErr w:type="spellEnd"/>
            <w:r w:rsidRPr="00F14D19">
              <w:rPr>
                <w:color w:val="000000"/>
                <w:sz w:val="22"/>
                <w:szCs w:val="22"/>
              </w:rPr>
              <w:t xml:space="preserve"> - implanty dedykowane do zespoleń złamań </w:t>
            </w:r>
            <w:proofErr w:type="spellStart"/>
            <w:r w:rsidRPr="00F14D19">
              <w:rPr>
                <w:color w:val="000000"/>
                <w:sz w:val="22"/>
                <w:szCs w:val="22"/>
              </w:rPr>
              <w:t>krętarzowych</w:t>
            </w:r>
            <w:proofErr w:type="spellEnd"/>
            <w:r w:rsidRPr="00F14D19">
              <w:rPr>
                <w:color w:val="000000"/>
                <w:sz w:val="22"/>
                <w:szCs w:val="22"/>
              </w:rPr>
              <w:t xml:space="preserve"> kości udowej oraz złamań kłykciowych końca dalszego kości udowej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14D19">
              <w:rPr>
                <w:b/>
                <w:sz w:val="22"/>
                <w:szCs w:val="22"/>
              </w:rPr>
              <w:t>66 528.00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75BBD5B" w14:textId="77777777" w:rsidR="00F14D19" w:rsidRPr="00D168A0" w:rsidRDefault="00F14D19" w:rsidP="00244AA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557C22D3" w14:textId="456D329A" w:rsidR="00F14D19" w:rsidRPr="00F14D19" w:rsidRDefault="00822AA1" w:rsidP="00244AA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t>Oferta spełnia warunki zawarte w SWZ, w ustawie Prawo zamówień publicznych z dnia 11 września 2019 r.  (tekst jednolity Dz. U. z 2019 r. poz. 2019 ze zm.) oraz jest najkorzystniejsza w kryteriach określonych w SWZ.</w:t>
            </w:r>
          </w:p>
        </w:tc>
      </w:tr>
      <w:tr w:rsidR="00F14D19" w14:paraId="17C67CC5" w14:textId="77777777" w:rsidTr="00F14D19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379C26F2" w14:textId="77777777" w:rsidR="00F14D19" w:rsidRPr="001D1EEC" w:rsidRDefault="00F14D19" w:rsidP="00244AA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14D19">
              <w:rPr>
                <w:b/>
                <w:sz w:val="22"/>
                <w:szCs w:val="22"/>
              </w:rPr>
              <w:t>MEDGAL Spółka z ograniczoną odpowiedzialnością</w:t>
            </w:r>
          </w:p>
          <w:p w14:paraId="7C8ED0C7" w14:textId="77777777" w:rsidR="00F14D19" w:rsidRPr="001D1EEC" w:rsidRDefault="00F14D19" w:rsidP="00244AA8">
            <w:pPr>
              <w:spacing w:line="276" w:lineRule="auto"/>
              <w:rPr>
                <w:bCs/>
                <w:sz w:val="22"/>
                <w:szCs w:val="22"/>
              </w:rPr>
            </w:pPr>
            <w:proofErr w:type="spellStart"/>
            <w:r w:rsidRPr="00F14D19">
              <w:rPr>
                <w:bCs/>
                <w:sz w:val="22"/>
                <w:szCs w:val="22"/>
              </w:rPr>
              <w:t>Niewodnicka</w:t>
            </w:r>
            <w:proofErr w:type="spellEnd"/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26</w:t>
            </w:r>
            <w:proofErr w:type="gramStart"/>
            <w:r w:rsidRPr="00F14D19">
              <w:rPr>
                <w:bCs/>
                <w:sz w:val="22"/>
                <w:szCs w:val="22"/>
              </w:rPr>
              <w:t>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,</w:t>
            </w:r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16-001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Księżyno</w:t>
            </w:r>
          </w:p>
          <w:p w14:paraId="0DEC4B59" w14:textId="77777777" w:rsidR="00F14D19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D133BEC" w14:textId="77777777" w:rsidR="00F14D19" w:rsidRPr="00211A34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14D19">
              <w:rPr>
                <w:color w:val="000000"/>
                <w:sz w:val="22"/>
                <w:szCs w:val="22"/>
              </w:rPr>
              <w:t>27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14D19">
              <w:rPr>
                <w:color w:val="000000"/>
                <w:sz w:val="22"/>
                <w:szCs w:val="22"/>
              </w:rPr>
              <w:t>PŁYTKI I WKRĘTY DO ZESPOLEŃ ODŁAMÓW KOSTNYCH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14D19">
              <w:rPr>
                <w:b/>
                <w:sz w:val="22"/>
                <w:szCs w:val="22"/>
              </w:rPr>
              <w:t>178 475.40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5EE951E" w14:textId="77777777" w:rsidR="00F14D19" w:rsidRPr="00D168A0" w:rsidRDefault="00F14D19" w:rsidP="00244AA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CDB6535" w14:textId="7AEA24E3" w:rsidR="00F14D19" w:rsidRPr="00F14D19" w:rsidRDefault="00822AA1" w:rsidP="00244AA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t>Oferta spełnia warunki zawarte w SWZ, w ustawie Prawo zamówień publicznych z dnia 11 września 2019 r.  (tekst jednolity Dz. U. z 2019 r. poz. 2019 ze zm.) oraz jest najkorzystniejsza w kryteriach określonych w SWZ.</w:t>
            </w:r>
          </w:p>
        </w:tc>
      </w:tr>
      <w:tr w:rsidR="00F14D19" w14:paraId="185D27E3" w14:textId="77777777" w:rsidTr="00F14D19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34AD553A" w14:textId="77777777" w:rsidR="00F14D19" w:rsidRPr="001D1EEC" w:rsidRDefault="00F14D19" w:rsidP="00244AA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14D19">
              <w:rPr>
                <w:b/>
                <w:sz w:val="22"/>
                <w:szCs w:val="22"/>
              </w:rPr>
              <w:t>MEDOK OLAF KORGEL</w:t>
            </w:r>
          </w:p>
          <w:p w14:paraId="78AB6CBB" w14:textId="77777777" w:rsidR="00F14D19" w:rsidRPr="001D1EEC" w:rsidRDefault="00F14D19" w:rsidP="00244AA8">
            <w:pPr>
              <w:spacing w:line="276" w:lineRule="auto"/>
              <w:rPr>
                <w:bCs/>
                <w:sz w:val="22"/>
                <w:szCs w:val="22"/>
              </w:rPr>
            </w:pPr>
            <w:r w:rsidRPr="00F14D19">
              <w:rPr>
                <w:bCs/>
                <w:sz w:val="22"/>
                <w:szCs w:val="22"/>
              </w:rPr>
              <w:t>Reymonta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proofErr w:type="gramStart"/>
            <w:r w:rsidRPr="00F14D19">
              <w:rPr>
                <w:bCs/>
                <w:sz w:val="22"/>
                <w:szCs w:val="22"/>
              </w:rPr>
              <w:t>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,</w:t>
            </w:r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48-250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F14D19">
              <w:rPr>
                <w:bCs/>
                <w:sz w:val="22"/>
                <w:szCs w:val="22"/>
              </w:rPr>
              <w:t>głogówek</w:t>
            </w:r>
            <w:proofErr w:type="spellEnd"/>
          </w:p>
          <w:p w14:paraId="637739E4" w14:textId="77777777" w:rsidR="00F14D19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FF4D8AF" w14:textId="77777777" w:rsidR="00F14D19" w:rsidRPr="00211A34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14D19">
              <w:rPr>
                <w:color w:val="000000"/>
                <w:sz w:val="22"/>
                <w:szCs w:val="22"/>
              </w:rPr>
              <w:t>28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14D19">
              <w:rPr>
                <w:color w:val="000000"/>
                <w:sz w:val="22"/>
                <w:szCs w:val="22"/>
              </w:rPr>
              <w:t xml:space="preserve">Druty </w:t>
            </w:r>
            <w:proofErr w:type="spellStart"/>
            <w:r w:rsidRPr="00F14D19">
              <w:rPr>
                <w:color w:val="000000"/>
                <w:sz w:val="22"/>
                <w:szCs w:val="22"/>
              </w:rPr>
              <w:t>Kirschnera</w:t>
            </w:r>
            <w:proofErr w:type="spellEnd"/>
            <w:r w:rsidRPr="00F14D19">
              <w:rPr>
                <w:color w:val="000000"/>
                <w:sz w:val="22"/>
                <w:szCs w:val="22"/>
              </w:rPr>
              <w:t>, Drut chirurgiczny giętki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14D19">
              <w:rPr>
                <w:b/>
                <w:sz w:val="22"/>
                <w:szCs w:val="22"/>
              </w:rPr>
              <w:t>9 963.00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F29B141" w14:textId="77777777" w:rsidR="00F14D19" w:rsidRPr="00D168A0" w:rsidRDefault="00F14D19" w:rsidP="00244AA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1D81D1DF" w14:textId="61026256" w:rsidR="00F14D19" w:rsidRPr="00F14D19" w:rsidRDefault="00822AA1" w:rsidP="00244AA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t>Oferta spełnia warunki zawarte w SWZ, w ustawie Prawo zamówień publicznych z dnia 11 września 2019 r.  (tekst jednolity Dz. U. z 2019 r. poz. 2019 ze zm.) oraz jest najkorzystniejsza w kryteriach określonych w SWZ.</w:t>
            </w:r>
          </w:p>
        </w:tc>
      </w:tr>
      <w:tr w:rsidR="00F14D19" w14:paraId="771F03CA" w14:textId="77777777" w:rsidTr="00F14D19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48CFFB11" w14:textId="77777777" w:rsidR="00F14D19" w:rsidRPr="001D1EEC" w:rsidRDefault="00F14D19" w:rsidP="00244AA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14D19">
              <w:rPr>
                <w:b/>
                <w:sz w:val="22"/>
                <w:szCs w:val="22"/>
              </w:rPr>
              <w:lastRenderedPageBreak/>
              <w:t>Med&amp;Care</w:t>
            </w:r>
            <w:proofErr w:type="spellEnd"/>
            <w:r w:rsidRPr="00F14D19">
              <w:rPr>
                <w:b/>
                <w:sz w:val="22"/>
                <w:szCs w:val="22"/>
              </w:rPr>
              <w:t xml:space="preserve"> sp. z o.o.</w:t>
            </w:r>
          </w:p>
          <w:p w14:paraId="6DDF9F94" w14:textId="77777777" w:rsidR="00F14D19" w:rsidRPr="001D1EEC" w:rsidRDefault="00F14D19" w:rsidP="00244AA8">
            <w:pPr>
              <w:spacing w:line="276" w:lineRule="auto"/>
              <w:rPr>
                <w:bCs/>
                <w:sz w:val="22"/>
                <w:szCs w:val="22"/>
              </w:rPr>
            </w:pPr>
            <w:r w:rsidRPr="00F14D19">
              <w:rPr>
                <w:bCs/>
                <w:sz w:val="22"/>
                <w:szCs w:val="22"/>
              </w:rPr>
              <w:t>Mławska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proofErr w:type="gramStart"/>
            <w:r w:rsidRPr="00F14D19">
              <w:rPr>
                <w:bCs/>
                <w:sz w:val="22"/>
                <w:szCs w:val="22"/>
              </w:rPr>
              <w:t>13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,</w:t>
            </w:r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81-204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Gdynia</w:t>
            </w:r>
          </w:p>
          <w:p w14:paraId="36F9D9E4" w14:textId="77777777" w:rsidR="00F14D19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A28D3AD" w14:textId="77777777" w:rsidR="00F14D19" w:rsidRPr="00211A34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14D19">
              <w:rPr>
                <w:color w:val="000000"/>
                <w:sz w:val="22"/>
                <w:szCs w:val="22"/>
              </w:rPr>
              <w:t>30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14D19">
              <w:rPr>
                <w:color w:val="000000"/>
                <w:sz w:val="22"/>
                <w:szCs w:val="22"/>
              </w:rPr>
              <w:t>MATERIAŁ KOŚCIOZASTĘPCZY Z MOŻLIWOŚCIĄ MIESZANIA Z ANTYBIOTYKIEM - 10 kompletów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14D19">
              <w:rPr>
                <w:b/>
                <w:sz w:val="22"/>
                <w:szCs w:val="22"/>
              </w:rPr>
              <w:t>25 585.20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B4D5123" w14:textId="77777777" w:rsidR="00F14D19" w:rsidRPr="00D168A0" w:rsidRDefault="00F14D19" w:rsidP="00244AA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602E9BE2" w14:textId="0DE6959D" w:rsidR="00F14D19" w:rsidRPr="00F14D19" w:rsidRDefault="00822AA1" w:rsidP="00244AA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t>Oferta spełnia warunki zawarte w SWZ, w ustawie Prawo zamówień publicznych z dnia 11 września 2019 r.  (tekst jednolity Dz. U. z 2019 r. poz. 2019 ze zm.) oraz jest najkorzystniejsza w kryteriach określonych w SWZ.</w:t>
            </w:r>
          </w:p>
        </w:tc>
      </w:tr>
      <w:tr w:rsidR="00F14D19" w14:paraId="7A2E96C5" w14:textId="77777777" w:rsidTr="00F14D19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7BE162A7" w14:textId="77777777" w:rsidR="00F14D19" w:rsidRPr="001D1EEC" w:rsidRDefault="00F14D19" w:rsidP="00244AA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14D19">
              <w:rPr>
                <w:b/>
                <w:sz w:val="22"/>
                <w:szCs w:val="22"/>
              </w:rPr>
              <w:t>"</w:t>
            </w:r>
            <w:proofErr w:type="spellStart"/>
            <w:r w:rsidRPr="00F14D19">
              <w:rPr>
                <w:b/>
                <w:sz w:val="22"/>
                <w:szCs w:val="22"/>
              </w:rPr>
              <w:t>ChM"sp</w:t>
            </w:r>
            <w:proofErr w:type="spellEnd"/>
            <w:r w:rsidRPr="00F14D19">
              <w:rPr>
                <w:b/>
                <w:sz w:val="22"/>
                <w:szCs w:val="22"/>
              </w:rPr>
              <w:t>. z o.o.</w:t>
            </w:r>
          </w:p>
          <w:p w14:paraId="10928DB1" w14:textId="77777777" w:rsidR="00F14D19" w:rsidRPr="001D1EEC" w:rsidRDefault="00F14D19" w:rsidP="00244AA8">
            <w:pPr>
              <w:spacing w:line="276" w:lineRule="auto"/>
              <w:rPr>
                <w:bCs/>
                <w:sz w:val="22"/>
                <w:szCs w:val="22"/>
              </w:rPr>
            </w:pPr>
            <w:r w:rsidRPr="00F14D19">
              <w:rPr>
                <w:bCs/>
                <w:sz w:val="22"/>
                <w:szCs w:val="22"/>
              </w:rPr>
              <w:t>Lewickie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3</w:t>
            </w:r>
            <w:proofErr w:type="gramStart"/>
            <w:r w:rsidRPr="00F14D19">
              <w:rPr>
                <w:bCs/>
                <w:sz w:val="22"/>
                <w:szCs w:val="22"/>
              </w:rPr>
              <w:t>b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,</w:t>
            </w:r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16-061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Juchnowiec Kościelny</w:t>
            </w:r>
          </w:p>
          <w:p w14:paraId="61527DDD" w14:textId="77777777" w:rsidR="00F14D19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4B37AD3" w14:textId="77777777" w:rsidR="00F14D19" w:rsidRPr="00211A34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14D19">
              <w:rPr>
                <w:color w:val="000000"/>
                <w:sz w:val="22"/>
                <w:szCs w:val="22"/>
              </w:rPr>
              <w:t>31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14D19">
              <w:rPr>
                <w:color w:val="000000"/>
                <w:sz w:val="22"/>
                <w:szCs w:val="22"/>
              </w:rPr>
              <w:t>GWÓŹDŹ DO ARTRODEZY STAWU PODSKOKOWEGO I STABILIZACJI ZŁAMANIA PIĘTY - 10 KOMPLETÓW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14D19">
              <w:rPr>
                <w:b/>
                <w:sz w:val="22"/>
                <w:szCs w:val="22"/>
              </w:rPr>
              <w:t>20 520.00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47BCDF0" w14:textId="77777777" w:rsidR="00F14D19" w:rsidRPr="00D168A0" w:rsidRDefault="00F14D19" w:rsidP="00244AA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7C984F7E" w14:textId="6EB0A5FA" w:rsidR="00F14D19" w:rsidRPr="00F14D19" w:rsidRDefault="00822AA1" w:rsidP="00244AA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t>Oferta spełnia warunki zawarte w SWZ, w ustawie Prawo zamówień publicznych z dnia 11 września 2019 r.  (tekst jednolity Dz. U. z 2019 r. poz. 2019 ze zm.) oraz jest najkorzystniejsza w kryteriach określonych w SWZ.</w:t>
            </w:r>
          </w:p>
        </w:tc>
      </w:tr>
      <w:tr w:rsidR="00F14D19" w14:paraId="13AEC522" w14:textId="77777777" w:rsidTr="00F14D19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685B0976" w14:textId="77777777" w:rsidR="00F14D19" w:rsidRPr="001D1EEC" w:rsidRDefault="00F14D19" w:rsidP="00244AA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14D19">
              <w:rPr>
                <w:b/>
                <w:sz w:val="22"/>
                <w:szCs w:val="22"/>
              </w:rPr>
              <w:t>MEDGAL Spółka z ograniczoną odpowiedzialnością</w:t>
            </w:r>
          </w:p>
          <w:p w14:paraId="0786E47D" w14:textId="77777777" w:rsidR="00F14D19" w:rsidRPr="001D1EEC" w:rsidRDefault="00F14D19" w:rsidP="00244AA8">
            <w:pPr>
              <w:spacing w:line="276" w:lineRule="auto"/>
              <w:rPr>
                <w:bCs/>
                <w:sz w:val="22"/>
                <w:szCs w:val="22"/>
              </w:rPr>
            </w:pPr>
            <w:proofErr w:type="spellStart"/>
            <w:r w:rsidRPr="00F14D19">
              <w:rPr>
                <w:bCs/>
                <w:sz w:val="22"/>
                <w:szCs w:val="22"/>
              </w:rPr>
              <w:t>Niewodnicka</w:t>
            </w:r>
            <w:proofErr w:type="spellEnd"/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26</w:t>
            </w:r>
            <w:proofErr w:type="gramStart"/>
            <w:r w:rsidRPr="00F14D19">
              <w:rPr>
                <w:bCs/>
                <w:sz w:val="22"/>
                <w:szCs w:val="22"/>
              </w:rPr>
              <w:t>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,</w:t>
            </w:r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16-001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Księżyno</w:t>
            </w:r>
          </w:p>
          <w:p w14:paraId="5CF8431C" w14:textId="77777777" w:rsidR="00F14D19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B336FC0" w14:textId="77777777" w:rsidR="00F14D19" w:rsidRPr="00211A34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14D19">
              <w:rPr>
                <w:color w:val="000000"/>
                <w:sz w:val="22"/>
                <w:szCs w:val="22"/>
              </w:rPr>
              <w:t>33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14D19">
              <w:rPr>
                <w:color w:val="000000"/>
                <w:sz w:val="22"/>
                <w:szCs w:val="22"/>
              </w:rPr>
              <w:t>Guzik do mocowania tkanek miękkich do kości w rekonstrukcji ACL - 50 sztuk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14D19">
              <w:rPr>
                <w:b/>
                <w:sz w:val="22"/>
                <w:szCs w:val="22"/>
              </w:rPr>
              <w:t>8 640.00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F52E5C7" w14:textId="77777777" w:rsidR="00F14D19" w:rsidRPr="00D168A0" w:rsidRDefault="00F14D19" w:rsidP="00244AA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6A45D2A4" w14:textId="005EE3F4" w:rsidR="00F14D19" w:rsidRPr="00F14D19" w:rsidRDefault="00822AA1" w:rsidP="00244AA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t>Oferta spełnia warunki zawarte w SWZ, w ustawie Prawo zamówień publicznych z dnia 11 września 2019 r.  (tekst jednolity Dz. U. z 2019 r. poz. 2019 ze zm.) oraz jest najkorzystniejsza w kryteriach określonych w SWZ.</w:t>
            </w:r>
          </w:p>
        </w:tc>
      </w:tr>
      <w:tr w:rsidR="00F14D19" w14:paraId="6293DB1C" w14:textId="77777777" w:rsidTr="00F14D19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32CD5DE1" w14:textId="77777777" w:rsidR="00F14D19" w:rsidRPr="001D1EEC" w:rsidRDefault="00F14D19" w:rsidP="00244AA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14D19">
              <w:rPr>
                <w:b/>
                <w:sz w:val="22"/>
                <w:szCs w:val="22"/>
              </w:rPr>
              <w:t>MEDGAL Spółka z ograniczoną odpowiedzialnością</w:t>
            </w:r>
          </w:p>
          <w:p w14:paraId="0B9740E1" w14:textId="77777777" w:rsidR="00F14D19" w:rsidRPr="001D1EEC" w:rsidRDefault="00F14D19" w:rsidP="00244AA8">
            <w:pPr>
              <w:spacing w:line="276" w:lineRule="auto"/>
              <w:rPr>
                <w:bCs/>
                <w:sz w:val="22"/>
                <w:szCs w:val="22"/>
              </w:rPr>
            </w:pPr>
            <w:proofErr w:type="spellStart"/>
            <w:r w:rsidRPr="00F14D19">
              <w:rPr>
                <w:bCs/>
                <w:sz w:val="22"/>
                <w:szCs w:val="22"/>
              </w:rPr>
              <w:t>Niewodnicka</w:t>
            </w:r>
            <w:proofErr w:type="spellEnd"/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26</w:t>
            </w:r>
            <w:proofErr w:type="gramStart"/>
            <w:r w:rsidRPr="00F14D19">
              <w:rPr>
                <w:bCs/>
                <w:sz w:val="22"/>
                <w:szCs w:val="22"/>
              </w:rPr>
              <w:t>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,</w:t>
            </w:r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16-001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Księżyno</w:t>
            </w:r>
          </w:p>
          <w:p w14:paraId="44A0BDCC" w14:textId="77777777" w:rsidR="00F14D19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59E0E94" w14:textId="77777777" w:rsidR="00F14D19" w:rsidRPr="00211A34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14D19">
              <w:rPr>
                <w:color w:val="000000"/>
                <w:sz w:val="22"/>
                <w:szCs w:val="22"/>
              </w:rPr>
              <w:t>35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14D19">
              <w:rPr>
                <w:color w:val="000000"/>
                <w:sz w:val="22"/>
                <w:szCs w:val="22"/>
              </w:rPr>
              <w:t xml:space="preserve">Płytki </w:t>
            </w:r>
            <w:proofErr w:type="spellStart"/>
            <w:r w:rsidRPr="00F14D19">
              <w:rPr>
                <w:color w:val="000000"/>
                <w:sz w:val="22"/>
                <w:szCs w:val="22"/>
              </w:rPr>
              <w:t>rynienkowe</w:t>
            </w:r>
            <w:proofErr w:type="spellEnd"/>
            <w:r w:rsidRPr="00F14D19">
              <w:rPr>
                <w:color w:val="000000"/>
                <w:sz w:val="22"/>
                <w:szCs w:val="22"/>
              </w:rPr>
              <w:t xml:space="preserve"> do zespalania np. złamań kostek podudzia - 100 sztuk.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14D19">
              <w:rPr>
                <w:b/>
                <w:sz w:val="22"/>
                <w:szCs w:val="22"/>
              </w:rPr>
              <w:t>16 740.00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BA22AF0" w14:textId="77777777" w:rsidR="00F14D19" w:rsidRPr="00D168A0" w:rsidRDefault="00F14D19" w:rsidP="00244AA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17563DF7" w14:textId="7E9788AF" w:rsidR="00F14D19" w:rsidRPr="00F14D19" w:rsidRDefault="00822AA1" w:rsidP="00244AA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t>Oferta spełnia warunki zawarte w SWZ, w ustawie Prawo zamówień publicznych z dnia 11 września 2019 r.  (tekst jednolity Dz. U. z 2019 r. poz. 2019 ze zm.) oraz jest najkorzystniejsza w kryteriach określonych w SWZ.</w:t>
            </w:r>
          </w:p>
        </w:tc>
      </w:tr>
      <w:tr w:rsidR="00F14D19" w14:paraId="399DBDB9" w14:textId="77777777" w:rsidTr="00F14D19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5D49ABB8" w14:textId="77777777" w:rsidR="00F14D19" w:rsidRPr="001D1EEC" w:rsidRDefault="00F14D19" w:rsidP="00244AA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14D19">
              <w:rPr>
                <w:b/>
                <w:sz w:val="22"/>
                <w:szCs w:val="22"/>
              </w:rPr>
              <w:lastRenderedPageBreak/>
              <w:t>MEDGAL Spółka z ograniczoną odpowiedzialnością</w:t>
            </w:r>
          </w:p>
          <w:p w14:paraId="6E4D96EB" w14:textId="77777777" w:rsidR="00F14D19" w:rsidRPr="001D1EEC" w:rsidRDefault="00F14D19" w:rsidP="00244AA8">
            <w:pPr>
              <w:spacing w:line="276" w:lineRule="auto"/>
              <w:rPr>
                <w:bCs/>
                <w:sz w:val="22"/>
                <w:szCs w:val="22"/>
              </w:rPr>
            </w:pPr>
            <w:proofErr w:type="spellStart"/>
            <w:r w:rsidRPr="00F14D19">
              <w:rPr>
                <w:bCs/>
                <w:sz w:val="22"/>
                <w:szCs w:val="22"/>
              </w:rPr>
              <w:t>Niewodnicka</w:t>
            </w:r>
            <w:proofErr w:type="spellEnd"/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26</w:t>
            </w:r>
            <w:proofErr w:type="gramStart"/>
            <w:r w:rsidRPr="00F14D19">
              <w:rPr>
                <w:bCs/>
                <w:sz w:val="22"/>
                <w:szCs w:val="22"/>
              </w:rPr>
              <w:t>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,</w:t>
            </w:r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16-001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Księżyno</w:t>
            </w:r>
          </w:p>
          <w:p w14:paraId="31A3B6D9" w14:textId="77777777" w:rsidR="00F14D19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0AA77DF" w14:textId="77777777" w:rsidR="00F14D19" w:rsidRPr="00211A34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14D19">
              <w:rPr>
                <w:color w:val="000000"/>
                <w:sz w:val="22"/>
                <w:szCs w:val="22"/>
              </w:rPr>
              <w:t>36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14D19">
              <w:rPr>
                <w:color w:val="000000"/>
                <w:sz w:val="22"/>
                <w:szCs w:val="22"/>
              </w:rPr>
              <w:t xml:space="preserve">Śruby </w:t>
            </w:r>
            <w:proofErr w:type="spellStart"/>
            <w:r w:rsidRPr="00F14D19">
              <w:rPr>
                <w:color w:val="000000"/>
                <w:sz w:val="22"/>
                <w:szCs w:val="22"/>
              </w:rPr>
              <w:t>kaniulowane</w:t>
            </w:r>
            <w:proofErr w:type="spellEnd"/>
            <w:r w:rsidRPr="00F14D19">
              <w:rPr>
                <w:color w:val="000000"/>
                <w:sz w:val="22"/>
                <w:szCs w:val="22"/>
              </w:rPr>
              <w:t xml:space="preserve"> do zespoleń odłamów kostnych, o średnicy 3,5mm, 4,5mm i 6,5mm - 100 sztuk.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14D19">
              <w:rPr>
                <w:b/>
                <w:sz w:val="22"/>
                <w:szCs w:val="22"/>
              </w:rPr>
              <w:t>11 880.00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6C5AC6F" w14:textId="77777777" w:rsidR="00F14D19" w:rsidRPr="00D168A0" w:rsidRDefault="00F14D19" w:rsidP="00244AA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7874F311" w14:textId="041F61BC" w:rsidR="00F14D19" w:rsidRPr="00F14D19" w:rsidRDefault="00822AA1" w:rsidP="00244AA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t>Oferta spełnia warunki zawarte w SWZ, w ustawie Prawo zamówień publicznych z dnia 11 września 2019 r.  (tekst jednolity Dz. U. z 2019 r. poz. 2019 ze zm.) oraz jest najkorzystniejsza w kryteriach określonych w SWZ.</w:t>
            </w:r>
          </w:p>
        </w:tc>
      </w:tr>
      <w:tr w:rsidR="00F14D19" w14:paraId="48566BA2" w14:textId="77777777" w:rsidTr="00F14D19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7384476F" w14:textId="77777777" w:rsidR="00F14D19" w:rsidRPr="001D1EEC" w:rsidRDefault="00F14D19" w:rsidP="00244AA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14D19">
              <w:rPr>
                <w:b/>
                <w:sz w:val="22"/>
                <w:szCs w:val="22"/>
              </w:rPr>
              <w:t>MEDGAL Spółka z ograniczoną odpowiedzialnością</w:t>
            </w:r>
          </w:p>
          <w:p w14:paraId="34B55660" w14:textId="77777777" w:rsidR="00F14D19" w:rsidRPr="001D1EEC" w:rsidRDefault="00F14D19" w:rsidP="00244AA8">
            <w:pPr>
              <w:spacing w:line="276" w:lineRule="auto"/>
              <w:rPr>
                <w:bCs/>
                <w:sz w:val="22"/>
                <w:szCs w:val="22"/>
              </w:rPr>
            </w:pPr>
            <w:proofErr w:type="spellStart"/>
            <w:r w:rsidRPr="00F14D19">
              <w:rPr>
                <w:bCs/>
                <w:sz w:val="22"/>
                <w:szCs w:val="22"/>
              </w:rPr>
              <w:t>Niewodnicka</w:t>
            </w:r>
            <w:proofErr w:type="spellEnd"/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26</w:t>
            </w:r>
            <w:proofErr w:type="gramStart"/>
            <w:r w:rsidRPr="00F14D19">
              <w:rPr>
                <w:bCs/>
                <w:sz w:val="22"/>
                <w:szCs w:val="22"/>
              </w:rPr>
              <w:t>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,</w:t>
            </w:r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16-001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Księżyno</w:t>
            </w:r>
          </w:p>
          <w:p w14:paraId="2BBF6DD4" w14:textId="77777777" w:rsidR="00F14D19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9E52665" w14:textId="77777777" w:rsidR="00F14D19" w:rsidRPr="00211A34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14D19">
              <w:rPr>
                <w:color w:val="000000"/>
                <w:sz w:val="22"/>
                <w:szCs w:val="22"/>
              </w:rPr>
              <w:t>37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14D19">
              <w:rPr>
                <w:color w:val="000000"/>
                <w:sz w:val="22"/>
                <w:szCs w:val="22"/>
              </w:rPr>
              <w:t>Śruby korowe i gąbczaste do zespoleń odłamów kostnych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14D19">
              <w:rPr>
                <w:b/>
                <w:sz w:val="22"/>
                <w:szCs w:val="22"/>
              </w:rPr>
              <w:t>4 860.00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6FEDC5E" w14:textId="77777777" w:rsidR="00F14D19" w:rsidRPr="00D168A0" w:rsidRDefault="00F14D19" w:rsidP="00244AA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A58B64C" w14:textId="76E246F6" w:rsidR="00F14D19" w:rsidRPr="00F14D19" w:rsidRDefault="00822AA1" w:rsidP="00244AA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t>Oferta spełnia warunki zawarte w SWZ, w ustawie Prawo zamówień publicznych z dnia 11 września 2019 r.  (tekst jednolity Dz. U. z 2019 r. poz. 2019 ze zm.) oraz jest najkorzystniejsza w kryteriach określonych w SWZ.</w:t>
            </w:r>
          </w:p>
        </w:tc>
      </w:tr>
      <w:tr w:rsidR="00F14D19" w14:paraId="68FDD1F8" w14:textId="77777777" w:rsidTr="00F14D19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366C0084" w14:textId="77777777" w:rsidR="00F14D19" w:rsidRPr="001D1EEC" w:rsidRDefault="00F14D19" w:rsidP="00244AA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14D19">
              <w:rPr>
                <w:b/>
                <w:sz w:val="22"/>
                <w:szCs w:val="22"/>
              </w:rPr>
              <w:t>MEDGAL Spółka z ograniczoną odpowiedzialnością</w:t>
            </w:r>
          </w:p>
          <w:p w14:paraId="685C998C" w14:textId="77777777" w:rsidR="00F14D19" w:rsidRPr="001D1EEC" w:rsidRDefault="00F14D19" w:rsidP="00244AA8">
            <w:pPr>
              <w:spacing w:line="276" w:lineRule="auto"/>
              <w:rPr>
                <w:bCs/>
                <w:sz w:val="22"/>
                <w:szCs w:val="22"/>
              </w:rPr>
            </w:pPr>
            <w:proofErr w:type="spellStart"/>
            <w:r w:rsidRPr="00F14D19">
              <w:rPr>
                <w:bCs/>
                <w:sz w:val="22"/>
                <w:szCs w:val="22"/>
              </w:rPr>
              <w:t>Niewodnicka</w:t>
            </w:r>
            <w:proofErr w:type="spellEnd"/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26</w:t>
            </w:r>
            <w:proofErr w:type="gramStart"/>
            <w:r w:rsidRPr="00F14D19">
              <w:rPr>
                <w:bCs/>
                <w:sz w:val="22"/>
                <w:szCs w:val="22"/>
              </w:rPr>
              <w:t>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,</w:t>
            </w:r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16-001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Księżyno</w:t>
            </w:r>
          </w:p>
          <w:p w14:paraId="437B88A5" w14:textId="77777777" w:rsidR="00F14D19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535F449" w14:textId="77777777" w:rsidR="00F14D19" w:rsidRPr="00211A34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14D19">
              <w:rPr>
                <w:color w:val="000000"/>
                <w:sz w:val="22"/>
                <w:szCs w:val="22"/>
              </w:rPr>
              <w:t>38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14D19">
              <w:rPr>
                <w:color w:val="000000"/>
                <w:sz w:val="22"/>
                <w:szCs w:val="22"/>
              </w:rPr>
              <w:t>Klamry kostne (skoble) stalowe lub tytanowe, o różnych kształtach i grubości 1,6, 20, 2,4 mm - 20 sztuk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14D19">
              <w:rPr>
                <w:b/>
                <w:sz w:val="22"/>
                <w:szCs w:val="22"/>
              </w:rPr>
              <w:t>1 836.00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1E98643" w14:textId="77777777" w:rsidR="00F14D19" w:rsidRPr="00D168A0" w:rsidRDefault="00F14D19" w:rsidP="00244AA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66D087FD" w14:textId="1ABF4D43" w:rsidR="00F14D19" w:rsidRPr="00F14D19" w:rsidRDefault="00822AA1" w:rsidP="00244AA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t>Oferta spełnia warunki zawarte w SWZ, w ustawie Prawo zamówień publicznych z dnia 11 września 2019 r.  (tekst jednolity Dz. U. z 2019 r. poz. 2019 ze zm.) oraz jest najkorzystniejsza w kryteriach określonych w SWZ.</w:t>
            </w:r>
          </w:p>
        </w:tc>
      </w:tr>
      <w:tr w:rsidR="00F14D19" w14:paraId="05316EDA" w14:textId="77777777" w:rsidTr="00F14D19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6C6D07DC" w14:textId="77777777" w:rsidR="00F14D19" w:rsidRPr="001D1EEC" w:rsidRDefault="00F14D19" w:rsidP="00244AA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14D19">
              <w:rPr>
                <w:b/>
                <w:sz w:val="22"/>
                <w:szCs w:val="22"/>
              </w:rPr>
              <w:t>Heraeus</w:t>
            </w:r>
            <w:proofErr w:type="spellEnd"/>
            <w:r w:rsidRPr="00F14D1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14D19">
              <w:rPr>
                <w:b/>
                <w:sz w:val="22"/>
                <w:szCs w:val="22"/>
              </w:rPr>
              <w:t>Medical</w:t>
            </w:r>
            <w:proofErr w:type="spellEnd"/>
            <w:r w:rsidRPr="00F14D19">
              <w:rPr>
                <w:b/>
                <w:sz w:val="22"/>
                <w:szCs w:val="22"/>
              </w:rPr>
              <w:t xml:space="preserve"> Poland Sp. z </w:t>
            </w:r>
            <w:proofErr w:type="spellStart"/>
            <w:r w:rsidRPr="00F14D19">
              <w:rPr>
                <w:b/>
                <w:sz w:val="22"/>
                <w:szCs w:val="22"/>
              </w:rPr>
              <w:t>oo</w:t>
            </w:r>
            <w:proofErr w:type="spellEnd"/>
          </w:p>
          <w:p w14:paraId="2DD36AEC" w14:textId="77777777" w:rsidR="00F14D19" w:rsidRPr="001D1EEC" w:rsidRDefault="00F14D19" w:rsidP="00244AA8">
            <w:pPr>
              <w:spacing w:line="276" w:lineRule="auto"/>
              <w:rPr>
                <w:bCs/>
                <w:sz w:val="22"/>
                <w:szCs w:val="22"/>
              </w:rPr>
            </w:pPr>
            <w:r w:rsidRPr="00F14D19">
              <w:rPr>
                <w:bCs/>
                <w:sz w:val="22"/>
                <w:szCs w:val="22"/>
              </w:rPr>
              <w:t>Bonifraterska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/643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F14D19">
              <w:rPr>
                <w:bCs/>
                <w:sz w:val="22"/>
                <w:szCs w:val="22"/>
              </w:rPr>
              <w:t>00203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4D19">
              <w:rPr>
                <w:bCs/>
                <w:sz w:val="22"/>
                <w:szCs w:val="22"/>
              </w:rPr>
              <w:t>Warszawa</w:t>
            </w:r>
          </w:p>
          <w:p w14:paraId="22B9BE12" w14:textId="77777777" w:rsidR="00F14D19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ABD8650" w14:textId="77777777" w:rsidR="00F14D19" w:rsidRPr="00211A34" w:rsidRDefault="00F14D19" w:rsidP="00244A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14D19">
              <w:rPr>
                <w:color w:val="000000"/>
                <w:sz w:val="22"/>
                <w:szCs w:val="22"/>
              </w:rPr>
              <w:t>39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14D19">
              <w:rPr>
                <w:color w:val="000000"/>
                <w:sz w:val="22"/>
                <w:szCs w:val="22"/>
              </w:rPr>
              <w:t>CEMENT KOSTNY Z ANTYBIOTYKIEM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14D19">
              <w:rPr>
                <w:b/>
                <w:sz w:val="22"/>
                <w:szCs w:val="22"/>
              </w:rPr>
              <w:t>157 118.40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3D699BB" w14:textId="77777777" w:rsidR="00F14D19" w:rsidRPr="00D168A0" w:rsidRDefault="00F14D19" w:rsidP="00244AA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3AD47FA3" w14:textId="00EEC5D6" w:rsidR="00F14D19" w:rsidRPr="00F14D19" w:rsidRDefault="00822AA1" w:rsidP="00244AA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t>Oferta spełnia warunki zawarte w SWZ, w ustawie Prawo zamówień publicznych z dnia 11 września 2019 r.  (tekst jednolity Dz. U. z 2019 r. poz. 2019 ze zm.) oraz jest najkorzystniejsza w kryteriach określonych w SWZ.</w:t>
            </w:r>
          </w:p>
        </w:tc>
      </w:tr>
    </w:tbl>
    <w:p w14:paraId="5476647B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694"/>
        <w:gridCol w:w="2976"/>
        <w:gridCol w:w="1560"/>
      </w:tblGrid>
      <w:tr w:rsidR="00211A34" w:rsidRPr="00834EF4" w14:paraId="5A4AAD5E" w14:textId="77777777" w:rsidTr="00822AA1">
        <w:tc>
          <w:tcPr>
            <w:tcW w:w="2268" w:type="dxa"/>
            <w:shd w:val="clear" w:color="auto" w:fill="F3F3F3"/>
          </w:tcPr>
          <w:p w14:paraId="5CF9A0D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694" w:type="dxa"/>
            <w:shd w:val="clear" w:color="auto" w:fill="F3F3F3"/>
          </w:tcPr>
          <w:p w14:paraId="6F9D4AD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004D5DB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312260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14D19" w:rsidRPr="00834EF4" w14:paraId="7682D930" w14:textId="77777777" w:rsidTr="00822AA1">
        <w:tc>
          <w:tcPr>
            <w:tcW w:w="2268" w:type="dxa"/>
            <w:shd w:val="clear" w:color="auto" w:fill="auto"/>
          </w:tcPr>
          <w:p w14:paraId="7DE9E5E8" w14:textId="77777777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4D19">
              <w:rPr>
                <w:sz w:val="20"/>
                <w:szCs w:val="20"/>
              </w:rPr>
              <w:t xml:space="preserve">ENDOPROTEZA CAŁKOWITA i BIPOLARNA CEMENTOWA STAWU BIODROWEGO - 160 </w:t>
            </w:r>
            <w:proofErr w:type="spellStart"/>
            <w:r w:rsidRPr="00F14D19">
              <w:rPr>
                <w:sz w:val="20"/>
                <w:szCs w:val="20"/>
              </w:rPr>
              <w:t>kpl</w:t>
            </w:r>
            <w:proofErr w:type="spellEnd"/>
            <w:r w:rsidRPr="00F14D19">
              <w:rPr>
                <w:sz w:val="20"/>
                <w:szCs w:val="20"/>
              </w:rPr>
              <w:t>.</w:t>
            </w:r>
          </w:p>
          <w:p w14:paraId="1125F1AA" w14:textId="77777777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lastRenderedPageBreak/>
              <w:t xml:space="preserve">2 linie (instrumentarium + implanty + wiertarka + </w:t>
            </w:r>
            <w:proofErr w:type="gramStart"/>
            <w:r w:rsidRPr="00F14D19">
              <w:rPr>
                <w:sz w:val="20"/>
                <w:szCs w:val="20"/>
              </w:rPr>
              <w:t>piła )</w:t>
            </w:r>
            <w:proofErr w:type="gramEnd"/>
          </w:p>
        </w:tc>
        <w:tc>
          <w:tcPr>
            <w:tcW w:w="2694" w:type="dxa"/>
            <w:shd w:val="clear" w:color="auto" w:fill="auto"/>
          </w:tcPr>
          <w:p w14:paraId="77B4CE50" w14:textId="77777777" w:rsidR="00F14D19" w:rsidRPr="00211A34" w:rsidRDefault="00F14D19" w:rsidP="00244A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14D19">
              <w:rPr>
                <w:b/>
                <w:bCs/>
                <w:sz w:val="20"/>
                <w:szCs w:val="20"/>
              </w:rPr>
              <w:lastRenderedPageBreak/>
              <w:t xml:space="preserve">Zimmer </w:t>
            </w:r>
            <w:proofErr w:type="spellStart"/>
            <w:r w:rsidRPr="00F14D19">
              <w:rPr>
                <w:b/>
                <w:bCs/>
                <w:sz w:val="20"/>
                <w:szCs w:val="20"/>
              </w:rPr>
              <w:t>Biomet</w:t>
            </w:r>
            <w:proofErr w:type="spellEnd"/>
            <w:r w:rsidRPr="00F14D19">
              <w:rPr>
                <w:b/>
                <w:bCs/>
                <w:sz w:val="20"/>
                <w:szCs w:val="20"/>
              </w:rPr>
              <w:t xml:space="preserve"> Polska Sp. </w:t>
            </w:r>
            <w:proofErr w:type="spellStart"/>
            <w:r w:rsidRPr="00F14D19">
              <w:rPr>
                <w:b/>
                <w:bCs/>
                <w:sz w:val="20"/>
                <w:szCs w:val="20"/>
              </w:rPr>
              <w:t>zo.o</w:t>
            </w:r>
            <w:proofErr w:type="spellEnd"/>
            <w:r w:rsidRPr="00F14D19">
              <w:rPr>
                <w:b/>
                <w:bCs/>
                <w:sz w:val="20"/>
                <w:szCs w:val="20"/>
              </w:rPr>
              <w:t>.</w:t>
            </w:r>
          </w:p>
          <w:p w14:paraId="6E5BBECF" w14:textId="77777777" w:rsidR="00F14D19" w:rsidRPr="00211A34" w:rsidRDefault="00F14D19" w:rsidP="00244AA8">
            <w:pPr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Płowiecka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75</w:t>
            </w:r>
          </w:p>
          <w:p w14:paraId="50B3ECD5" w14:textId="77777777" w:rsidR="00F14D19" w:rsidRPr="00211A34" w:rsidRDefault="00F14D19" w:rsidP="00244AA8">
            <w:pPr>
              <w:spacing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04-501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19174EF" w14:textId="77777777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1 - Cena - 60.00</w:t>
            </w:r>
          </w:p>
          <w:p w14:paraId="643FA839" w14:textId="5486B412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2 - Jakość materiału - </w:t>
            </w:r>
            <w:r w:rsidR="00574820">
              <w:rPr>
                <w:sz w:val="20"/>
                <w:szCs w:val="20"/>
              </w:rPr>
              <w:t>15</w:t>
            </w:r>
            <w:r w:rsidRPr="00F14D19">
              <w:rPr>
                <w:sz w:val="20"/>
                <w:szCs w:val="20"/>
              </w:rPr>
              <w:t>.00</w:t>
            </w:r>
          </w:p>
          <w:p w14:paraId="792583C5" w14:textId="0D2050AC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3 - Czas realizacji zamówienia implantów - </w:t>
            </w:r>
            <w:r w:rsidR="00E23D56">
              <w:rPr>
                <w:sz w:val="20"/>
                <w:szCs w:val="20"/>
              </w:rPr>
              <w:t>15</w:t>
            </w:r>
            <w:r w:rsidRPr="00F14D19">
              <w:rPr>
                <w:sz w:val="20"/>
                <w:szCs w:val="20"/>
              </w:rPr>
              <w:t>.00</w:t>
            </w:r>
          </w:p>
          <w:p w14:paraId="2F3D2071" w14:textId="2BC39ABF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4 - Serwis użyczonego sprzętu - </w:t>
            </w:r>
            <w:r w:rsidR="00E23D56">
              <w:rPr>
                <w:sz w:val="20"/>
                <w:szCs w:val="20"/>
              </w:rPr>
              <w:t>1</w:t>
            </w:r>
            <w:r w:rsidRPr="00F14D19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125CE6" w14:textId="154F4AD4" w:rsidR="00F14D19" w:rsidRPr="00211A34" w:rsidRDefault="00F14D19" w:rsidP="00244AA8">
            <w:pPr>
              <w:jc w:val="center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  </w:t>
            </w:r>
            <w:r w:rsidR="00E23D56">
              <w:rPr>
                <w:sz w:val="20"/>
                <w:szCs w:val="20"/>
              </w:rPr>
              <w:t>10</w:t>
            </w:r>
            <w:r w:rsidRPr="00F14D19">
              <w:rPr>
                <w:sz w:val="20"/>
                <w:szCs w:val="20"/>
              </w:rPr>
              <w:t>0,00</w:t>
            </w:r>
          </w:p>
        </w:tc>
      </w:tr>
      <w:tr w:rsidR="00F14D19" w:rsidRPr="00834EF4" w14:paraId="4FC7C721" w14:textId="77777777" w:rsidTr="00822AA1">
        <w:tc>
          <w:tcPr>
            <w:tcW w:w="2268" w:type="dxa"/>
            <w:shd w:val="clear" w:color="auto" w:fill="auto"/>
          </w:tcPr>
          <w:p w14:paraId="14D30D63" w14:textId="77777777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4D19">
              <w:rPr>
                <w:sz w:val="20"/>
                <w:szCs w:val="20"/>
              </w:rPr>
              <w:t xml:space="preserve">ENDOPROTEZA CAŁKOWITA i BIPOLARNA CEMENTOWA STAWU BIODROWEGO - 160 </w:t>
            </w:r>
            <w:proofErr w:type="spellStart"/>
            <w:r w:rsidRPr="00F14D19">
              <w:rPr>
                <w:sz w:val="20"/>
                <w:szCs w:val="20"/>
              </w:rPr>
              <w:t>kpl</w:t>
            </w:r>
            <w:proofErr w:type="spellEnd"/>
            <w:r w:rsidRPr="00F14D19">
              <w:rPr>
                <w:sz w:val="20"/>
                <w:szCs w:val="20"/>
              </w:rPr>
              <w:t>.</w:t>
            </w:r>
          </w:p>
          <w:p w14:paraId="7FB547AF" w14:textId="77777777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2 linie (instrumentarium + implanty + wiertarka + </w:t>
            </w:r>
            <w:proofErr w:type="gramStart"/>
            <w:r w:rsidRPr="00F14D19">
              <w:rPr>
                <w:sz w:val="20"/>
                <w:szCs w:val="20"/>
              </w:rPr>
              <w:t>piła )</w:t>
            </w:r>
            <w:proofErr w:type="gramEnd"/>
          </w:p>
        </w:tc>
        <w:tc>
          <w:tcPr>
            <w:tcW w:w="2694" w:type="dxa"/>
            <w:shd w:val="clear" w:color="auto" w:fill="auto"/>
          </w:tcPr>
          <w:p w14:paraId="688BF1AB" w14:textId="77777777" w:rsidR="00F14D19" w:rsidRPr="00211A34" w:rsidRDefault="00F14D19" w:rsidP="00244A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14D19">
              <w:rPr>
                <w:b/>
                <w:bCs/>
                <w:sz w:val="20"/>
                <w:szCs w:val="20"/>
              </w:rPr>
              <w:t>ProCardia</w:t>
            </w:r>
            <w:proofErr w:type="spellEnd"/>
            <w:r w:rsidRPr="00F14D19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14D19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F14D19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5BC318F1" w14:textId="77777777" w:rsidR="00F14D19" w:rsidRPr="00211A34" w:rsidRDefault="00F14D19" w:rsidP="00244AA8">
            <w:pPr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rtm. W. Pileckiego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63</w:t>
            </w:r>
          </w:p>
          <w:p w14:paraId="66A0BE00" w14:textId="77777777" w:rsidR="00F14D19" w:rsidRPr="00211A34" w:rsidRDefault="00F14D19" w:rsidP="00244AA8">
            <w:pPr>
              <w:spacing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02-781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FA5E7C8" w14:textId="77777777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1 - Cena - 43.71</w:t>
            </w:r>
          </w:p>
          <w:p w14:paraId="5AB9BF11" w14:textId="77777777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2 - Jakość materiału - 0.00</w:t>
            </w:r>
          </w:p>
          <w:p w14:paraId="22E3E018" w14:textId="38F983DE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3 - Czas realizacji zamówienia implantów - </w:t>
            </w:r>
            <w:r w:rsidR="00E23D56">
              <w:rPr>
                <w:sz w:val="20"/>
                <w:szCs w:val="20"/>
              </w:rPr>
              <w:t>15</w:t>
            </w:r>
            <w:r w:rsidRPr="00F14D19">
              <w:rPr>
                <w:sz w:val="20"/>
                <w:szCs w:val="20"/>
              </w:rPr>
              <w:t>.00</w:t>
            </w:r>
          </w:p>
          <w:p w14:paraId="1B18C84C" w14:textId="5744B75C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4 - Serwis użyczonego sprzętu - </w:t>
            </w:r>
            <w:r w:rsidR="00E23D56">
              <w:rPr>
                <w:sz w:val="20"/>
                <w:szCs w:val="20"/>
              </w:rPr>
              <w:t>1</w:t>
            </w:r>
            <w:r w:rsidRPr="00F14D19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0C8BB57" w14:textId="5046E3FA" w:rsidR="00F14D19" w:rsidRPr="00211A34" w:rsidRDefault="00F14D19" w:rsidP="00244AA8">
            <w:pPr>
              <w:jc w:val="center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  </w:t>
            </w:r>
            <w:r w:rsidR="00E23D56">
              <w:rPr>
                <w:sz w:val="20"/>
                <w:szCs w:val="20"/>
              </w:rPr>
              <w:t>68</w:t>
            </w:r>
            <w:r w:rsidRPr="00F14D19">
              <w:rPr>
                <w:sz w:val="20"/>
                <w:szCs w:val="20"/>
              </w:rPr>
              <w:t>,71</w:t>
            </w:r>
          </w:p>
        </w:tc>
      </w:tr>
      <w:tr w:rsidR="00F14D19" w:rsidRPr="00834EF4" w14:paraId="1FCD1FD4" w14:textId="77777777" w:rsidTr="00822AA1">
        <w:tc>
          <w:tcPr>
            <w:tcW w:w="2268" w:type="dxa"/>
            <w:shd w:val="clear" w:color="auto" w:fill="auto"/>
          </w:tcPr>
          <w:p w14:paraId="3E2F249D" w14:textId="77777777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4D19">
              <w:rPr>
                <w:sz w:val="20"/>
                <w:szCs w:val="20"/>
              </w:rPr>
              <w:t xml:space="preserve">ENDOPROTEZA BEZCEMENTOWA STAWU BIODROWEGO - 220 </w:t>
            </w:r>
            <w:proofErr w:type="spellStart"/>
            <w:r w:rsidRPr="00F14D19">
              <w:rPr>
                <w:sz w:val="20"/>
                <w:szCs w:val="20"/>
              </w:rPr>
              <w:t>kpl</w:t>
            </w:r>
            <w:proofErr w:type="spellEnd"/>
            <w:r w:rsidRPr="00F14D19">
              <w:rPr>
                <w:sz w:val="20"/>
                <w:szCs w:val="20"/>
              </w:rPr>
              <w:t>.</w:t>
            </w:r>
          </w:p>
          <w:p w14:paraId="319C7CE5" w14:textId="77777777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2 linie (instrumentarium + implanty + wiertarka + </w:t>
            </w:r>
            <w:proofErr w:type="gramStart"/>
            <w:r w:rsidRPr="00F14D19">
              <w:rPr>
                <w:sz w:val="20"/>
                <w:szCs w:val="20"/>
              </w:rPr>
              <w:t>piła )</w:t>
            </w:r>
            <w:proofErr w:type="gramEnd"/>
          </w:p>
        </w:tc>
        <w:tc>
          <w:tcPr>
            <w:tcW w:w="2694" w:type="dxa"/>
            <w:shd w:val="clear" w:color="auto" w:fill="auto"/>
          </w:tcPr>
          <w:p w14:paraId="5B701935" w14:textId="77777777" w:rsidR="00F14D19" w:rsidRPr="00211A34" w:rsidRDefault="00F14D19" w:rsidP="00244A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14D19">
              <w:rPr>
                <w:b/>
                <w:bCs/>
                <w:sz w:val="20"/>
                <w:szCs w:val="20"/>
              </w:rPr>
              <w:t xml:space="preserve">Zimmer </w:t>
            </w:r>
            <w:proofErr w:type="spellStart"/>
            <w:r w:rsidRPr="00F14D19">
              <w:rPr>
                <w:b/>
                <w:bCs/>
                <w:sz w:val="20"/>
                <w:szCs w:val="20"/>
              </w:rPr>
              <w:t>Biomet</w:t>
            </w:r>
            <w:proofErr w:type="spellEnd"/>
            <w:r w:rsidRPr="00F14D19">
              <w:rPr>
                <w:b/>
                <w:bCs/>
                <w:sz w:val="20"/>
                <w:szCs w:val="20"/>
              </w:rPr>
              <w:t xml:space="preserve"> Polska Sp. </w:t>
            </w:r>
            <w:proofErr w:type="spellStart"/>
            <w:r w:rsidRPr="00F14D19">
              <w:rPr>
                <w:b/>
                <w:bCs/>
                <w:sz w:val="20"/>
                <w:szCs w:val="20"/>
              </w:rPr>
              <w:t>zo.o</w:t>
            </w:r>
            <w:proofErr w:type="spellEnd"/>
            <w:r w:rsidRPr="00F14D19">
              <w:rPr>
                <w:b/>
                <w:bCs/>
                <w:sz w:val="20"/>
                <w:szCs w:val="20"/>
              </w:rPr>
              <w:t>.</w:t>
            </w:r>
          </w:p>
          <w:p w14:paraId="7683F30C" w14:textId="77777777" w:rsidR="00F14D19" w:rsidRPr="00211A34" w:rsidRDefault="00F14D19" w:rsidP="00244AA8">
            <w:pPr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Płowiecka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75</w:t>
            </w:r>
          </w:p>
          <w:p w14:paraId="3F1009AC" w14:textId="77777777" w:rsidR="00F14D19" w:rsidRPr="00211A34" w:rsidRDefault="00F14D19" w:rsidP="00244AA8">
            <w:pPr>
              <w:spacing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04-501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54FDE21" w14:textId="77777777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1 - Cena - 60.00</w:t>
            </w:r>
          </w:p>
          <w:p w14:paraId="44097F3D" w14:textId="31671EE1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2 - Jakość materiału - </w:t>
            </w:r>
            <w:r w:rsidR="00E23D56">
              <w:rPr>
                <w:sz w:val="20"/>
                <w:szCs w:val="20"/>
              </w:rPr>
              <w:t>15</w:t>
            </w:r>
            <w:r w:rsidRPr="00F14D19">
              <w:rPr>
                <w:sz w:val="20"/>
                <w:szCs w:val="20"/>
              </w:rPr>
              <w:t>.00</w:t>
            </w:r>
          </w:p>
          <w:p w14:paraId="3B632C8A" w14:textId="339BC596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3 - Czas realizacji zamówienia implantów - </w:t>
            </w:r>
            <w:r w:rsidR="00E23D56">
              <w:rPr>
                <w:sz w:val="20"/>
                <w:szCs w:val="20"/>
              </w:rPr>
              <w:t>15</w:t>
            </w:r>
            <w:r w:rsidRPr="00F14D19">
              <w:rPr>
                <w:sz w:val="20"/>
                <w:szCs w:val="20"/>
              </w:rPr>
              <w:t>.00</w:t>
            </w:r>
          </w:p>
          <w:p w14:paraId="66B07AC1" w14:textId="79F7D5E5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4 - Serwis użyczonego sprzętu - </w:t>
            </w:r>
            <w:r w:rsidR="00E23D56">
              <w:rPr>
                <w:sz w:val="20"/>
                <w:szCs w:val="20"/>
              </w:rPr>
              <w:t>1</w:t>
            </w:r>
            <w:r w:rsidRPr="00F14D19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62290A" w14:textId="3CD5947E" w:rsidR="00F14D19" w:rsidRPr="00211A34" w:rsidRDefault="00F14D19" w:rsidP="00244AA8">
            <w:pPr>
              <w:jc w:val="center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  </w:t>
            </w:r>
            <w:r w:rsidR="00E23D56">
              <w:rPr>
                <w:sz w:val="20"/>
                <w:szCs w:val="20"/>
              </w:rPr>
              <w:t>10</w:t>
            </w:r>
            <w:r w:rsidRPr="00F14D19">
              <w:rPr>
                <w:sz w:val="20"/>
                <w:szCs w:val="20"/>
              </w:rPr>
              <w:t>0,00</w:t>
            </w:r>
          </w:p>
        </w:tc>
      </w:tr>
      <w:tr w:rsidR="00F14D19" w:rsidRPr="00834EF4" w14:paraId="36914945" w14:textId="77777777" w:rsidTr="00822AA1">
        <w:tc>
          <w:tcPr>
            <w:tcW w:w="2268" w:type="dxa"/>
            <w:shd w:val="clear" w:color="auto" w:fill="auto"/>
          </w:tcPr>
          <w:p w14:paraId="1B4ACE87" w14:textId="77777777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4D19">
              <w:rPr>
                <w:sz w:val="20"/>
                <w:szCs w:val="20"/>
              </w:rPr>
              <w:t xml:space="preserve">ENDOPROTEZA KRÓTKOTRZPIENIOWA BEZCEMENTOWA STAWU BIODROWEGO - 300 </w:t>
            </w:r>
            <w:proofErr w:type="spellStart"/>
            <w:r w:rsidRPr="00F14D19">
              <w:rPr>
                <w:sz w:val="20"/>
                <w:szCs w:val="20"/>
              </w:rPr>
              <w:t>kpl</w:t>
            </w:r>
            <w:proofErr w:type="spellEnd"/>
            <w:r w:rsidRPr="00F14D19">
              <w:rPr>
                <w:sz w:val="20"/>
                <w:szCs w:val="20"/>
              </w:rPr>
              <w:t>.</w:t>
            </w:r>
          </w:p>
        </w:tc>
        <w:tc>
          <w:tcPr>
            <w:tcW w:w="2694" w:type="dxa"/>
            <w:shd w:val="clear" w:color="auto" w:fill="auto"/>
          </w:tcPr>
          <w:p w14:paraId="1FE1C199" w14:textId="77777777" w:rsidR="00F14D19" w:rsidRPr="00211A34" w:rsidRDefault="00F14D19" w:rsidP="00244A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14D19">
              <w:rPr>
                <w:b/>
                <w:bCs/>
                <w:sz w:val="20"/>
                <w:szCs w:val="20"/>
              </w:rPr>
              <w:t>Stryker</w:t>
            </w:r>
            <w:proofErr w:type="spellEnd"/>
            <w:r w:rsidRPr="00F14D19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32CCD908" w14:textId="77777777" w:rsidR="00F14D19" w:rsidRPr="00211A34" w:rsidRDefault="00F14D19" w:rsidP="00244AA8">
            <w:pPr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35/-</w:t>
            </w:r>
          </w:p>
          <w:p w14:paraId="77AEE890" w14:textId="77777777" w:rsidR="00F14D19" w:rsidRPr="00211A34" w:rsidRDefault="00F14D19" w:rsidP="00244AA8">
            <w:pPr>
              <w:spacing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C1CC24B" w14:textId="77777777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1 - Cena - 60.00</w:t>
            </w:r>
          </w:p>
          <w:p w14:paraId="465672F7" w14:textId="55D3DDBA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2 - Jakość materiału - </w:t>
            </w:r>
            <w:r w:rsidR="00E23D56">
              <w:rPr>
                <w:sz w:val="20"/>
                <w:szCs w:val="20"/>
              </w:rPr>
              <w:t>15</w:t>
            </w:r>
            <w:r w:rsidRPr="00F14D19">
              <w:rPr>
                <w:sz w:val="20"/>
                <w:szCs w:val="20"/>
              </w:rPr>
              <w:t>.00</w:t>
            </w:r>
          </w:p>
          <w:p w14:paraId="7D853EA6" w14:textId="58DC3D3E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3 - Czas realizacji zamówienia implantów - </w:t>
            </w:r>
            <w:r w:rsidR="00E23D56">
              <w:rPr>
                <w:sz w:val="20"/>
                <w:szCs w:val="20"/>
              </w:rPr>
              <w:t>15</w:t>
            </w:r>
            <w:r w:rsidRPr="00F14D19">
              <w:rPr>
                <w:sz w:val="20"/>
                <w:szCs w:val="20"/>
              </w:rPr>
              <w:t>.00</w:t>
            </w:r>
          </w:p>
          <w:p w14:paraId="7BC16D19" w14:textId="14266A70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4 - Serwis użyczonego sprzętu - </w:t>
            </w:r>
            <w:r w:rsidR="00E23D56">
              <w:rPr>
                <w:sz w:val="20"/>
                <w:szCs w:val="20"/>
              </w:rPr>
              <w:t>1</w:t>
            </w:r>
            <w:r w:rsidRPr="00F14D19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6834F98" w14:textId="46ADF517" w:rsidR="00F14D19" w:rsidRPr="00211A34" w:rsidRDefault="00F14D19" w:rsidP="00244AA8">
            <w:pPr>
              <w:jc w:val="center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  </w:t>
            </w:r>
            <w:r w:rsidR="00E23D56">
              <w:rPr>
                <w:sz w:val="20"/>
                <w:szCs w:val="20"/>
              </w:rPr>
              <w:t>10</w:t>
            </w:r>
            <w:r w:rsidRPr="00F14D19">
              <w:rPr>
                <w:sz w:val="20"/>
                <w:szCs w:val="20"/>
              </w:rPr>
              <w:t>0,00</w:t>
            </w:r>
          </w:p>
        </w:tc>
      </w:tr>
      <w:tr w:rsidR="00F14D19" w:rsidRPr="00834EF4" w14:paraId="120FE799" w14:textId="77777777" w:rsidTr="00822AA1">
        <w:tc>
          <w:tcPr>
            <w:tcW w:w="2268" w:type="dxa"/>
            <w:shd w:val="clear" w:color="auto" w:fill="auto"/>
          </w:tcPr>
          <w:p w14:paraId="01510E3E" w14:textId="77777777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4D19">
              <w:rPr>
                <w:sz w:val="20"/>
                <w:szCs w:val="20"/>
              </w:rPr>
              <w:t xml:space="preserve">ENDOPROTEZA CAŁKOWITA STAWU KOLANOWEGO "jednoosiowa" - 250 </w:t>
            </w:r>
            <w:proofErr w:type="spellStart"/>
            <w:r w:rsidRPr="00F14D19">
              <w:rPr>
                <w:sz w:val="20"/>
                <w:szCs w:val="20"/>
              </w:rPr>
              <w:t>kpl</w:t>
            </w:r>
            <w:proofErr w:type="spellEnd"/>
            <w:r w:rsidRPr="00F14D19">
              <w:rPr>
                <w:sz w:val="20"/>
                <w:szCs w:val="20"/>
              </w:rPr>
              <w:t>.</w:t>
            </w:r>
          </w:p>
          <w:p w14:paraId="1D9C0B29" w14:textId="77777777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ENDOPROTEZY z elementami rewizyjnymi - 50 </w:t>
            </w:r>
            <w:proofErr w:type="spellStart"/>
            <w:r w:rsidRPr="00F14D19">
              <w:rPr>
                <w:sz w:val="20"/>
                <w:szCs w:val="20"/>
              </w:rPr>
              <w:t>kpl</w:t>
            </w:r>
            <w:proofErr w:type="spellEnd"/>
            <w:r w:rsidRPr="00F14D19">
              <w:rPr>
                <w:sz w:val="20"/>
                <w:szCs w:val="20"/>
              </w:rPr>
              <w:t>.</w:t>
            </w:r>
          </w:p>
          <w:p w14:paraId="0664E4F0" w14:textId="77777777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</w:p>
          <w:p w14:paraId="67AF7D46" w14:textId="77777777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2 LINIE INSTRUMENTARIUM + NAPĘDY</w:t>
            </w:r>
          </w:p>
        </w:tc>
        <w:tc>
          <w:tcPr>
            <w:tcW w:w="2694" w:type="dxa"/>
            <w:shd w:val="clear" w:color="auto" w:fill="auto"/>
          </w:tcPr>
          <w:p w14:paraId="5265E3D2" w14:textId="77777777" w:rsidR="00F14D19" w:rsidRPr="00211A34" w:rsidRDefault="00F14D19" w:rsidP="00244A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14D19">
              <w:rPr>
                <w:b/>
                <w:bCs/>
                <w:sz w:val="20"/>
                <w:szCs w:val="20"/>
              </w:rPr>
              <w:t>Stryker</w:t>
            </w:r>
            <w:proofErr w:type="spellEnd"/>
            <w:r w:rsidRPr="00F14D19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29E1DB56" w14:textId="77777777" w:rsidR="00F14D19" w:rsidRPr="00211A34" w:rsidRDefault="00F14D19" w:rsidP="00244AA8">
            <w:pPr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35/-</w:t>
            </w:r>
          </w:p>
          <w:p w14:paraId="58A8493C" w14:textId="77777777" w:rsidR="00F14D19" w:rsidRPr="00211A34" w:rsidRDefault="00F14D19" w:rsidP="00244AA8">
            <w:pPr>
              <w:spacing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B0E5837" w14:textId="77777777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1 - Cena - 60.00</w:t>
            </w:r>
          </w:p>
          <w:p w14:paraId="005B1285" w14:textId="6D60D04C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2 - Jakość materiału - </w:t>
            </w:r>
            <w:r w:rsidR="00E513D9">
              <w:rPr>
                <w:sz w:val="20"/>
                <w:szCs w:val="20"/>
              </w:rPr>
              <w:t>15</w:t>
            </w:r>
            <w:r w:rsidRPr="00F14D19">
              <w:rPr>
                <w:sz w:val="20"/>
                <w:szCs w:val="20"/>
              </w:rPr>
              <w:t>.00</w:t>
            </w:r>
          </w:p>
          <w:p w14:paraId="40E2384E" w14:textId="029F9CA5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3 - Czas realizacji zamówienia implantów - </w:t>
            </w:r>
            <w:r w:rsidR="00E513D9">
              <w:rPr>
                <w:sz w:val="20"/>
                <w:szCs w:val="20"/>
              </w:rPr>
              <w:t>15</w:t>
            </w:r>
            <w:r w:rsidRPr="00F14D19">
              <w:rPr>
                <w:sz w:val="20"/>
                <w:szCs w:val="20"/>
              </w:rPr>
              <w:t>.00</w:t>
            </w:r>
          </w:p>
          <w:p w14:paraId="4196E6D2" w14:textId="40490FAD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4 - Serwis użyczonego sprzętu - </w:t>
            </w:r>
            <w:r w:rsidR="00E513D9">
              <w:rPr>
                <w:sz w:val="20"/>
                <w:szCs w:val="20"/>
              </w:rPr>
              <w:t>1</w:t>
            </w:r>
            <w:r w:rsidRPr="00F14D19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21F063" w14:textId="015910A2" w:rsidR="00F14D19" w:rsidRPr="00211A34" w:rsidRDefault="00F14D19" w:rsidP="00244AA8">
            <w:pPr>
              <w:jc w:val="center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  </w:t>
            </w:r>
            <w:r w:rsidR="00E513D9">
              <w:rPr>
                <w:sz w:val="20"/>
                <w:szCs w:val="20"/>
              </w:rPr>
              <w:t>10</w:t>
            </w:r>
            <w:r w:rsidRPr="00F14D19">
              <w:rPr>
                <w:sz w:val="20"/>
                <w:szCs w:val="20"/>
              </w:rPr>
              <w:t>0,00</w:t>
            </w:r>
          </w:p>
        </w:tc>
      </w:tr>
      <w:tr w:rsidR="00F14D19" w:rsidRPr="00834EF4" w14:paraId="36A49F1F" w14:textId="77777777" w:rsidTr="00822AA1">
        <w:tc>
          <w:tcPr>
            <w:tcW w:w="2268" w:type="dxa"/>
            <w:shd w:val="clear" w:color="auto" w:fill="auto"/>
          </w:tcPr>
          <w:p w14:paraId="0734A610" w14:textId="77777777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4D19">
              <w:rPr>
                <w:sz w:val="20"/>
                <w:szCs w:val="20"/>
              </w:rPr>
              <w:t xml:space="preserve">ENDOPROTEZA JEDNOPRZEDZIAŁOWA STAWU KOLANOWEGO - 300 </w:t>
            </w:r>
            <w:proofErr w:type="spellStart"/>
            <w:r w:rsidRPr="00F14D19">
              <w:rPr>
                <w:sz w:val="20"/>
                <w:szCs w:val="20"/>
              </w:rPr>
              <w:t>kpl</w:t>
            </w:r>
            <w:proofErr w:type="spellEnd"/>
            <w:r w:rsidRPr="00F14D19">
              <w:rPr>
                <w:sz w:val="20"/>
                <w:szCs w:val="20"/>
              </w:rPr>
              <w:t>.</w:t>
            </w:r>
          </w:p>
          <w:p w14:paraId="09D36040" w14:textId="77777777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2 LINIE INSTRUMENTARIUM + NAPĘDY</w:t>
            </w:r>
          </w:p>
        </w:tc>
        <w:tc>
          <w:tcPr>
            <w:tcW w:w="2694" w:type="dxa"/>
            <w:shd w:val="clear" w:color="auto" w:fill="auto"/>
          </w:tcPr>
          <w:p w14:paraId="0D201FB7" w14:textId="77777777" w:rsidR="00F14D19" w:rsidRPr="00211A34" w:rsidRDefault="00F14D19" w:rsidP="00244A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14D19">
              <w:rPr>
                <w:b/>
                <w:bCs/>
                <w:sz w:val="20"/>
                <w:szCs w:val="20"/>
              </w:rPr>
              <w:t xml:space="preserve">Zimmer </w:t>
            </w:r>
            <w:proofErr w:type="spellStart"/>
            <w:r w:rsidRPr="00F14D19">
              <w:rPr>
                <w:b/>
                <w:bCs/>
                <w:sz w:val="20"/>
                <w:szCs w:val="20"/>
              </w:rPr>
              <w:t>Biomet</w:t>
            </w:r>
            <w:proofErr w:type="spellEnd"/>
            <w:r w:rsidRPr="00F14D19">
              <w:rPr>
                <w:b/>
                <w:bCs/>
                <w:sz w:val="20"/>
                <w:szCs w:val="20"/>
              </w:rPr>
              <w:t xml:space="preserve"> Polska Sp. </w:t>
            </w:r>
            <w:proofErr w:type="spellStart"/>
            <w:r w:rsidRPr="00F14D19">
              <w:rPr>
                <w:b/>
                <w:bCs/>
                <w:sz w:val="20"/>
                <w:szCs w:val="20"/>
              </w:rPr>
              <w:t>zo.o</w:t>
            </w:r>
            <w:proofErr w:type="spellEnd"/>
            <w:r w:rsidRPr="00F14D19">
              <w:rPr>
                <w:b/>
                <w:bCs/>
                <w:sz w:val="20"/>
                <w:szCs w:val="20"/>
              </w:rPr>
              <w:t>.</w:t>
            </w:r>
          </w:p>
          <w:p w14:paraId="246D6641" w14:textId="77777777" w:rsidR="00F14D19" w:rsidRPr="00211A34" w:rsidRDefault="00F14D19" w:rsidP="00244AA8">
            <w:pPr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Płowiecka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75</w:t>
            </w:r>
          </w:p>
          <w:p w14:paraId="13F89CFD" w14:textId="77777777" w:rsidR="00F14D19" w:rsidRPr="00211A34" w:rsidRDefault="00F14D19" w:rsidP="00244AA8">
            <w:pPr>
              <w:spacing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04-501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3AB536D" w14:textId="77777777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1 - Cena - 60.00</w:t>
            </w:r>
          </w:p>
          <w:p w14:paraId="1EAC5B4F" w14:textId="1B8953B2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2 - Jakość materiału - </w:t>
            </w:r>
            <w:r w:rsidR="00733A8A">
              <w:rPr>
                <w:sz w:val="20"/>
                <w:szCs w:val="20"/>
              </w:rPr>
              <w:t>15</w:t>
            </w:r>
            <w:r w:rsidRPr="00F14D19">
              <w:rPr>
                <w:sz w:val="20"/>
                <w:szCs w:val="20"/>
              </w:rPr>
              <w:t>.00</w:t>
            </w:r>
          </w:p>
          <w:p w14:paraId="5537AFF4" w14:textId="5FF11CC4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3 - Czas realizacji zamówienia implantów - </w:t>
            </w:r>
            <w:r w:rsidR="00733A8A">
              <w:rPr>
                <w:sz w:val="20"/>
                <w:szCs w:val="20"/>
              </w:rPr>
              <w:t>15</w:t>
            </w:r>
            <w:r w:rsidRPr="00F14D19">
              <w:rPr>
                <w:sz w:val="20"/>
                <w:szCs w:val="20"/>
              </w:rPr>
              <w:t>.00</w:t>
            </w:r>
          </w:p>
          <w:p w14:paraId="5465FDB4" w14:textId="3FE9681D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4 - Serwis użyczonego sprzętu - </w:t>
            </w:r>
            <w:r w:rsidR="00733A8A">
              <w:rPr>
                <w:sz w:val="20"/>
                <w:szCs w:val="20"/>
              </w:rPr>
              <w:t>1</w:t>
            </w:r>
            <w:r w:rsidRPr="00F14D19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C2C8F7" w14:textId="3FF6A547" w:rsidR="00F14D19" w:rsidRPr="00211A34" w:rsidRDefault="00F14D19" w:rsidP="00244AA8">
            <w:pPr>
              <w:jc w:val="center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  </w:t>
            </w:r>
            <w:r w:rsidR="00733A8A">
              <w:rPr>
                <w:sz w:val="20"/>
                <w:szCs w:val="20"/>
              </w:rPr>
              <w:t>10</w:t>
            </w:r>
            <w:r w:rsidRPr="00F14D19">
              <w:rPr>
                <w:sz w:val="20"/>
                <w:szCs w:val="20"/>
              </w:rPr>
              <w:t>0,00</w:t>
            </w:r>
          </w:p>
        </w:tc>
      </w:tr>
      <w:tr w:rsidR="00F14D19" w:rsidRPr="00834EF4" w14:paraId="5B9E102E" w14:textId="77777777" w:rsidTr="00822AA1">
        <w:tc>
          <w:tcPr>
            <w:tcW w:w="2268" w:type="dxa"/>
            <w:shd w:val="clear" w:color="auto" w:fill="auto"/>
          </w:tcPr>
          <w:p w14:paraId="6479379C" w14:textId="77777777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4D19">
              <w:rPr>
                <w:sz w:val="20"/>
                <w:szCs w:val="20"/>
              </w:rPr>
              <w:t>KOSZYK WSPIERAJĄCY PANEWKĘ STAWU BIODROWEGO - 40 KPL</w:t>
            </w:r>
          </w:p>
        </w:tc>
        <w:tc>
          <w:tcPr>
            <w:tcW w:w="2694" w:type="dxa"/>
            <w:shd w:val="clear" w:color="auto" w:fill="auto"/>
          </w:tcPr>
          <w:p w14:paraId="1957433A" w14:textId="77777777" w:rsidR="00F14D19" w:rsidRPr="00211A34" w:rsidRDefault="00F14D19" w:rsidP="00244A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14D19">
              <w:rPr>
                <w:b/>
                <w:bCs/>
                <w:sz w:val="20"/>
                <w:szCs w:val="20"/>
              </w:rPr>
              <w:t xml:space="preserve">Zimmer </w:t>
            </w:r>
            <w:proofErr w:type="spellStart"/>
            <w:r w:rsidRPr="00F14D19">
              <w:rPr>
                <w:b/>
                <w:bCs/>
                <w:sz w:val="20"/>
                <w:szCs w:val="20"/>
              </w:rPr>
              <w:t>Biomet</w:t>
            </w:r>
            <w:proofErr w:type="spellEnd"/>
            <w:r w:rsidRPr="00F14D19">
              <w:rPr>
                <w:b/>
                <w:bCs/>
                <w:sz w:val="20"/>
                <w:szCs w:val="20"/>
              </w:rPr>
              <w:t xml:space="preserve"> Polska Sp. </w:t>
            </w:r>
            <w:proofErr w:type="spellStart"/>
            <w:r w:rsidRPr="00F14D19">
              <w:rPr>
                <w:b/>
                <w:bCs/>
                <w:sz w:val="20"/>
                <w:szCs w:val="20"/>
              </w:rPr>
              <w:t>zo.o</w:t>
            </w:r>
            <w:proofErr w:type="spellEnd"/>
            <w:r w:rsidRPr="00F14D19">
              <w:rPr>
                <w:b/>
                <w:bCs/>
                <w:sz w:val="20"/>
                <w:szCs w:val="20"/>
              </w:rPr>
              <w:t>.</w:t>
            </w:r>
          </w:p>
          <w:p w14:paraId="43BABC98" w14:textId="77777777" w:rsidR="00F14D19" w:rsidRPr="00211A34" w:rsidRDefault="00F14D19" w:rsidP="00244AA8">
            <w:pPr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Płowiecka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75</w:t>
            </w:r>
          </w:p>
          <w:p w14:paraId="6DE1F9B8" w14:textId="77777777" w:rsidR="00F14D19" w:rsidRPr="00211A34" w:rsidRDefault="00F14D19" w:rsidP="00244AA8">
            <w:pPr>
              <w:spacing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04-501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135F445" w14:textId="77777777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1 - Cena - 60.00</w:t>
            </w:r>
          </w:p>
          <w:p w14:paraId="5DE8A83F" w14:textId="0B593D23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2 - Czas realizacji zamówienia implantów - </w:t>
            </w:r>
            <w:r w:rsidR="00733A8A">
              <w:rPr>
                <w:sz w:val="20"/>
                <w:szCs w:val="20"/>
              </w:rPr>
              <w:t>15</w:t>
            </w:r>
            <w:r w:rsidRPr="00F14D19">
              <w:rPr>
                <w:sz w:val="20"/>
                <w:szCs w:val="20"/>
              </w:rPr>
              <w:t>.00</w:t>
            </w:r>
          </w:p>
          <w:p w14:paraId="418B6708" w14:textId="4175C320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3 - Jakość materiału - </w:t>
            </w:r>
            <w:r w:rsidR="00733A8A">
              <w:rPr>
                <w:sz w:val="20"/>
                <w:szCs w:val="20"/>
              </w:rPr>
              <w:t>15</w:t>
            </w:r>
            <w:r w:rsidRPr="00F14D19">
              <w:rPr>
                <w:sz w:val="20"/>
                <w:szCs w:val="20"/>
              </w:rPr>
              <w:t>.00</w:t>
            </w:r>
          </w:p>
          <w:p w14:paraId="1BFC7833" w14:textId="5DCB7FAF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4 - Serwis użyczonego sprzętu - </w:t>
            </w:r>
            <w:r w:rsidR="00733A8A">
              <w:rPr>
                <w:sz w:val="20"/>
                <w:szCs w:val="20"/>
              </w:rPr>
              <w:t>1</w:t>
            </w:r>
            <w:r w:rsidRPr="00F14D19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9BEB48" w14:textId="21ECF9CB" w:rsidR="00F14D19" w:rsidRPr="00211A34" w:rsidRDefault="00F14D19" w:rsidP="00244AA8">
            <w:pPr>
              <w:jc w:val="center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 </w:t>
            </w:r>
            <w:r w:rsidR="00733A8A">
              <w:rPr>
                <w:sz w:val="20"/>
                <w:szCs w:val="20"/>
              </w:rPr>
              <w:t>10</w:t>
            </w:r>
            <w:r w:rsidRPr="00F14D19">
              <w:rPr>
                <w:sz w:val="20"/>
                <w:szCs w:val="20"/>
              </w:rPr>
              <w:t>0,00</w:t>
            </w:r>
          </w:p>
        </w:tc>
      </w:tr>
      <w:tr w:rsidR="00F14D19" w:rsidRPr="00834EF4" w14:paraId="0A5EC6DD" w14:textId="77777777" w:rsidTr="00822AA1">
        <w:tc>
          <w:tcPr>
            <w:tcW w:w="2268" w:type="dxa"/>
            <w:shd w:val="clear" w:color="auto" w:fill="auto"/>
          </w:tcPr>
          <w:p w14:paraId="59DFAB8C" w14:textId="77777777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4D19">
              <w:rPr>
                <w:sz w:val="20"/>
                <w:szCs w:val="20"/>
              </w:rPr>
              <w:t xml:space="preserve">SYSTEMY KOTWICZĄCE I STABILIZUJĄCE: - 400 SZT, KANIULE </w:t>
            </w:r>
            <w:r w:rsidRPr="00F14D19">
              <w:rPr>
                <w:sz w:val="20"/>
                <w:szCs w:val="20"/>
              </w:rPr>
              <w:lastRenderedPageBreak/>
              <w:t>ARTROSKOPOWE - 50 SZT.</w:t>
            </w:r>
          </w:p>
        </w:tc>
        <w:tc>
          <w:tcPr>
            <w:tcW w:w="2694" w:type="dxa"/>
            <w:shd w:val="clear" w:color="auto" w:fill="auto"/>
          </w:tcPr>
          <w:p w14:paraId="74C4F6D8" w14:textId="77777777" w:rsidR="00F14D19" w:rsidRPr="00211A34" w:rsidRDefault="00F14D19" w:rsidP="00244A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14D19">
              <w:rPr>
                <w:b/>
                <w:bCs/>
                <w:sz w:val="20"/>
                <w:szCs w:val="20"/>
              </w:rPr>
              <w:lastRenderedPageBreak/>
              <w:t xml:space="preserve">Zimmer </w:t>
            </w:r>
            <w:proofErr w:type="spellStart"/>
            <w:r w:rsidRPr="00F14D19">
              <w:rPr>
                <w:b/>
                <w:bCs/>
                <w:sz w:val="20"/>
                <w:szCs w:val="20"/>
              </w:rPr>
              <w:t>Biomet</w:t>
            </w:r>
            <w:proofErr w:type="spellEnd"/>
            <w:r w:rsidRPr="00F14D19">
              <w:rPr>
                <w:b/>
                <w:bCs/>
                <w:sz w:val="20"/>
                <w:szCs w:val="20"/>
              </w:rPr>
              <w:t xml:space="preserve"> Polska Sp. </w:t>
            </w:r>
            <w:proofErr w:type="spellStart"/>
            <w:r w:rsidRPr="00F14D19">
              <w:rPr>
                <w:b/>
                <w:bCs/>
                <w:sz w:val="20"/>
                <w:szCs w:val="20"/>
              </w:rPr>
              <w:t>zo.o</w:t>
            </w:r>
            <w:proofErr w:type="spellEnd"/>
            <w:r w:rsidRPr="00F14D19">
              <w:rPr>
                <w:b/>
                <w:bCs/>
                <w:sz w:val="20"/>
                <w:szCs w:val="20"/>
              </w:rPr>
              <w:t>.</w:t>
            </w:r>
          </w:p>
          <w:p w14:paraId="433EA645" w14:textId="77777777" w:rsidR="00F14D19" w:rsidRPr="00211A34" w:rsidRDefault="00F14D19" w:rsidP="00244AA8">
            <w:pPr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Płowiecka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75</w:t>
            </w:r>
          </w:p>
          <w:p w14:paraId="557D6AD3" w14:textId="77777777" w:rsidR="00F14D19" w:rsidRPr="00211A34" w:rsidRDefault="00F14D19" w:rsidP="00244AA8">
            <w:pPr>
              <w:spacing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04-501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777FE9D" w14:textId="77777777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1 - Cena - 60.00</w:t>
            </w:r>
          </w:p>
          <w:p w14:paraId="616F9E55" w14:textId="6FFB834B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2 - Czas realizacji zamówienia implantów - </w:t>
            </w:r>
            <w:r w:rsidR="00733A8A">
              <w:rPr>
                <w:sz w:val="20"/>
                <w:szCs w:val="20"/>
              </w:rPr>
              <w:t>20</w:t>
            </w:r>
            <w:r w:rsidRPr="00F14D19">
              <w:rPr>
                <w:sz w:val="20"/>
                <w:szCs w:val="20"/>
              </w:rPr>
              <w:t>.00</w:t>
            </w:r>
          </w:p>
          <w:p w14:paraId="1219FFCB" w14:textId="632E487D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lastRenderedPageBreak/>
              <w:t xml:space="preserve">3 - Serwis użyczonego sprzętu - </w:t>
            </w:r>
            <w:r w:rsidR="00733A8A">
              <w:rPr>
                <w:sz w:val="20"/>
                <w:szCs w:val="20"/>
              </w:rPr>
              <w:t>20</w:t>
            </w:r>
            <w:r w:rsidRPr="00F14D19">
              <w:rPr>
                <w:sz w:val="20"/>
                <w:szCs w:val="20"/>
              </w:rPr>
              <w:t>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76CB38" w14:textId="0B27BDAF" w:rsidR="00F14D19" w:rsidRPr="00211A34" w:rsidRDefault="00F14D19" w:rsidP="00244AA8">
            <w:pPr>
              <w:jc w:val="center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lastRenderedPageBreak/>
              <w:t xml:space="preserve">  </w:t>
            </w:r>
            <w:r w:rsidR="00733A8A">
              <w:rPr>
                <w:sz w:val="20"/>
                <w:szCs w:val="20"/>
              </w:rPr>
              <w:t>10</w:t>
            </w:r>
            <w:r w:rsidRPr="00F14D19">
              <w:rPr>
                <w:sz w:val="20"/>
                <w:szCs w:val="20"/>
              </w:rPr>
              <w:t>0,00</w:t>
            </w:r>
          </w:p>
        </w:tc>
      </w:tr>
      <w:tr w:rsidR="00F14D19" w:rsidRPr="00834EF4" w14:paraId="529EC7F4" w14:textId="77777777" w:rsidTr="00822AA1">
        <w:tc>
          <w:tcPr>
            <w:tcW w:w="2268" w:type="dxa"/>
            <w:shd w:val="clear" w:color="auto" w:fill="auto"/>
          </w:tcPr>
          <w:p w14:paraId="70FFC381" w14:textId="77777777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4D19">
              <w:rPr>
                <w:sz w:val="20"/>
                <w:szCs w:val="20"/>
              </w:rPr>
              <w:t>SYSTEMY DO SZYCIA ŁĄKOTEK - 300 SZT</w:t>
            </w:r>
          </w:p>
        </w:tc>
        <w:tc>
          <w:tcPr>
            <w:tcW w:w="2694" w:type="dxa"/>
            <w:shd w:val="clear" w:color="auto" w:fill="auto"/>
          </w:tcPr>
          <w:p w14:paraId="1EFC270C" w14:textId="77777777" w:rsidR="00F14D19" w:rsidRPr="00211A34" w:rsidRDefault="00F14D19" w:rsidP="00244A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14D19">
              <w:rPr>
                <w:b/>
                <w:bCs/>
                <w:sz w:val="20"/>
                <w:szCs w:val="20"/>
              </w:rPr>
              <w:t xml:space="preserve">Zimmer </w:t>
            </w:r>
            <w:proofErr w:type="spellStart"/>
            <w:r w:rsidRPr="00F14D19">
              <w:rPr>
                <w:b/>
                <w:bCs/>
                <w:sz w:val="20"/>
                <w:szCs w:val="20"/>
              </w:rPr>
              <w:t>Biomet</w:t>
            </w:r>
            <w:proofErr w:type="spellEnd"/>
            <w:r w:rsidRPr="00F14D19">
              <w:rPr>
                <w:b/>
                <w:bCs/>
                <w:sz w:val="20"/>
                <w:szCs w:val="20"/>
              </w:rPr>
              <w:t xml:space="preserve"> Polska Sp. </w:t>
            </w:r>
            <w:proofErr w:type="spellStart"/>
            <w:r w:rsidRPr="00F14D19">
              <w:rPr>
                <w:b/>
                <w:bCs/>
                <w:sz w:val="20"/>
                <w:szCs w:val="20"/>
              </w:rPr>
              <w:t>zo.o</w:t>
            </w:r>
            <w:proofErr w:type="spellEnd"/>
            <w:r w:rsidRPr="00F14D19">
              <w:rPr>
                <w:b/>
                <w:bCs/>
                <w:sz w:val="20"/>
                <w:szCs w:val="20"/>
              </w:rPr>
              <w:t>.</w:t>
            </w:r>
          </w:p>
          <w:p w14:paraId="4A72C283" w14:textId="77777777" w:rsidR="00F14D19" w:rsidRPr="00211A34" w:rsidRDefault="00F14D19" w:rsidP="00244AA8">
            <w:pPr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Płowiecka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75</w:t>
            </w:r>
          </w:p>
          <w:p w14:paraId="2F9CFC8C" w14:textId="77777777" w:rsidR="00F14D19" w:rsidRPr="00211A34" w:rsidRDefault="00F14D19" w:rsidP="00244AA8">
            <w:pPr>
              <w:spacing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04-501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4916259" w14:textId="77777777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1 - Cena - 60.00</w:t>
            </w:r>
          </w:p>
          <w:p w14:paraId="4876C1DB" w14:textId="0EA48F3C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2 - Czas realizacji zamówienia implantów - </w:t>
            </w:r>
            <w:r w:rsidR="00733A8A">
              <w:rPr>
                <w:sz w:val="20"/>
                <w:szCs w:val="20"/>
              </w:rPr>
              <w:t>2</w:t>
            </w:r>
            <w:r w:rsidRPr="00F14D19">
              <w:rPr>
                <w:sz w:val="20"/>
                <w:szCs w:val="20"/>
              </w:rPr>
              <w:t>0.00</w:t>
            </w:r>
          </w:p>
          <w:p w14:paraId="0EF7BA04" w14:textId="5A17AE29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3 - Serwis użyczonego sprzętu - </w:t>
            </w:r>
            <w:r w:rsidR="00733A8A">
              <w:rPr>
                <w:sz w:val="20"/>
                <w:szCs w:val="20"/>
              </w:rPr>
              <w:t>2</w:t>
            </w:r>
            <w:r w:rsidRPr="00F14D19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0A7DB8E" w14:textId="5768A28D" w:rsidR="00F14D19" w:rsidRPr="00211A34" w:rsidRDefault="00F14D19" w:rsidP="00244AA8">
            <w:pPr>
              <w:jc w:val="center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 </w:t>
            </w:r>
            <w:r w:rsidR="00733A8A">
              <w:rPr>
                <w:sz w:val="20"/>
                <w:szCs w:val="20"/>
              </w:rPr>
              <w:t>10</w:t>
            </w:r>
            <w:r w:rsidRPr="00F14D19">
              <w:rPr>
                <w:sz w:val="20"/>
                <w:szCs w:val="20"/>
              </w:rPr>
              <w:t>0,00</w:t>
            </w:r>
          </w:p>
        </w:tc>
      </w:tr>
      <w:tr w:rsidR="00F14D19" w:rsidRPr="00834EF4" w14:paraId="6A4A8D60" w14:textId="77777777" w:rsidTr="00822AA1">
        <w:tc>
          <w:tcPr>
            <w:tcW w:w="2268" w:type="dxa"/>
            <w:shd w:val="clear" w:color="auto" w:fill="auto"/>
          </w:tcPr>
          <w:p w14:paraId="3069AEAA" w14:textId="77777777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4D19">
              <w:rPr>
                <w:sz w:val="20"/>
                <w:szCs w:val="20"/>
              </w:rPr>
              <w:t>PROTEZA GŁOWY KOŚCI PROMIENIOWEJ: - 10 KPL</w:t>
            </w:r>
          </w:p>
        </w:tc>
        <w:tc>
          <w:tcPr>
            <w:tcW w:w="2694" w:type="dxa"/>
            <w:shd w:val="clear" w:color="auto" w:fill="auto"/>
          </w:tcPr>
          <w:p w14:paraId="615E6D1F" w14:textId="77777777" w:rsidR="00F14D19" w:rsidRPr="00211A34" w:rsidRDefault="00F14D19" w:rsidP="00244A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14D19">
              <w:rPr>
                <w:b/>
                <w:bCs/>
                <w:sz w:val="20"/>
                <w:szCs w:val="20"/>
              </w:rPr>
              <w:t xml:space="preserve">Zimmer </w:t>
            </w:r>
            <w:proofErr w:type="spellStart"/>
            <w:r w:rsidRPr="00F14D19">
              <w:rPr>
                <w:b/>
                <w:bCs/>
                <w:sz w:val="20"/>
                <w:szCs w:val="20"/>
              </w:rPr>
              <w:t>Biomet</w:t>
            </w:r>
            <w:proofErr w:type="spellEnd"/>
            <w:r w:rsidRPr="00F14D19">
              <w:rPr>
                <w:b/>
                <w:bCs/>
                <w:sz w:val="20"/>
                <w:szCs w:val="20"/>
              </w:rPr>
              <w:t xml:space="preserve"> Polska Sp. </w:t>
            </w:r>
            <w:proofErr w:type="spellStart"/>
            <w:r w:rsidRPr="00F14D19">
              <w:rPr>
                <w:b/>
                <w:bCs/>
                <w:sz w:val="20"/>
                <w:szCs w:val="20"/>
              </w:rPr>
              <w:t>zo.o</w:t>
            </w:r>
            <w:proofErr w:type="spellEnd"/>
            <w:r w:rsidRPr="00F14D19">
              <w:rPr>
                <w:b/>
                <w:bCs/>
                <w:sz w:val="20"/>
                <w:szCs w:val="20"/>
              </w:rPr>
              <w:t>.</w:t>
            </w:r>
          </w:p>
          <w:p w14:paraId="7E8D3565" w14:textId="77777777" w:rsidR="00F14D19" w:rsidRPr="00211A34" w:rsidRDefault="00F14D19" w:rsidP="00244AA8">
            <w:pPr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Płowiecka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75</w:t>
            </w:r>
          </w:p>
          <w:p w14:paraId="0A465C8E" w14:textId="77777777" w:rsidR="00F14D19" w:rsidRPr="00211A34" w:rsidRDefault="00F14D19" w:rsidP="00244AA8">
            <w:pPr>
              <w:spacing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04-501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859669D" w14:textId="77777777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1 - Cena - 60.00</w:t>
            </w:r>
          </w:p>
          <w:p w14:paraId="28C26343" w14:textId="330CF1F7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2 - Serwis użyczonego sprzętu - </w:t>
            </w:r>
            <w:r w:rsidR="00733A8A">
              <w:rPr>
                <w:sz w:val="20"/>
                <w:szCs w:val="20"/>
              </w:rPr>
              <w:t>1</w:t>
            </w:r>
            <w:r w:rsidRPr="00F14D19">
              <w:rPr>
                <w:sz w:val="20"/>
                <w:szCs w:val="20"/>
              </w:rPr>
              <w:t>0.00</w:t>
            </w:r>
          </w:p>
          <w:p w14:paraId="4466CD18" w14:textId="04EDD4E4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3 - Jakość materiału - </w:t>
            </w:r>
            <w:r w:rsidR="00733A8A">
              <w:rPr>
                <w:sz w:val="20"/>
                <w:szCs w:val="20"/>
              </w:rPr>
              <w:t>15</w:t>
            </w:r>
            <w:r w:rsidRPr="00F14D19">
              <w:rPr>
                <w:sz w:val="20"/>
                <w:szCs w:val="20"/>
              </w:rPr>
              <w:t>.00</w:t>
            </w:r>
          </w:p>
          <w:p w14:paraId="36D6DDB2" w14:textId="45D21180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4 - Czas realizacji zamówienia implantów - </w:t>
            </w:r>
            <w:r w:rsidR="00733A8A">
              <w:rPr>
                <w:sz w:val="20"/>
                <w:szCs w:val="20"/>
              </w:rPr>
              <w:t>15</w:t>
            </w:r>
            <w:r w:rsidRPr="00F14D19">
              <w:rPr>
                <w:sz w:val="20"/>
                <w:szCs w:val="20"/>
              </w:rPr>
              <w:t>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03D68B" w14:textId="70A0FCBB" w:rsidR="00F14D19" w:rsidRPr="00211A34" w:rsidRDefault="00F14D19" w:rsidP="00244AA8">
            <w:pPr>
              <w:jc w:val="center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 </w:t>
            </w:r>
            <w:r w:rsidR="00733A8A">
              <w:rPr>
                <w:sz w:val="20"/>
                <w:szCs w:val="20"/>
              </w:rPr>
              <w:t>10</w:t>
            </w:r>
            <w:r w:rsidRPr="00F14D19">
              <w:rPr>
                <w:sz w:val="20"/>
                <w:szCs w:val="20"/>
              </w:rPr>
              <w:t>0,00</w:t>
            </w:r>
          </w:p>
        </w:tc>
      </w:tr>
      <w:tr w:rsidR="00F14D19" w:rsidRPr="00834EF4" w14:paraId="6E83AFD1" w14:textId="77777777" w:rsidTr="00822AA1">
        <w:tc>
          <w:tcPr>
            <w:tcW w:w="2268" w:type="dxa"/>
            <w:shd w:val="clear" w:color="auto" w:fill="auto"/>
          </w:tcPr>
          <w:p w14:paraId="491E97E2" w14:textId="77777777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4D19">
              <w:rPr>
                <w:sz w:val="20"/>
                <w:szCs w:val="20"/>
              </w:rPr>
              <w:t>PROTEZA GŁOWY KOŚCI PROMIENIOWEJ: - 10 KPL</w:t>
            </w:r>
          </w:p>
        </w:tc>
        <w:tc>
          <w:tcPr>
            <w:tcW w:w="2694" w:type="dxa"/>
            <w:shd w:val="clear" w:color="auto" w:fill="auto"/>
          </w:tcPr>
          <w:p w14:paraId="35B5842E" w14:textId="77777777" w:rsidR="00F14D19" w:rsidRPr="00211A34" w:rsidRDefault="00F14D19" w:rsidP="00244A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14D19">
              <w:rPr>
                <w:b/>
                <w:bCs/>
                <w:sz w:val="20"/>
                <w:szCs w:val="20"/>
              </w:rPr>
              <w:t>"</w:t>
            </w:r>
            <w:proofErr w:type="spellStart"/>
            <w:r w:rsidRPr="00F14D19">
              <w:rPr>
                <w:b/>
                <w:bCs/>
                <w:sz w:val="20"/>
                <w:szCs w:val="20"/>
              </w:rPr>
              <w:t>ChM"sp</w:t>
            </w:r>
            <w:proofErr w:type="spellEnd"/>
            <w:r w:rsidRPr="00F14D19">
              <w:rPr>
                <w:b/>
                <w:bCs/>
                <w:sz w:val="20"/>
                <w:szCs w:val="20"/>
              </w:rPr>
              <w:t>. z o.o.</w:t>
            </w:r>
          </w:p>
          <w:p w14:paraId="0F9CB2B4" w14:textId="77777777" w:rsidR="00F14D19" w:rsidRPr="00211A34" w:rsidRDefault="00F14D19" w:rsidP="00244AA8">
            <w:pPr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Lewickie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3b</w:t>
            </w:r>
          </w:p>
          <w:p w14:paraId="09805CA4" w14:textId="77777777" w:rsidR="00F14D19" w:rsidRPr="00211A34" w:rsidRDefault="00F14D19" w:rsidP="00244AA8">
            <w:pPr>
              <w:spacing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16-061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Juchnowiec Kościelny</w:t>
            </w:r>
          </w:p>
        </w:tc>
        <w:tc>
          <w:tcPr>
            <w:tcW w:w="2976" w:type="dxa"/>
            <w:shd w:val="clear" w:color="auto" w:fill="auto"/>
          </w:tcPr>
          <w:p w14:paraId="1C6EAA5D" w14:textId="77777777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1 - Cena - 57.94</w:t>
            </w:r>
          </w:p>
          <w:p w14:paraId="5C8A80C2" w14:textId="6B0C8339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2 - Serwis użyczonego sprzętu - </w:t>
            </w:r>
            <w:r w:rsidR="00733A8A">
              <w:rPr>
                <w:sz w:val="20"/>
                <w:szCs w:val="20"/>
              </w:rPr>
              <w:t>1</w:t>
            </w:r>
            <w:r w:rsidRPr="00F14D19">
              <w:rPr>
                <w:sz w:val="20"/>
                <w:szCs w:val="20"/>
              </w:rPr>
              <w:t>0.00</w:t>
            </w:r>
          </w:p>
          <w:p w14:paraId="487A7D8D" w14:textId="77777777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3 - Jakość materiału - 0.00</w:t>
            </w:r>
          </w:p>
          <w:p w14:paraId="1E2F535B" w14:textId="4620F5CE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4 - Czas realizacji zamówienia implantów - </w:t>
            </w:r>
            <w:r w:rsidR="00733A8A">
              <w:rPr>
                <w:sz w:val="20"/>
                <w:szCs w:val="20"/>
              </w:rPr>
              <w:t>15</w:t>
            </w:r>
            <w:r w:rsidRPr="00F14D19">
              <w:rPr>
                <w:sz w:val="20"/>
                <w:szCs w:val="20"/>
              </w:rPr>
              <w:t>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89D8854" w14:textId="1EC7CE7D" w:rsidR="00F14D19" w:rsidRPr="00211A34" w:rsidRDefault="00F14D19" w:rsidP="00244AA8">
            <w:pPr>
              <w:jc w:val="center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  </w:t>
            </w:r>
            <w:r w:rsidR="00733A8A">
              <w:rPr>
                <w:sz w:val="20"/>
                <w:szCs w:val="20"/>
              </w:rPr>
              <w:t>82</w:t>
            </w:r>
            <w:r w:rsidRPr="00F14D19">
              <w:rPr>
                <w:sz w:val="20"/>
                <w:szCs w:val="20"/>
              </w:rPr>
              <w:t>,94</w:t>
            </w:r>
          </w:p>
        </w:tc>
      </w:tr>
      <w:tr w:rsidR="00F14D19" w:rsidRPr="00834EF4" w14:paraId="1AF74DA4" w14:textId="77777777" w:rsidTr="00822AA1">
        <w:tc>
          <w:tcPr>
            <w:tcW w:w="2268" w:type="dxa"/>
            <w:shd w:val="clear" w:color="auto" w:fill="auto"/>
          </w:tcPr>
          <w:p w14:paraId="4CFCD2B2" w14:textId="77777777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4D19">
              <w:rPr>
                <w:sz w:val="20"/>
                <w:szCs w:val="20"/>
              </w:rPr>
              <w:t>System rewizyjny stawu kolanowego - 60 sztuk</w:t>
            </w:r>
          </w:p>
        </w:tc>
        <w:tc>
          <w:tcPr>
            <w:tcW w:w="2694" w:type="dxa"/>
            <w:shd w:val="clear" w:color="auto" w:fill="auto"/>
          </w:tcPr>
          <w:p w14:paraId="1A2BD48D" w14:textId="77777777" w:rsidR="00F14D19" w:rsidRPr="00211A34" w:rsidRDefault="00F14D19" w:rsidP="00244A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14D19">
              <w:rPr>
                <w:b/>
                <w:bCs/>
                <w:sz w:val="20"/>
                <w:szCs w:val="20"/>
              </w:rPr>
              <w:t>Stryker</w:t>
            </w:r>
            <w:proofErr w:type="spellEnd"/>
            <w:r w:rsidRPr="00F14D19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1E85EF8E" w14:textId="77777777" w:rsidR="00F14D19" w:rsidRPr="00211A34" w:rsidRDefault="00F14D19" w:rsidP="00244AA8">
            <w:pPr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35/-</w:t>
            </w:r>
          </w:p>
          <w:p w14:paraId="1343D542" w14:textId="77777777" w:rsidR="00F14D19" w:rsidRPr="00211A34" w:rsidRDefault="00F14D19" w:rsidP="00244AA8">
            <w:pPr>
              <w:spacing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C590112" w14:textId="77777777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1 - Cena - 60.00</w:t>
            </w:r>
          </w:p>
          <w:p w14:paraId="6D8ADCF0" w14:textId="1E7665F5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2 - Jakość materiału - </w:t>
            </w:r>
            <w:r w:rsidR="00733A8A">
              <w:rPr>
                <w:sz w:val="20"/>
                <w:szCs w:val="20"/>
              </w:rPr>
              <w:t>15</w:t>
            </w:r>
            <w:r w:rsidRPr="00F14D19">
              <w:rPr>
                <w:sz w:val="20"/>
                <w:szCs w:val="20"/>
              </w:rPr>
              <w:t>.00</w:t>
            </w:r>
          </w:p>
          <w:p w14:paraId="034AD562" w14:textId="3F321FE7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3 - Serwis użyczonego sprzętu - </w:t>
            </w:r>
            <w:r w:rsidR="00733A8A">
              <w:rPr>
                <w:sz w:val="20"/>
                <w:szCs w:val="20"/>
              </w:rPr>
              <w:t>1</w:t>
            </w:r>
            <w:r w:rsidRPr="00F14D19">
              <w:rPr>
                <w:sz w:val="20"/>
                <w:szCs w:val="20"/>
              </w:rPr>
              <w:t>0.00</w:t>
            </w:r>
          </w:p>
          <w:p w14:paraId="68E8BD2F" w14:textId="484885D8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4 - Czas realizacji zamówienia implan</w:t>
            </w:r>
            <w:r w:rsidR="00733A8A">
              <w:rPr>
                <w:sz w:val="20"/>
                <w:szCs w:val="20"/>
              </w:rPr>
              <w:t>t</w:t>
            </w:r>
            <w:r w:rsidRPr="00F14D19">
              <w:rPr>
                <w:sz w:val="20"/>
                <w:szCs w:val="20"/>
              </w:rPr>
              <w:t xml:space="preserve">ów - </w:t>
            </w:r>
            <w:r w:rsidR="00733A8A">
              <w:rPr>
                <w:sz w:val="20"/>
                <w:szCs w:val="20"/>
              </w:rPr>
              <w:t>15</w:t>
            </w:r>
            <w:r w:rsidRPr="00F14D19">
              <w:rPr>
                <w:sz w:val="20"/>
                <w:szCs w:val="20"/>
              </w:rPr>
              <w:t>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3AE90D6" w14:textId="717275EB" w:rsidR="00F14D19" w:rsidRPr="00211A34" w:rsidRDefault="00F14D19" w:rsidP="00244AA8">
            <w:pPr>
              <w:jc w:val="center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  </w:t>
            </w:r>
            <w:r w:rsidR="00733A8A">
              <w:rPr>
                <w:sz w:val="20"/>
                <w:szCs w:val="20"/>
              </w:rPr>
              <w:t>10</w:t>
            </w:r>
            <w:r w:rsidRPr="00F14D19">
              <w:rPr>
                <w:sz w:val="20"/>
                <w:szCs w:val="20"/>
              </w:rPr>
              <w:t>0,00</w:t>
            </w:r>
          </w:p>
        </w:tc>
      </w:tr>
      <w:tr w:rsidR="00F14D19" w:rsidRPr="00834EF4" w14:paraId="6467F46E" w14:textId="77777777" w:rsidTr="00822AA1">
        <w:tc>
          <w:tcPr>
            <w:tcW w:w="2268" w:type="dxa"/>
            <w:shd w:val="clear" w:color="auto" w:fill="auto"/>
          </w:tcPr>
          <w:p w14:paraId="1C6A55A3" w14:textId="77777777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4D19">
              <w:rPr>
                <w:sz w:val="20"/>
                <w:szCs w:val="20"/>
              </w:rPr>
              <w:t xml:space="preserve">Płyta do zespoleń złamań </w:t>
            </w:r>
            <w:proofErr w:type="spellStart"/>
            <w:r w:rsidRPr="00F14D19">
              <w:rPr>
                <w:sz w:val="20"/>
                <w:szCs w:val="20"/>
              </w:rPr>
              <w:t>okołoprotezowych</w:t>
            </w:r>
            <w:proofErr w:type="spellEnd"/>
            <w:r w:rsidRPr="00F14D19">
              <w:rPr>
                <w:sz w:val="20"/>
                <w:szCs w:val="20"/>
              </w:rPr>
              <w:t xml:space="preserve"> kości udowej - 20 kompletów</w:t>
            </w:r>
          </w:p>
        </w:tc>
        <w:tc>
          <w:tcPr>
            <w:tcW w:w="2694" w:type="dxa"/>
            <w:shd w:val="clear" w:color="auto" w:fill="auto"/>
          </w:tcPr>
          <w:p w14:paraId="36640583" w14:textId="77777777" w:rsidR="00F14D19" w:rsidRPr="00211A34" w:rsidRDefault="00F14D19" w:rsidP="00244A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14D19">
              <w:rPr>
                <w:b/>
                <w:bCs/>
                <w:sz w:val="20"/>
                <w:szCs w:val="20"/>
              </w:rPr>
              <w:t xml:space="preserve">Zimmer </w:t>
            </w:r>
            <w:proofErr w:type="spellStart"/>
            <w:r w:rsidRPr="00F14D19">
              <w:rPr>
                <w:b/>
                <w:bCs/>
                <w:sz w:val="20"/>
                <w:szCs w:val="20"/>
              </w:rPr>
              <w:t>Biomet</w:t>
            </w:r>
            <w:proofErr w:type="spellEnd"/>
            <w:r w:rsidRPr="00F14D19">
              <w:rPr>
                <w:b/>
                <w:bCs/>
                <w:sz w:val="20"/>
                <w:szCs w:val="20"/>
              </w:rPr>
              <w:t xml:space="preserve"> Polska Sp. </w:t>
            </w:r>
            <w:proofErr w:type="spellStart"/>
            <w:r w:rsidRPr="00F14D19">
              <w:rPr>
                <w:b/>
                <w:bCs/>
                <w:sz w:val="20"/>
                <w:szCs w:val="20"/>
              </w:rPr>
              <w:t>zo.o</w:t>
            </w:r>
            <w:proofErr w:type="spellEnd"/>
            <w:r w:rsidRPr="00F14D19">
              <w:rPr>
                <w:b/>
                <w:bCs/>
                <w:sz w:val="20"/>
                <w:szCs w:val="20"/>
              </w:rPr>
              <w:t>.</w:t>
            </w:r>
          </w:p>
          <w:p w14:paraId="36344E61" w14:textId="77777777" w:rsidR="00F14D19" w:rsidRPr="00211A34" w:rsidRDefault="00F14D19" w:rsidP="00244AA8">
            <w:pPr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Płowiecka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75</w:t>
            </w:r>
          </w:p>
          <w:p w14:paraId="0FAFA646" w14:textId="77777777" w:rsidR="00F14D19" w:rsidRPr="00211A34" w:rsidRDefault="00F14D19" w:rsidP="00244AA8">
            <w:pPr>
              <w:spacing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04-501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08A8666" w14:textId="77777777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1 - Cena - 60.00</w:t>
            </w:r>
          </w:p>
          <w:p w14:paraId="3D52CF05" w14:textId="37A05846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2 - Jakość materiału - </w:t>
            </w:r>
            <w:r w:rsidR="00733A8A">
              <w:rPr>
                <w:sz w:val="20"/>
                <w:szCs w:val="20"/>
              </w:rPr>
              <w:t>15</w:t>
            </w:r>
            <w:r w:rsidRPr="00F14D19">
              <w:rPr>
                <w:sz w:val="20"/>
                <w:szCs w:val="20"/>
              </w:rPr>
              <w:t>.00</w:t>
            </w:r>
          </w:p>
          <w:p w14:paraId="2CDCD619" w14:textId="73F22F6C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3 - Czas realizacji zamówienia implantów - </w:t>
            </w:r>
            <w:r w:rsidR="00733A8A">
              <w:rPr>
                <w:sz w:val="20"/>
                <w:szCs w:val="20"/>
              </w:rPr>
              <w:t>15</w:t>
            </w:r>
            <w:r w:rsidRPr="00F14D19">
              <w:rPr>
                <w:sz w:val="20"/>
                <w:szCs w:val="20"/>
              </w:rPr>
              <w:t>.00</w:t>
            </w:r>
          </w:p>
          <w:p w14:paraId="2F0E4A69" w14:textId="2D1227D7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4 - Serwis użyczonego sprzętu - </w:t>
            </w:r>
            <w:r w:rsidR="00733A8A">
              <w:rPr>
                <w:sz w:val="20"/>
                <w:szCs w:val="20"/>
              </w:rPr>
              <w:t>1</w:t>
            </w:r>
            <w:r w:rsidRPr="00F14D19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2496301" w14:textId="6AECCFCE" w:rsidR="00F14D19" w:rsidRPr="00211A34" w:rsidRDefault="00F14D19" w:rsidP="00244AA8">
            <w:pPr>
              <w:jc w:val="center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  </w:t>
            </w:r>
            <w:r w:rsidR="00733A8A">
              <w:rPr>
                <w:sz w:val="20"/>
                <w:szCs w:val="20"/>
              </w:rPr>
              <w:t>10</w:t>
            </w:r>
            <w:r w:rsidRPr="00F14D19">
              <w:rPr>
                <w:sz w:val="20"/>
                <w:szCs w:val="20"/>
              </w:rPr>
              <w:t>0,00</w:t>
            </w:r>
          </w:p>
        </w:tc>
      </w:tr>
      <w:tr w:rsidR="00F14D19" w:rsidRPr="00834EF4" w14:paraId="72F93FC2" w14:textId="77777777" w:rsidTr="00822AA1">
        <w:tc>
          <w:tcPr>
            <w:tcW w:w="2268" w:type="dxa"/>
            <w:shd w:val="clear" w:color="auto" w:fill="auto"/>
          </w:tcPr>
          <w:p w14:paraId="0318FC5A" w14:textId="77777777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4D19">
              <w:rPr>
                <w:sz w:val="20"/>
                <w:szCs w:val="20"/>
              </w:rPr>
              <w:t>Bezcementowy trzpień endoprotezy stawu biodrowego - 40 sztuk</w:t>
            </w:r>
          </w:p>
          <w:p w14:paraId="7095BABF" w14:textId="77777777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proofErr w:type="spellStart"/>
            <w:r w:rsidRPr="00F14D19">
              <w:rPr>
                <w:sz w:val="20"/>
                <w:szCs w:val="20"/>
              </w:rPr>
              <w:t>instrumentarium+implanty+wiertarka</w:t>
            </w:r>
            <w:proofErr w:type="spellEnd"/>
            <w:r w:rsidRPr="00F14D19">
              <w:rPr>
                <w:sz w:val="20"/>
                <w:szCs w:val="20"/>
              </w:rPr>
              <w:t>+ piła</w:t>
            </w:r>
          </w:p>
        </w:tc>
        <w:tc>
          <w:tcPr>
            <w:tcW w:w="2694" w:type="dxa"/>
            <w:shd w:val="clear" w:color="auto" w:fill="auto"/>
          </w:tcPr>
          <w:p w14:paraId="3B2A181E" w14:textId="77777777" w:rsidR="00F14D19" w:rsidRPr="00211A34" w:rsidRDefault="00F14D19" w:rsidP="00244A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14D19">
              <w:rPr>
                <w:b/>
                <w:bCs/>
                <w:sz w:val="20"/>
                <w:szCs w:val="20"/>
              </w:rPr>
              <w:t xml:space="preserve">Zimmer </w:t>
            </w:r>
            <w:proofErr w:type="spellStart"/>
            <w:r w:rsidRPr="00F14D19">
              <w:rPr>
                <w:b/>
                <w:bCs/>
                <w:sz w:val="20"/>
                <w:szCs w:val="20"/>
              </w:rPr>
              <w:t>Biomet</w:t>
            </w:r>
            <w:proofErr w:type="spellEnd"/>
            <w:r w:rsidRPr="00F14D19">
              <w:rPr>
                <w:b/>
                <w:bCs/>
                <w:sz w:val="20"/>
                <w:szCs w:val="20"/>
              </w:rPr>
              <w:t xml:space="preserve"> Polska Sp. </w:t>
            </w:r>
            <w:proofErr w:type="spellStart"/>
            <w:r w:rsidRPr="00F14D19">
              <w:rPr>
                <w:b/>
                <w:bCs/>
                <w:sz w:val="20"/>
                <w:szCs w:val="20"/>
              </w:rPr>
              <w:t>zo.o</w:t>
            </w:r>
            <w:proofErr w:type="spellEnd"/>
            <w:r w:rsidRPr="00F14D19">
              <w:rPr>
                <w:b/>
                <w:bCs/>
                <w:sz w:val="20"/>
                <w:szCs w:val="20"/>
              </w:rPr>
              <w:t>.</w:t>
            </w:r>
          </w:p>
          <w:p w14:paraId="58EC0280" w14:textId="77777777" w:rsidR="00F14D19" w:rsidRPr="00211A34" w:rsidRDefault="00F14D19" w:rsidP="00244AA8">
            <w:pPr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Płowiecka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75</w:t>
            </w:r>
          </w:p>
          <w:p w14:paraId="7128CCE7" w14:textId="77777777" w:rsidR="00F14D19" w:rsidRPr="00211A34" w:rsidRDefault="00F14D19" w:rsidP="00244AA8">
            <w:pPr>
              <w:spacing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04-501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549A30B" w14:textId="77777777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1 - Cena - 60.00</w:t>
            </w:r>
          </w:p>
          <w:p w14:paraId="3500B0D8" w14:textId="7F000E59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2 - Jakość materiału - </w:t>
            </w:r>
            <w:r w:rsidR="00733A8A">
              <w:rPr>
                <w:sz w:val="20"/>
                <w:szCs w:val="20"/>
              </w:rPr>
              <w:t>15</w:t>
            </w:r>
            <w:r w:rsidRPr="00F14D19">
              <w:rPr>
                <w:sz w:val="20"/>
                <w:szCs w:val="20"/>
              </w:rPr>
              <w:t>.00</w:t>
            </w:r>
          </w:p>
          <w:p w14:paraId="768D0BC2" w14:textId="6C819876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3 - Czas realizacji zamówienia implantów - </w:t>
            </w:r>
            <w:r w:rsidR="00733A8A">
              <w:rPr>
                <w:sz w:val="20"/>
                <w:szCs w:val="20"/>
              </w:rPr>
              <w:t>15</w:t>
            </w:r>
            <w:r w:rsidRPr="00F14D19">
              <w:rPr>
                <w:sz w:val="20"/>
                <w:szCs w:val="20"/>
              </w:rPr>
              <w:t>.00</w:t>
            </w:r>
          </w:p>
          <w:p w14:paraId="1C0901A6" w14:textId="4CAF1A9E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4 - Serw</w:t>
            </w:r>
            <w:r w:rsidR="00733A8A">
              <w:rPr>
                <w:sz w:val="20"/>
                <w:szCs w:val="20"/>
              </w:rPr>
              <w:t>i</w:t>
            </w:r>
            <w:r w:rsidRPr="00F14D19">
              <w:rPr>
                <w:sz w:val="20"/>
                <w:szCs w:val="20"/>
              </w:rPr>
              <w:t xml:space="preserve">s użyczonego sprzętu - </w:t>
            </w:r>
            <w:r w:rsidR="00733A8A">
              <w:rPr>
                <w:sz w:val="20"/>
                <w:szCs w:val="20"/>
              </w:rPr>
              <w:t>1</w:t>
            </w:r>
            <w:r w:rsidRPr="00F14D19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090EDA3" w14:textId="6293F008" w:rsidR="00F14D19" w:rsidRPr="00211A34" w:rsidRDefault="00F14D19" w:rsidP="00244AA8">
            <w:pPr>
              <w:jc w:val="center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  </w:t>
            </w:r>
            <w:r w:rsidR="00733A8A">
              <w:rPr>
                <w:sz w:val="20"/>
                <w:szCs w:val="20"/>
              </w:rPr>
              <w:t>10</w:t>
            </w:r>
            <w:r w:rsidRPr="00F14D19">
              <w:rPr>
                <w:sz w:val="20"/>
                <w:szCs w:val="20"/>
              </w:rPr>
              <w:t>0,00</w:t>
            </w:r>
          </w:p>
        </w:tc>
      </w:tr>
      <w:tr w:rsidR="00F14D19" w:rsidRPr="00834EF4" w14:paraId="2F6C1DD4" w14:textId="77777777" w:rsidTr="00822AA1">
        <w:tc>
          <w:tcPr>
            <w:tcW w:w="2268" w:type="dxa"/>
            <w:shd w:val="clear" w:color="auto" w:fill="auto"/>
          </w:tcPr>
          <w:p w14:paraId="5F0FE27F" w14:textId="77777777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4D19">
              <w:rPr>
                <w:sz w:val="20"/>
                <w:szCs w:val="20"/>
              </w:rPr>
              <w:t>GWOŹDZIE ŚRÓDSZPIKOWE, BLOKOWANE</w:t>
            </w:r>
          </w:p>
        </w:tc>
        <w:tc>
          <w:tcPr>
            <w:tcW w:w="2694" w:type="dxa"/>
            <w:shd w:val="clear" w:color="auto" w:fill="auto"/>
          </w:tcPr>
          <w:p w14:paraId="7F710710" w14:textId="77777777" w:rsidR="00F14D19" w:rsidRPr="00211A34" w:rsidRDefault="00F14D19" w:rsidP="00244A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14D19">
              <w:rPr>
                <w:b/>
                <w:bCs/>
                <w:sz w:val="20"/>
                <w:szCs w:val="20"/>
              </w:rPr>
              <w:t>MEDGAL Spółka z ograniczoną odpowiedzialnością</w:t>
            </w:r>
          </w:p>
          <w:p w14:paraId="2E28E45A" w14:textId="77777777" w:rsidR="00F14D19" w:rsidRPr="00211A34" w:rsidRDefault="00F14D19" w:rsidP="00244AA8">
            <w:pPr>
              <w:rPr>
                <w:sz w:val="20"/>
                <w:szCs w:val="20"/>
              </w:rPr>
            </w:pPr>
            <w:proofErr w:type="spellStart"/>
            <w:r w:rsidRPr="00F14D19">
              <w:rPr>
                <w:sz w:val="20"/>
                <w:szCs w:val="20"/>
              </w:rPr>
              <w:t>Niewodnicka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26A</w:t>
            </w:r>
          </w:p>
          <w:p w14:paraId="71CD2E21" w14:textId="77777777" w:rsidR="00F14D19" w:rsidRPr="00211A34" w:rsidRDefault="00F14D19" w:rsidP="00244AA8">
            <w:pPr>
              <w:spacing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16-001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Księżyno</w:t>
            </w:r>
          </w:p>
        </w:tc>
        <w:tc>
          <w:tcPr>
            <w:tcW w:w="2976" w:type="dxa"/>
            <w:shd w:val="clear" w:color="auto" w:fill="auto"/>
          </w:tcPr>
          <w:p w14:paraId="676F953B" w14:textId="77777777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1 - Cena - 60.00</w:t>
            </w:r>
          </w:p>
          <w:p w14:paraId="3EBCF258" w14:textId="606C3DB8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2 - Czas realizacji zamówienia implantów - </w:t>
            </w:r>
            <w:r w:rsidR="00733A8A">
              <w:rPr>
                <w:sz w:val="20"/>
                <w:szCs w:val="20"/>
              </w:rPr>
              <w:t>2</w:t>
            </w:r>
            <w:r w:rsidRPr="00F14D19">
              <w:rPr>
                <w:sz w:val="20"/>
                <w:szCs w:val="20"/>
              </w:rPr>
              <w:t>0.00</w:t>
            </w:r>
          </w:p>
          <w:p w14:paraId="71A9E1BF" w14:textId="33889B61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3 - Serwis użyczonego sprzętu - </w:t>
            </w:r>
            <w:r w:rsidR="00733A8A">
              <w:rPr>
                <w:sz w:val="20"/>
                <w:szCs w:val="20"/>
              </w:rPr>
              <w:t>2</w:t>
            </w:r>
            <w:r w:rsidRPr="00F14D19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465D0B" w14:textId="142FDB9E" w:rsidR="00F14D19" w:rsidRPr="00211A34" w:rsidRDefault="00F14D19" w:rsidP="00244AA8">
            <w:pPr>
              <w:jc w:val="center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 </w:t>
            </w:r>
            <w:r w:rsidR="00733A8A">
              <w:rPr>
                <w:sz w:val="20"/>
                <w:szCs w:val="20"/>
              </w:rPr>
              <w:t>10</w:t>
            </w:r>
            <w:r w:rsidRPr="00F14D19">
              <w:rPr>
                <w:sz w:val="20"/>
                <w:szCs w:val="20"/>
              </w:rPr>
              <w:t>0,00</w:t>
            </w:r>
          </w:p>
        </w:tc>
      </w:tr>
      <w:tr w:rsidR="00F14D19" w:rsidRPr="00834EF4" w14:paraId="221A7C49" w14:textId="77777777" w:rsidTr="00822AA1">
        <w:tc>
          <w:tcPr>
            <w:tcW w:w="2268" w:type="dxa"/>
            <w:shd w:val="clear" w:color="auto" w:fill="auto"/>
          </w:tcPr>
          <w:p w14:paraId="61C115A5" w14:textId="77777777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proofErr w:type="spellStart"/>
            <w:r w:rsidRPr="00F14D19">
              <w:rPr>
                <w:sz w:val="20"/>
                <w:szCs w:val="20"/>
              </w:rPr>
              <w:t>Śrubopłytki</w:t>
            </w:r>
            <w:proofErr w:type="spellEnd"/>
            <w:r w:rsidRPr="00F14D19">
              <w:rPr>
                <w:sz w:val="20"/>
                <w:szCs w:val="20"/>
              </w:rPr>
              <w:t xml:space="preserve"> - implanty dedykowane do zespoleń złamań </w:t>
            </w:r>
            <w:proofErr w:type="spellStart"/>
            <w:r w:rsidRPr="00F14D19">
              <w:rPr>
                <w:sz w:val="20"/>
                <w:szCs w:val="20"/>
              </w:rPr>
              <w:t>krętarzowych</w:t>
            </w:r>
            <w:proofErr w:type="spellEnd"/>
            <w:r w:rsidRPr="00F14D19">
              <w:rPr>
                <w:sz w:val="20"/>
                <w:szCs w:val="20"/>
              </w:rPr>
              <w:t xml:space="preserve"> kości udowej oraz złamań kłykciowych końca dalszego kości udowej</w:t>
            </w:r>
          </w:p>
        </w:tc>
        <w:tc>
          <w:tcPr>
            <w:tcW w:w="2694" w:type="dxa"/>
            <w:shd w:val="clear" w:color="auto" w:fill="auto"/>
          </w:tcPr>
          <w:p w14:paraId="47684DA8" w14:textId="77777777" w:rsidR="00F14D19" w:rsidRPr="00211A34" w:rsidRDefault="00F14D19" w:rsidP="00244A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14D19">
              <w:rPr>
                <w:b/>
                <w:bCs/>
                <w:sz w:val="20"/>
                <w:szCs w:val="20"/>
              </w:rPr>
              <w:t>MEDGAL Spółka z ograniczoną odpowiedzialnością</w:t>
            </w:r>
          </w:p>
          <w:p w14:paraId="07780365" w14:textId="77777777" w:rsidR="00F14D19" w:rsidRPr="00211A34" w:rsidRDefault="00F14D19" w:rsidP="00244AA8">
            <w:pPr>
              <w:rPr>
                <w:sz w:val="20"/>
                <w:szCs w:val="20"/>
              </w:rPr>
            </w:pPr>
            <w:proofErr w:type="spellStart"/>
            <w:r w:rsidRPr="00F14D19">
              <w:rPr>
                <w:sz w:val="20"/>
                <w:szCs w:val="20"/>
              </w:rPr>
              <w:t>Niewodnicka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26A</w:t>
            </w:r>
          </w:p>
          <w:p w14:paraId="2226F99B" w14:textId="77777777" w:rsidR="00F14D19" w:rsidRPr="00211A34" w:rsidRDefault="00F14D19" w:rsidP="00244AA8">
            <w:pPr>
              <w:spacing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16-001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Księżyno</w:t>
            </w:r>
          </w:p>
        </w:tc>
        <w:tc>
          <w:tcPr>
            <w:tcW w:w="2976" w:type="dxa"/>
            <w:shd w:val="clear" w:color="auto" w:fill="auto"/>
          </w:tcPr>
          <w:p w14:paraId="4C4286D3" w14:textId="77777777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1 - Cena - 60.00</w:t>
            </w:r>
          </w:p>
          <w:p w14:paraId="2F3B2C7D" w14:textId="0B08E8E9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2 - Czas realizacji zamówienia implantów - </w:t>
            </w:r>
            <w:r w:rsidR="00733A8A">
              <w:rPr>
                <w:sz w:val="20"/>
                <w:szCs w:val="20"/>
              </w:rPr>
              <w:t>2</w:t>
            </w:r>
            <w:r w:rsidRPr="00F14D19">
              <w:rPr>
                <w:sz w:val="20"/>
                <w:szCs w:val="20"/>
              </w:rPr>
              <w:t>0.00</w:t>
            </w:r>
          </w:p>
          <w:p w14:paraId="0C26771A" w14:textId="6FDBE212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3 - Serwis użyczonego sprzętu - </w:t>
            </w:r>
            <w:r w:rsidR="00733A8A">
              <w:rPr>
                <w:sz w:val="20"/>
                <w:szCs w:val="20"/>
              </w:rPr>
              <w:t>2</w:t>
            </w:r>
            <w:r w:rsidRPr="00F14D19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AB3E30F" w14:textId="3EB50742" w:rsidR="00F14D19" w:rsidRPr="00211A34" w:rsidRDefault="00F14D19" w:rsidP="00244AA8">
            <w:pPr>
              <w:jc w:val="center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  </w:t>
            </w:r>
            <w:r w:rsidR="00733A8A">
              <w:rPr>
                <w:sz w:val="20"/>
                <w:szCs w:val="20"/>
              </w:rPr>
              <w:t>10</w:t>
            </w:r>
            <w:r w:rsidRPr="00F14D19">
              <w:rPr>
                <w:sz w:val="20"/>
                <w:szCs w:val="20"/>
              </w:rPr>
              <w:t>0,00</w:t>
            </w:r>
          </w:p>
        </w:tc>
      </w:tr>
      <w:tr w:rsidR="00F14D19" w:rsidRPr="00834EF4" w14:paraId="0F5BF630" w14:textId="77777777" w:rsidTr="00822AA1">
        <w:tc>
          <w:tcPr>
            <w:tcW w:w="2268" w:type="dxa"/>
            <w:shd w:val="clear" w:color="auto" w:fill="auto"/>
          </w:tcPr>
          <w:p w14:paraId="6D1EBB15" w14:textId="77777777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4D19">
              <w:rPr>
                <w:sz w:val="20"/>
                <w:szCs w:val="20"/>
              </w:rPr>
              <w:t>PŁYTKI I WKRĘTY DO ZESPOLEŃ ODŁAMÓW KOSTNYCH</w:t>
            </w:r>
          </w:p>
        </w:tc>
        <w:tc>
          <w:tcPr>
            <w:tcW w:w="2694" w:type="dxa"/>
            <w:shd w:val="clear" w:color="auto" w:fill="auto"/>
          </w:tcPr>
          <w:p w14:paraId="4EFC082B" w14:textId="77777777" w:rsidR="00F14D19" w:rsidRPr="00211A34" w:rsidRDefault="00F14D19" w:rsidP="00244A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14D19">
              <w:rPr>
                <w:b/>
                <w:bCs/>
                <w:sz w:val="20"/>
                <w:szCs w:val="20"/>
              </w:rPr>
              <w:t>MEDGAL Spółka z ograniczoną odpowiedzialnością</w:t>
            </w:r>
          </w:p>
          <w:p w14:paraId="35D2370F" w14:textId="77777777" w:rsidR="00F14D19" w:rsidRPr="00211A34" w:rsidRDefault="00F14D19" w:rsidP="00244AA8">
            <w:pPr>
              <w:rPr>
                <w:sz w:val="20"/>
                <w:szCs w:val="20"/>
              </w:rPr>
            </w:pPr>
            <w:proofErr w:type="spellStart"/>
            <w:r w:rsidRPr="00F14D19">
              <w:rPr>
                <w:sz w:val="20"/>
                <w:szCs w:val="20"/>
              </w:rPr>
              <w:t>Niewodnicka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26A</w:t>
            </w:r>
          </w:p>
          <w:p w14:paraId="5C970154" w14:textId="77777777" w:rsidR="00F14D19" w:rsidRPr="00211A34" w:rsidRDefault="00F14D19" w:rsidP="00244AA8">
            <w:pPr>
              <w:spacing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16-001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Księżyno</w:t>
            </w:r>
          </w:p>
        </w:tc>
        <w:tc>
          <w:tcPr>
            <w:tcW w:w="2976" w:type="dxa"/>
            <w:shd w:val="clear" w:color="auto" w:fill="auto"/>
          </w:tcPr>
          <w:p w14:paraId="281AED47" w14:textId="77777777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1 - Cena - 60.00</w:t>
            </w:r>
          </w:p>
          <w:p w14:paraId="2C0D76A4" w14:textId="41E43915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2 - Czas realizacji zamówienia implantów - </w:t>
            </w:r>
            <w:r w:rsidR="00733A8A">
              <w:rPr>
                <w:sz w:val="20"/>
                <w:szCs w:val="20"/>
              </w:rPr>
              <w:t>2</w:t>
            </w:r>
            <w:r w:rsidRPr="00F14D19">
              <w:rPr>
                <w:sz w:val="20"/>
                <w:szCs w:val="20"/>
              </w:rPr>
              <w:t>0.00</w:t>
            </w:r>
          </w:p>
          <w:p w14:paraId="1B8D2DC0" w14:textId="6B6EA6C1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3 - Serwis użyczonego sprzętu - </w:t>
            </w:r>
            <w:r w:rsidR="00733A8A">
              <w:rPr>
                <w:sz w:val="20"/>
                <w:szCs w:val="20"/>
              </w:rPr>
              <w:t>2</w:t>
            </w:r>
            <w:r w:rsidRPr="00F14D19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220CCC2" w14:textId="1C9E6209" w:rsidR="00F14D19" w:rsidRPr="00211A34" w:rsidRDefault="00F14D19" w:rsidP="00244AA8">
            <w:pPr>
              <w:jc w:val="center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 </w:t>
            </w:r>
            <w:r w:rsidR="00733A8A">
              <w:rPr>
                <w:sz w:val="20"/>
                <w:szCs w:val="20"/>
              </w:rPr>
              <w:t>10</w:t>
            </w:r>
            <w:r w:rsidRPr="00F14D19">
              <w:rPr>
                <w:sz w:val="20"/>
                <w:szCs w:val="20"/>
              </w:rPr>
              <w:t>0,00</w:t>
            </w:r>
          </w:p>
        </w:tc>
      </w:tr>
      <w:tr w:rsidR="00F14D19" w:rsidRPr="00834EF4" w14:paraId="694AFC3C" w14:textId="77777777" w:rsidTr="00822AA1">
        <w:tc>
          <w:tcPr>
            <w:tcW w:w="2268" w:type="dxa"/>
            <w:shd w:val="clear" w:color="auto" w:fill="auto"/>
          </w:tcPr>
          <w:p w14:paraId="56003C65" w14:textId="77777777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lastRenderedPageBreak/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4D19">
              <w:rPr>
                <w:sz w:val="20"/>
                <w:szCs w:val="20"/>
              </w:rPr>
              <w:t xml:space="preserve">Druty </w:t>
            </w:r>
            <w:proofErr w:type="spellStart"/>
            <w:r w:rsidRPr="00F14D19">
              <w:rPr>
                <w:sz w:val="20"/>
                <w:szCs w:val="20"/>
              </w:rPr>
              <w:t>Kirschnera</w:t>
            </w:r>
            <w:proofErr w:type="spellEnd"/>
            <w:r w:rsidRPr="00F14D19">
              <w:rPr>
                <w:sz w:val="20"/>
                <w:szCs w:val="20"/>
              </w:rPr>
              <w:t>, Drut chirurgiczny giętki</w:t>
            </w:r>
          </w:p>
        </w:tc>
        <w:tc>
          <w:tcPr>
            <w:tcW w:w="2694" w:type="dxa"/>
            <w:shd w:val="clear" w:color="auto" w:fill="auto"/>
          </w:tcPr>
          <w:p w14:paraId="6219C7EE" w14:textId="77777777" w:rsidR="00F14D19" w:rsidRPr="00211A34" w:rsidRDefault="00F14D19" w:rsidP="00244A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14D19">
              <w:rPr>
                <w:b/>
                <w:bCs/>
                <w:sz w:val="20"/>
                <w:szCs w:val="20"/>
              </w:rPr>
              <w:t>MEDOK OLAF KORGEL</w:t>
            </w:r>
          </w:p>
          <w:p w14:paraId="1217DC1E" w14:textId="77777777" w:rsidR="00F14D19" w:rsidRPr="00211A34" w:rsidRDefault="00F14D19" w:rsidP="00244AA8">
            <w:pPr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Reymonta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7</w:t>
            </w:r>
          </w:p>
          <w:p w14:paraId="38641888" w14:textId="77777777" w:rsidR="00F14D19" w:rsidRPr="00211A34" w:rsidRDefault="00F14D19" w:rsidP="00244AA8">
            <w:pPr>
              <w:spacing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48-250</w:t>
            </w:r>
            <w:r w:rsidRPr="00211A34">
              <w:rPr>
                <w:sz w:val="20"/>
                <w:szCs w:val="20"/>
              </w:rPr>
              <w:t xml:space="preserve"> </w:t>
            </w:r>
            <w:proofErr w:type="spellStart"/>
            <w:r w:rsidRPr="00F14D19">
              <w:rPr>
                <w:sz w:val="20"/>
                <w:szCs w:val="20"/>
              </w:rPr>
              <w:t>głogówek</w:t>
            </w:r>
            <w:proofErr w:type="spellEnd"/>
          </w:p>
        </w:tc>
        <w:tc>
          <w:tcPr>
            <w:tcW w:w="2976" w:type="dxa"/>
            <w:shd w:val="clear" w:color="auto" w:fill="auto"/>
          </w:tcPr>
          <w:p w14:paraId="730DE4A2" w14:textId="77777777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1 - Cena - 60.00</w:t>
            </w:r>
          </w:p>
          <w:p w14:paraId="770902C6" w14:textId="1A2183C5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2 - Czas realizacji zamówienia implantów - </w:t>
            </w:r>
            <w:r w:rsidR="007E7D4D">
              <w:rPr>
                <w:sz w:val="20"/>
                <w:szCs w:val="20"/>
              </w:rPr>
              <w:t>4</w:t>
            </w:r>
            <w:r w:rsidRPr="00F14D19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BC63BC" w14:textId="34936E67" w:rsidR="00F14D19" w:rsidRPr="00211A34" w:rsidRDefault="00F14D19" w:rsidP="00244AA8">
            <w:pPr>
              <w:jc w:val="center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  </w:t>
            </w:r>
            <w:r w:rsidR="007E7D4D">
              <w:rPr>
                <w:sz w:val="20"/>
                <w:szCs w:val="20"/>
              </w:rPr>
              <w:t>10</w:t>
            </w:r>
            <w:r w:rsidRPr="00F14D19">
              <w:rPr>
                <w:sz w:val="20"/>
                <w:szCs w:val="20"/>
              </w:rPr>
              <w:t>0,00</w:t>
            </w:r>
          </w:p>
        </w:tc>
      </w:tr>
      <w:tr w:rsidR="00F14D19" w:rsidRPr="00834EF4" w14:paraId="3C4666A9" w14:textId="77777777" w:rsidTr="00822AA1">
        <w:tc>
          <w:tcPr>
            <w:tcW w:w="2268" w:type="dxa"/>
            <w:shd w:val="clear" w:color="auto" w:fill="auto"/>
          </w:tcPr>
          <w:p w14:paraId="7CBB7AEF" w14:textId="77777777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4D19">
              <w:rPr>
                <w:sz w:val="20"/>
                <w:szCs w:val="20"/>
              </w:rPr>
              <w:t xml:space="preserve">Druty </w:t>
            </w:r>
            <w:proofErr w:type="spellStart"/>
            <w:r w:rsidRPr="00F14D19">
              <w:rPr>
                <w:sz w:val="20"/>
                <w:szCs w:val="20"/>
              </w:rPr>
              <w:t>Kirschnera</w:t>
            </w:r>
            <w:proofErr w:type="spellEnd"/>
            <w:r w:rsidRPr="00F14D19">
              <w:rPr>
                <w:sz w:val="20"/>
                <w:szCs w:val="20"/>
              </w:rPr>
              <w:t>, Drut chirurgiczny giętki</w:t>
            </w:r>
          </w:p>
        </w:tc>
        <w:tc>
          <w:tcPr>
            <w:tcW w:w="2694" w:type="dxa"/>
            <w:shd w:val="clear" w:color="auto" w:fill="auto"/>
          </w:tcPr>
          <w:p w14:paraId="3F682DAB" w14:textId="77777777" w:rsidR="00F14D19" w:rsidRPr="00211A34" w:rsidRDefault="00F14D19" w:rsidP="00244A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14D19">
              <w:rPr>
                <w:b/>
                <w:bCs/>
                <w:sz w:val="20"/>
                <w:szCs w:val="20"/>
              </w:rPr>
              <w:t>MEDGAL Spółka z ograniczoną odpowiedzialnością</w:t>
            </w:r>
          </w:p>
          <w:p w14:paraId="1AACC2EE" w14:textId="77777777" w:rsidR="00F14D19" w:rsidRPr="00211A34" w:rsidRDefault="00F14D19" w:rsidP="00244AA8">
            <w:pPr>
              <w:rPr>
                <w:sz w:val="20"/>
                <w:szCs w:val="20"/>
              </w:rPr>
            </w:pPr>
            <w:proofErr w:type="spellStart"/>
            <w:r w:rsidRPr="00F14D19">
              <w:rPr>
                <w:sz w:val="20"/>
                <w:szCs w:val="20"/>
              </w:rPr>
              <w:t>Niewodnicka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26A</w:t>
            </w:r>
          </w:p>
          <w:p w14:paraId="70BED4B6" w14:textId="77777777" w:rsidR="00F14D19" w:rsidRPr="00211A34" w:rsidRDefault="00F14D19" w:rsidP="00244AA8">
            <w:pPr>
              <w:spacing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16-001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Księżyno</w:t>
            </w:r>
          </w:p>
        </w:tc>
        <w:tc>
          <w:tcPr>
            <w:tcW w:w="2976" w:type="dxa"/>
            <w:shd w:val="clear" w:color="auto" w:fill="auto"/>
          </w:tcPr>
          <w:p w14:paraId="63F3496B" w14:textId="77777777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1 - Cena - 44.64</w:t>
            </w:r>
          </w:p>
          <w:p w14:paraId="07547F17" w14:textId="555638C7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2 - Czas realizacji zamówienia implantów - </w:t>
            </w:r>
            <w:r w:rsidR="007E7D4D">
              <w:rPr>
                <w:sz w:val="20"/>
                <w:szCs w:val="20"/>
              </w:rPr>
              <w:t>4</w:t>
            </w:r>
            <w:r w:rsidRPr="00F14D19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F9C5A70" w14:textId="41CABF81" w:rsidR="00F14D19" w:rsidRPr="00211A34" w:rsidRDefault="00F14D19" w:rsidP="00244AA8">
            <w:pPr>
              <w:jc w:val="center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  </w:t>
            </w:r>
            <w:r w:rsidR="007E7D4D">
              <w:rPr>
                <w:sz w:val="20"/>
                <w:szCs w:val="20"/>
              </w:rPr>
              <w:t>8</w:t>
            </w:r>
            <w:r w:rsidRPr="00F14D19">
              <w:rPr>
                <w:sz w:val="20"/>
                <w:szCs w:val="20"/>
              </w:rPr>
              <w:t>4,64</w:t>
            </w:r>
          </w:p>
        </w:tc>
      </w:tr>
      <w:tr w:rsidR="00F14D19" w:rsidRPr="00834EF4" w14:paraId="558ECDCC" w14:textId="77777777" w:rsidTr="00822AA1">
        <w:tc>
          <w:tcPr>
            <w:tcW w:w="2268" w:type="dxa"/>
            <w:shd w:val="clear" w:color="auto" w:fill="auto"/>
          </w:tcPr>
          <w:p w14:paraId="73DD316A" w14:textId="77777777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4D19">
              <w:rPr>
                <w:sz w:val="20"/>
                <w:szCs w:val="20"/>
              </w:rPr>
              <w:t>MATERIAŁ KOŚCIOZASTĘPCZY Z MOŻLIWOŚCIĄ MIESZANIA Z ANTYBIOTYKIEM - 10 kompletów</w:t>
            </w:r>
          </w:p>
        </w:tc>
        <w:tc>
          <w:tcPr>
            <w:tcW w:w="2694" w:type="dxa"/>
            <w:shd w:val="clear" w:color="auto" w:fill="auto"/>
          </w:tcPr>
          <w:p w14:paraId="07BDAF6A" w14:textId="77777777" w:rsidR="00F14D19" w:rsidRPr="00211A34" w:rsidRDefault="00F14D19" w:rsidP="00244A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14D19">
              <w:rPr>
                <w:b/>
                <w:bCs/>
                <w:sz w:val="20"/>
                <w:szCs w:val="20"/>
              </w:rPr>
              <w:t>Med&amp;Care</w:t>
            </w:r>
            <w:proofErr w:type="spellEnd"/>
            <w:r w:rsidRPr="00F14D19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2FF2B62" w14:textId="77777777" w:rsidR="00F14D19" w:rsidRPr="00211A34" w:rsidRDefault="00F14D19" w:rsidP="00244AA8">
            <w:pPr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Mławska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13</w:t>
            </w:r>
          </w:p>
          <w:p w14:paraId="62301914" w14:textId="77777777" w:rsidR="00F14D19" w:rsidRPr="00211A34" w:rsidRDefault="00F14D19" w:rsidP="00244AA8">
            <w:pPr>
              <w:spacing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81-204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Gdynia</w:t>
            </w:r>
          </w:p>
        </w:tc>
        <w:tc>
          <w:tcPr>
            <w:tcW w:w="2976" w:type="dxa"/>
            <w:shd w:val="clear" w:color="auto" w:fill="auto"/>
          </w:tcPr>
          <w:p w14:paraId="6A3F033B" w14:textId="77777777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1 - Cena - 60.00</w:t>
            </w:r>
          </w:p>
          <w:p w14:paraId="5DBD143D" w14:textId="577B6C0C" w:rsidR="00F14D19" w:rsidRPr="00211A34" w:rsidRDefault="007E7D4D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F14D19" w:rsidRPr="00F14D19">
              <w:rPr>
                <w:sz w:val="20"/>
                <w:szCs w:val="20"/>
              </w:rPr>
              <w:t xml:space="preserve"> - Czas realizacji zamówienia implantów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BE534F" w14:textId="77777777" w:rsidR="00F14D19" w:rsidRPr="00211A34" w:rsidRDefault="00F14D19" w:rsidP="00244AA8">
            <w:pPr>
              <w:jc w:val="center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  60,00</w:t>
            </w:r>
          </w:p>
        </w:tc>
      </w:tr>
      <w:tr w:rsidR="00F14D19" w:rsidRPr="00834EF4" w14:paraId="44743311" w14:textId="77777777" w:rsidTr="00822AA1">
        <w:tc>
          <w:tcPr>
            <w:tcW w:w="2268" w:type="dxa"/>
            <w:shd w:val="clear" w:color="auto" w:fill="auto"/>
          </w:tcPr>
          <w:p w14:paraId="6279EB9E" w14:textId="77777777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4D19">
              <w:rPr>
                <w:sz w:val="20"/>
                <w:szCs w:val="20"/>
              </w:rPr>
              <w:t>GWÓŹDŹ DO ARTRODEZY STAWU PODSKOKOWEGO I STABILIZACJI ZŁAMANIA PIĘTY - 10 KOMPLETÓW</w:t>
            </w:r>
          </w:p>
        </w:tc>
        <w:tc>
          <w:tcPr>
            <w:tcW w:w="2694" w:type="dxa"/>
            <w:shd w:val="clear" w:color="auto" w:fill="auto"/>
          </w:tcPr>
          <w:p w14:paraId="7A50E470" w14:textId="77777777" w:rsidR="00F14D19" w:rsidRPr="00211A34" w:rsidRDefault="00F14D19" w:rsidP="00244A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14D19">
              <w:rPr>
                <w:b/>
                <w:bCs/>
                <w:sz w:val="20"/>
                <w:szCs w:val="20"/>
              </w:rPr>
              <w:t>FH ORTHO Uproszczona Spółka Akcyjna Oddział w Polsce</w:t>
            </w:r>
          </w:p>
          <w:p w14:paraId="0C5886F0" w14:textId="77777777" w:rsidR="00F14D19" w:rsidRPr="00211A34" w:rsidRDefault="00F14D19" w:rsidP="00244AA8">
            <w:pPr>
              <w:rPr>
                <w:sz w:val="20"/>
                <w:szCs w:val="20"/>
              </w:rPr>
            </w:pPr>
            <w:proofErr w:type="spellStart"/>
            <w:r w:rsidRPr="00F14D19">
              <w:rPr>
                <w:sz w:val="20"/>
                <w:szCs w:val="20"/>
              </w:rPr>
              <w:t>Garbary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95/A6</w:t>
            </w:r>
          </w:p>
          <w:p w14:paraId="3B3D6E8B" w14:textId="77777777" w:rsidR="00F14D19" w:rsidRPr="00211A34" w:rsidRDefault="00F14D19" w:rsidP="00244AA8">
            <w:pPr>
              <w:spacing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61-757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3EC69DAB" w14:textId="77777777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1 - Cena - 39.83</w:t>
            </w:r>
          </w:p>
          <w:p w14:paraId="649B746C" w14:textId="2BCD2677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2 - Czas realizacji zamówienia implantów - </w:t>
            </w:r>
            <w:r w:rsidR="0009470E">
              <w:rPr>
                <w:sz w:val="20"/>
                <w:szCs w:val="20"/>
              </w:rPr>
              <w:t>2</w:t>
            </w:r>
            <w:r w:rsidRPr="00F14D19">
              <w:rPr>
                <w:sz w:val="20"/>
                <w:szCs w:val="20"/>
              </w:rPr>
              <w:t>0.00</w:t>
            </w:r>
          </w:p>
          <w:p w14:paraId="3ACE4221" w14:textId="784972BA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3 - Serwis użyczonego sprzętu - </w:t>
            </w:r>
            <w:r w:rsidR="0009470E">
              <w:rPr>
                <w:sz w:val="20"/>
                <w:szCs w:val="20"/>
              </w:rPr>
              <w:t>2</w:t>
            </w:r>
            <w:r w:rsidRPr="00F14D19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5CBBF3D" w14:textId="4156F518" w:rsidR="00F14D19" w:rsidRPr="00211A34" w:rsidRDefault="00F14D19" w:rsidP="00244AA8">
            <w:pPr>
              <w:jc w:val="center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  </w:t>
            </w:r>
            <w:r w:rsidR="0009470E">
              <w:rPr>
                <w:sz w:val="20"/>
                <w:szCs w:val="20"/>
              </w:rPr>
              <w:t>7</w:t>
            </w:r>
            <w:r w:rsidRPr="00F14D19">
              <w:rPr>
                <w:sz w:val="20"/>
                <w:szCs w:val="20"/>
              </w:rPr>
              <w:t>9,83</w:t>
            </w:r>
          </w:p>
        </w:tc>
      </w:tr>
      <w:tr w:rsidR="00F14D19" w:rsidRPr="00834EF4" w14:paraId="42391240" w14:textId="77777777" w:rsidTr="00822AA1">
        <w:tc>
          <w:tcPr>
            <w:tcW w:w="2268" w:type="dxa"/>
            <w:shd w:val="clear" w:color="auto" w:fill="auto"/>
          </w:tcPr>
          <w:p w14:paraId="38D7FDF3" w14:textId="77777777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4D19">
              <w:rPr>
                <w:sz w:val="20"/>
                <w:szCs w:val="20"/>
              </w:rPr>
              <w:t>GWÓŹDŹ DO ARTRODEZY STAWU PODSKOKOWEGO I STABILIZACJI ZŁAMANIA PIĘTY - 10 KOMPLETÓW</w:t>
            </w:r>
          </w:p>
        </w:tc>
        <w:tc>
          <w:tcPr>
            <w:tcW w:w="2694" w:type="dxa"/>
            <w:shd w:val="clear" w:color="auto" w:fill="auto"/>
          </w:tcPr>
          <w:p w14:paraId="513626E6" w14:textId="77777777" w:rsidR="00F14D19" w:rsidRPr="00211A34" w:rsidRDefault="00F14D19" w:rsidP="00244A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14D19">
              <w:rPr>
                <w:b/>
                <w:bCs/>
                <w:sz w:val="20"/>
                <w:szCs w:val="20"/>
              </w:rPr>
              <w:t>"</w:t>
            </w:r>
            <w:proofErr w:type="spellStart"/>
            <w:r w:rsidRPr="00F14D19">
              <w:rPr>
                <w:b/>
                <w:bCs/>
                <w:sz w:val="20"/>
                <w:szCs w:val="20"/>
              </w:rPr>
              <w:t>ChM"sp</w:t>
            </w:r>
            <w:proofErr w:type="spellEnd"/>
            <w:r w:rsidRPr="00F14D19">
              <w:rPr>
                <w:b/>
                <w:bCs/>
                <w:sz w:val="20"/>
                <w:szCs w:val="20"/>
              </w:rPr>
              <w:t>. z o.o.</w:t>
            </w:r>
          </w:p>
          <w:p w14:paraId="257F144E" w14:textId="77777777" w:rsidR="00F14D19" w:rsidRPr="00211A34" w:rsidRDefault="00F14D19" w:rsidP="00244AA8">
            <w:pPr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Lewickie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3b</w:t>
            </w:r>
          </w:p>
          <w:p w14:paraId="173ACA82" w14:textId="77777777" w:rsidR="00F14D19" w:rsidRPr="00211A34" w:rsidRDefault="00F14D19" w:rsidP="00244AA8">
            <w:pPr>
              <w:spacing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16-061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Juchnowiec Kościelny</w:t>
            </w:r>
          </w:p>
        </w:tc>
        <w:tc>
          <w:tcPr>
            <w:tcW w:w="2976" w:type="dxa"/>
            <w:shd w:val="clear" w:color="auto" w:fill="auto"/>
          </w:tcPr>
          <w:p w14:paraId="45778C5B" w14:textId="77777777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1 - Cena - 60.00</w:t>
            </w:r>
          </w:p>
          <w:p w14:paraId="16506291" w14:textId="34ECE618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2 - Czas realizacji zamówienia implantów - </w:t>
            </w:r>
            <w:r w:rsidR="007E7D4D">
              <w:rPr>
                <w:sz w:val="20"/>
                <w:szCs w:val="20"/>
              </w:rPr>
              <w:t>2</w:t>
            </w:r>
            <w:r w:rsidRPr="00F14D19">
              <w:rPr>
                <w:sz w:val="20"/>
                <w:szCs w:val="20"/>
              </w:rPr>
              <w:t>0.00</w:t>
            </w:r>
          </w:p>
          <w:p w14:paraId="24E2108C" w14:textId="7F440978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3 - Serwis użyczonego sprzętu - </w:t>
            </w:r>
            <w:r w:rsidR="007E7D4D">
              <w:rPr>
                <w:sz w:val="20"/>
                <w:szCs w:val="20"/>
              </w:rPr>
              <w:t>2</w:t>
            </w:r>
            <w:r w:rsidRPr="00F14D19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FA1835C" w14:textId="3E59E595" w:rsidR="00F14D19" w:rsidRPr="00211A34" w:rsidRDefault="00F14D19" w:rsidP="00244AA8">
            <w:pPr>
              <w:jc w:val="center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  </w:t>
            </w:r>
            <w:r w:rsidR="0009470E">
              <w:rPr>
                <w:sz w:val="20"/>
                <w:szCs w:val="20"/>
              </w:rPr>
              <w:t>10</w:t>
            </w:r>
            <w:r w:rsidRPr="00F14D19">
              <w:rPr>
                <w:sz w:val="20"/>
                <w:szCs w:val="20"/>
              </w:rPr>
              <w:t>0,00</w:t>
            </w:r>
          </w:p>
        </w:tc>
      </w:tr>
      <w:tr w:rsidR="00F14D19" w:rsidRPr="00834EF4" w14:paraId="0D5CFFA3" w14:textId="77777777" w:rsidTr="00822AA1">
        <w:tc>
          <w:tcPr>
            <w:tcW w:w="2268" w:type="dxa"/>
            <w:shd w:val="clear" w:color="auto" w:fill="auto"/>
          </w:tcPr>
          <w:p w14:paraId="3BD7E89D" w14:textId="77777777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4D19">
              <w:rPr>
                <w:sz w:val="20"/>
                <w:szCs w:val="20"/>
              </w:rPr>
              <w:t>Guzik do mocowania tkanek miękkich do kości w rekonstrukcji ACL - 50 sztuk</w:t>
            </w:r>
          </w:p>
        </w:tc>
        <w:tc>
          <w:tcPr>
            <w:tcW w:w="2694" w:type="dxa"/>
            <w:shd w:val="clear" w:color="auto" w:fill="auto"/>
          </w:tcPr>
          <w:p w14:paraId="6503A5BA" w14:textId="77777777" w:rsidR="00F14D19" w:rsidRPr="00211A34" w:rsidRDefault="00F14D19" w:rsidP="00244A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14D19">
              <w:rPr>
                <w:b/>
                <w:bCs/>
                <w:sz w:val="20"/>
                <w:szCs w:val="20"/>
              </w:rPr>
              <w:t>MEDGAL Spółka z ograniczoną odpowiedzialnością</w:t>
            </w:r>
          </w:p>
          <w:p w14:paraId="57F9B07A" w14:textId="77777777" w:rsidR="00F14D19" w:rsidRPr="00211A34" w:rsidRDefault="00F14D19" w:rsidP="00244AA8">
            <w:pPr>
              <w:rPr>
                <w:sz w:val="20"/>
                <w:szCs w:val="20"/>
              </w:rPr>
            </w:pPr>
            <w:proofErr w:type="spellStart"/>
            <w:r w:rsidRPr="00F14D19">
              <w:rPr>
                <w:sz w:val="20"/>
                <w:szCs w:val="20"/>
              </w:rPr>
              <w:t>Niewodnicka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26A</w:t>
            </w:r>
          </w:p>
          <w:p w14:paraId="20F42558" w14:textId="77777777" w:rsidR="00F14D19" w:rsidRPr="00211A34" w:rsidRDefault="00F14D19" w:rsidP="00244AA8">
            <w:pPr>
              <w:spacing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16-001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Księżyno</w:t>
            </w:r>
          </w:p>
        </w:tc>
        <w:tc>
          <w:tcPr>
            <w:tcW w:w="2976" w:type="dxa"/>
            <w:shd w:val="clear" w:color="auto" w:fill="auto"/>
          </w:tcPr>
          <w:p w14:paraId="51495F75" w14:textId="77777777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1 - Cena - 60.00</w:t>
            </w:r>
          </w:p>
          <w:p w14:paraId="06DFF814" w14:textId="19C949B1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2 - Czas realizacji zamówienia implantów - </w:t>
            </w:r>
            <w:r w:rsidR="0009470E">
              <w:rPr>
                <w:sz w:val="20"/>
                <w:szCs w:val="20"/>
              </w:rPr>
              <w:t>4</w:t>
            </w:r>
            <w:r w:rsidRPr="00F14D19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93CD24F" w14:textId="670CDCDB" w:rsidR="00F14D19" w:rsidRPr="00211A34" w:rsidRDefault="00F14D19" w:rsidP="00244AA8">
            <w:pPr>
              <w:jc w:val="center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  </w:t>
            </w:r>
            <w:r w:rsidR="0009470E">
              <w:rPr>
                <w:sz w:val="20"/>
                <w:szCs w:val="20"/>
              </w:rPr>
              <w:t>10</w:t>
            </w:r>
            <w:r w:rsidRPr="00F14D19">
              <w:rPr>
                <w:sz w:val="20"/>
                <w:szCs w:val="20"/>
              </w:rPr>
              <w:t>0,00</w:t>
            </w:r>
          </w:p>
        </w:tc>
      </w:tr>
      <w:tr w:rsidR="00F14D19" w:rsidRPr="00834EF4" w14:paraId="5516EA76" w14:textId="77777777" w:rsidTr="00822AA1">
        <w:tc>
          <w:tcPr>
            <w:tcW w:w="2268" w:type="dxa"/>
            <w:shd w:val="clear" w:color="auto" w:fill="auto"/>
          </w:tcPr>
          <w:p w14:paraId="43C7C903" w14:textId="77777777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4D19">
              <w:rPr>
                <w:sz w:val="20"/>
                <w:szCs w:val="20"/>
              </w:rPr>
              <w:t xml:space="preserve">Płytki </w:t>
            </w:r>
            <w:proofErr w:type="spellStart"/>
            <w:r w:rsidRPr="00F14D19">
              <w:rPr>
                <w:sz w:val="20"/>
                <w:szCs w:val="20"/>
              </w:rPr>
              <w:t>rynienkowe</w:t>
            </w:r>
            <w:proofErr w:type="spellEnd"/>
            <w:r w:rsidRPr="00F14D19">
              <w:rPr>
                <w:sz w:val="20"/>
                <w:szCs w:val="20"/>
              </w:rPr>
              <w:t xml:space="preserve"> do zespalania np. złamań kostek podudzia - 100 sztuk.</w:t>
            </w:r>
          </w:p>
        </w:tc>
        <w:tc>
          <w:tcPr>
            <w:tcW w:w="2694" w:type="dxa"/>
            <w:shd w:val="clear" w:color="auto" w:fill="auto"/>
          </w:tcPr>
          <w:p w14:paraId="627745CA" w14:textId="77777777" w:rsidR="00F14D19" w:rsidRPr="00211A34" w:rsidRDefault="00F14D19" w:rsidP="00244A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14D19">
              <w:rPr>
                <w:b/>
                <w:bCs/>
                <w:sz w:val="20"/>
                <w:szCs w:val="20"/>
              </w:rPr>
              <w:t>MEDGAL Spółka z ograniczoną odpowiedzialnością</w:t>
            </w:r>
          </w:p>
          <w:p w14:paraId="14BD3E16" w14:textId="77777777" w:rsidR="00F14D19" w:rsidRPr="00211A34" w:rsidRDefault="00F14D19" w:rsidP="00244AA8">
            <w:pPr>
              <w:rPr>
                <w:sz w:val="20"/>
                <w:szCs w:val="20"/>
              </w:rPr>
            </w:pPr>
            <w:proofErr w:type="spellStart"/>
            <w:r w:rsidRPr="00F14D19">
              <w:rPr>
                <w:sz w:val="20"/>
                <w:szCs w:val="20"/>
              </w:rPr>
              <w:t>Niewodnicka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26A</w:t>
            </w:r>
          </w:p>
          <w:p w14:paraId="3B039474" w14:textId="77777777" w:rsidR="00F14D19" w:rsidRPr="00211A34" w:rsidRDefault="00F14D19" w:rsidP="00244AA8">
            <w:pPr>
              <w:spacing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16-001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Księżyno</w:t>
            </w:r>
          </w:p>
        </w:tc>
        <w:tc>
          <w:tcPr>
            <w:tcW w:w="2976" w:type="dxa"/>
            <w:shd w:val="clear" w:color="auto" w:fill="auto"/>
          </w:tcPr>
          <w:p w14:paraId="13630467" w14:textId="77777777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1 - Cena - 60.00</w:t>
            </w:r>
          </w:p>
          <w:p w14:paraId="58ACAA39" w14:textId="7381B25E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2 - Czas realizacji zamówienia implantów - </w:t>
            </w:r>
            <w:r w:rsidR="0009470E">
              <w:rPr>
                <w:sz w:val="20"/>
                <w:szCs w:val="20"/>
              </w:rPr>
              <w:t>2</w:t>
            </w:r>
            <w:r w:rsidRPr="00F14D19">
              <w:rPr>
                <w:sz w:val="20"/>
                <w:szCs w:val="20"/>
              </w:rPr>
              <w:t>0.00</w:t>
            </w:r>
          </w:p>
          <w:p w14:paraId="730B3F7F" w14:textId="51A4C72B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3 - Serwis użyczonego sprzętu - </w:t>
            </w:r>
            <w:r w:rsidR="0009470E">
              <w:rPr>
                <w:sz w:val="20"/>
                <w:szCs w:val="20"/>
              </w:rPr>
              <w:t>2</w:t>
            </w:r>
            <w:r w:rsidRPr="00F14D19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18FCF78" w14:textId="6F86A397" w:rsidR="00F14D19" w:rsidRPr="00211A34" w:rsidRDefault="00F14D19" w:rsidP="00244AA8">
            <w:pPr>
              <w:jc w:val="center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  </w:t>
            </w:r>
            <w:r w:rsidR="0009470E">
              <w:rPr>
                <w:sz w:val="20"/>
                <w:szCs w:val="20"/>
              </w:rPr>
              <w:t>10</w:t>
            </w:r>
            <w:r w:rsidRPr="00F14D19">
              <w:rPr>
                <w:sz w:val="20"/>
                <w:szCs w:val="20"/>
              </w:rPr>
              <w:t>0,00</w:t>
            </w:r>
          </w:p>
        </w:tc>
      </w:tr>
      <w:tr w:rsidR="00F14D19" w:rsidRPr="00834EF4" w14:paraId="42099CDE" w14:textId="77777777" w:rsidTr="00822AA1">
        <w:tc>
          <w:tcPr>
            <w:tcW w:w="2268" w:type="dxa"/>
            <w:shd w:val="clear" w:color="auto" w:fill="auto"/>
          </w:tcPr>
          <w:p w14:paraId="6B2D8FB9" w14:textId="77777777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4D19">
              <w:rPr>
                <w:sz w:val="20"/>
                <w:szCs w:val="20"/>
              </w:rPr>
              <w:t xml:space="preserve">Śruby </w:t>
            </w:r>
            <w:proofErr w:type="spellStart"/>
            <w:r w:rsidRPr="00F14D19">
              <w:rPr>
                <w:sz w:val="20"/>
                <w:szCs w:val="20"/>
              </w:rPr>
              <w:t>kaniulowane</w:t>
            </w:r>
            <w:proofErr w:type="spellEnd"/>
            <w:r w:rsidRPr="00F14D19">
              <w:rPr>
                <w:sz w:val="20"/>
                <w:szCs w:val="20"/>
              </w:rPr>
              <w:t xml:space="preserve"> do zespoleń odłamów kostnych, o średnicy 3,5mm, 4,5mm i 6,5mm - 100 sztuk.</w:t>
            </w:r>
          </w:p>
        </w:tc>
        <w:tc>
          <w:tcPr>
            <w:tcW w:w="2694" w:type="dxa"/>
            <w:shd w:val="clear" w:color="auto" w:fill="auto"/>
          </w:tcPr>
          <w:p w14:paraId="4DEFAAC3" w14:textId="77777777" w:rsidR="00F14D19" w:rsidRPr="00211A34" w:rsidRDefault="00F14D19" w:rsidP="00244A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14D19">
              <w:rPr>
                <w:b/>
                <w:bCs/>
                <w:sz w:val="20"/>
                <w:szCs w:val="20"/>
              </w:rPr>
              <w:t>MEDGAL Spółka z ograniczoną odpowiedzialnością</w:t>
            </w:r>
          </w:p>
          <w:p w14:paraId="7E76CCBC" w14:textId="77777777" w:rsidR="00F14D19" w:rsidRPr="00211A34" w:rsidRDefault="00F14D19" w:rsidP="00244AA8">
            <w:pPr>
              <w:rPr>
                <w:sz w:val="20"/>
                <w:szCs w:val="20"/>
              </w:rPr>
            </w:pPr>
            <w:proofErr w:type="spellStart"/>
            <w:r w:rsidRPr="00F14D19">
              <w:rPr>
                <w:sz w:val="20"/>
                <w:szCs w:val="20"/>
              </w:rPr>
              <w:t>Niewodnicka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26A</w:t>
            </w:r>
          </w:p>
          <w:p w14:paraId="2E993698" w14:textId="77777777" w:rsidR="00F14D19" w:rsidRPr="00211A34" w:rsidRDefault="00F14D19" w:rsidP="00244AA8">
            <w:pPr>
              <w:spacing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16-001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Księżyno</w:t>
            </w:r>
          </w:p>
        </w:tc>
        <w:tc>
          <w:tcPr>
            <w:tcW w:w="2976" w:type="dxa"/>
            <w:shd w:val="clear" w:color="auto" w:fill="auto"/>
          </w:tcPr>
          <w:p w14:paraId="46D02715" w14:textId="77777777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1 - Cena - 60.00</w:t>
            </w:r>
          </w:p>
          <w:p w14:paraId="3A781D82" w14:textId="1B3EBD29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2 - Czas realizacji zamówienia implantów - </w:t>
            </w:r>
            <w:r w:rsidR="0009470E">
              <w:rPr>
                <w:sz w:val="20"/>
                <w:szCs w:val="20"/>
              </w:rPr>
              <w:t>2</w:t>
            </w:r>
            <w:r w:rsidRPr="00F14D19">
              <w:rPr>
                <w:sz w:val="20"/>
                <w:szCs w:val="20"/>
              </w:rPr>
              <w:t>0.00</w:t>
            </w:r>
          </w:p>
          <w:p w14:paraId="2D10C5A4" w14:textId="50EB978C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3 - Serwis użyczonego sprzętu - </w:t>
            </w:r>
            <w:r w:rsidR="0009470E">
              <w:rPr>
                <w:sz w:val="20"/>
                <w:szCs w:val="20"/>
              </w:rPr>
              <w:t>2</w:t>
            </w:r>
            <w:r w:rsidRPr="00F14D19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77AEE01" w14:textId="4D62B68D" w:rsidR="00F14D19" w:rsidRPr="00211A34" w:rsidRDefault="00F14D19" w:rsidP="00244AA8">
            <w:pPr>
              <w:jc w:val="center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  </w:t>
            </w:r>
            <w:r w:rsidR="0009470E">
              <w:rPr>
                <w:sz w:val="20"/>
                <w:szCs w:val="20"/>
              </w:rPr>
              <w:t>10</w:t>
            </w:r>
            <w:r w:rsidRPr="00F14D19">
              <w:rPr>
                <w:sz w:val="20"/>
                <w:szCs w:val="20"/>
              </w:rPr>
              <w:t>0,00</w:t>
            </w:r>
          </w:p>
        </w:tc>
      </w:tr>
      <w:tr w:rsidR="00F14D19" w:rsidRPr="00834EF4" w14:paraId="2B1FB145" w14:textId="77777777" w:rsidTr="00822AA1">
        <w:tc>
          <w:tcPr>
            <w:tcW w:w="2268" w:type="dxa"/>
            <w:shd w:val="clear" w:color="auto" w:fill="auto"/>
          </w:tcPr>
          <w:p w14:paraId="05D3B7E9" w14:textId="77777777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4D19">
              <w:rPr>
                <w:sz w:val="20"/>
                <w:szCs w:val="20"/>
              </w:rPr>
              <w:t>Śruby korowe i gąbczaste do zespoleń odłamów kostnych</w:t>
            </w:r>
          </w:p>
        </w:tc>
        <w:tc>
          <w:tcPr>
            <w:tcW w:w="2694" w:type="dxa"/>
            <w:shd w:val="clear" w:color="auto" w:fill="auto"/>
          </w:tcPr>
          <w:p w14:paraId="26430F28" w14:textId="77777777" w:rsidR="00F14D19" w:rsidRPr="00211A34" w:rsidRDefault="00F14D19" w:rsidP="00244A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14D19">
              <w:rPr>
                <w:b/>
                <w:bCs/>
                <w:sz w:val="20"/>
                <w:szCs w:val="20"/>
              </w:rPr>
              <w:t>MEDGAL Spółka z ograniczoną odpowiedzialnością</w:t>
            </w:r>
          </w:p>
          <w:p w14:paraId="75A93D22" w14:textId="77777777" w:rsidR="00F14D19" w:rsidRPr="00211A34" w:rsidRDefault="00F14D19" w:rsidP="00244AA8">
            <w:pPr>
              <w:rPr>
                <w:sz w:val="20"/>
                <w:szCs w:val="20"/>
              </w:rPr>
            </w:pPr>
            <w:proofErr w:type="spellStart"/>
            <w:r w:rsidRPr="00F14D19">
              <w:rPr>
                <w:sz w:val="20"/>
                <w:szCs w:val="20"/>
              </w:rPr>
              <w:t>Niewodnicka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26A</w:t>
            </w:r>
          </w:p>
          <w:p w14:paraId="789B25C1" w14:textId="77777777" w:rsidR="00F14D19" w:rsidRPr="00211A34" w:rsidRDefault="00F14D19" w:rsidP="00244AA8">
            <w:pPr>
              <w:spacing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16-001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Księżyno</w:t>
            </w:r>
          </w:p>
        </w:tc>
        <w:tc>
          <w:tcPr>
            <w:tcW w:w="2976" w:type="dxa"/>
            <w:shd w:val="clear" w:color="auto" w:fill="auto"/>
          </w:tcPr>
          <w:p w14:paraId="7304463C" w14:textId="77777777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1 - Cena - 60.00</w:t>
            </w:r>
          </w:p>
          <w:p w14:paraId="06076602" w14:textId="5F020B59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2 - Czas realizacji zamówienia implantów - </w:t>
            </w:r>
            <w:r w:rsidR="0009470E">
              <w:rPr>
                <w:sz w:val="20"/>
                <w:szCs w:val="20"/>
              </w:rPr>
              <w:t>2</w:t>
            </w:r>
            <w:r w:rsidRPr="00F14D19">
              <w:rPr>
                <w:sz w:val="20"/>
                <w:szCs w:val="20"/>
              </w:rPr>
              <w:t>0.00</w:t>
            </w:r>
          </w:p>
          <w:p w14:paraId="64E11817" w14:textId="6C7A4426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3 - Serwis użyczonego sprzętu - </w:t>
            </w:r>
            <w:r w:rsidR="0009470E">
              <w:rPr>
                <w:sz w:val="20"/>
                <w:szCs w:val="20"/>
              </w:rPr>
              <w:t>2</w:t>
            </w:r>
            <w:r w:rsidRPr="00F14D19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A66217E" w14:textId="1107E8B9" w:rsidR="00F14D19" w:rsidRPr="00211A34" w:rsidRDefault="00F14D19" w:rsidP="00244AA8">
            <w:pPr>
              <w:jc w:val="center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 </w:t>
            </w:r>
            <w:r w:rsidR="0009470E">
              <w:rPr>
                <w:sz w:val="20"/>
                <w:szCs w:val="20"/>
              </w:rPr>
              <w:t>10</w:t>
            </w:r>
            <w:r w:rsidRPr="00F14D19">
              <w:rPr>
                <w:sz w:val="20"/>
                <w:szCs w:val="20"/>
              </w:rPr>
              <w:t>0,00</w:t>
            </w:r>
          </w:p>
        </w:tc>
      </w:tr>
      <w:tr w:rsidR="00F14D19" w:rsidRPr="00834EF4" w14:paraId="2CA82B0D" w14:textId="77777777" w:rsidTr="00822AA1">
        <w:tc>
          <w:tcPr>
            <w:tcW w:w="2268" w:type="dxa"/>
            <w:shd w:val="clear" w:color="auto" w:fill="auto"/>
          </w:tcPr>
          <w:p w14:paraId="79E07D61" w14:textId="77777777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4D19">
              <w:rPr>
                <w:sz w:val="20"/>
                <w:szCs w:val="20"/>
              </w:rPr>
              <w:t>Klamry kostne (skoble) stalowe lub tytanowe, o różnych kształtach i grubości 1,6, 20, 2,4 mm - 20 sztuk</w:t>
            </w:r>
          </w:p>
        </w:tc>
        <w:tc>
          <w:tcPr>
            <w:tcW w:w="2694" w:type="dxa"/>
            <w:shd w:val="clear" w:color="auto" w:fill="auto"/>
          </w:tcPr>
          <w:p w14:paraId="3436DFDC" w14:textId="77777777" w:rsidR="00F14D19" w:rsidRPr="00211A34" w:rsidRDefault="00F14D19" w:rsidP="00244A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14D19">
              <w:rPr>
                <w:b/>
                <w:bCs/>
                <w:sz w:val="20"/>
                <w:szCs w:val="20"/>
              </w:rPr>
              <w:t>MEDGAL Spółka z ograniczoną odpowiedzialnością</w:t>
            </w:r>
          </w:p>
          <w:p w14:paraId="3836CADF" w14:textId="77777777" w:rsidR="00F14D19" w:rsidRPr="00211A34" w:rsidRDefault="00F14D19" w:rsidP="00244AA8">
            <w:pPr>
              <w:rPr>
                <w:sz w:val="20"/>
                <w:szCs w:val="20"/>
              </w:rPr>
            </w:pPr>
            <w:proofErr w:type="spellStart"/>
            <w:r w:rsidRPr="00F14D19">
              <w:rPr>
                <w:sz w:val="20"/>
                <w:szCs w:val="20"/>
              </w:rPr>
              <w:t>Niewodnicka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26A</w:t>
            </w:r>
          </w:p>
          <w:p w14:paraId="29119F96" w14:textId="77777777" w:rsidR="00F14D19" w:rsidRPr="00211A34" w:rsidRDefault="00F14D19" w:rsidP="00244AA8">
            <w:pPr>
              <w:spacing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16-001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Księżyno</w:t>
            </w:r>
          </w:p>
        </w:tc>
        <w:tc>
          <w:tcPr>
            <w:tcW w:w="2976" w:type="dxa"/>
            <w:shd w:val="clear" w:color="auto" w:fill="auto"/>
          </w:tcPr>
          <w:p w14:paraId="2423F76A" w14:textId="77777777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1 - Cena - 60.00</w:t>
            </w:r>
          </w:p>
          <w:p w14:paraId="12D760A6" w14:textId="7777BF05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2 - Czas realizacji zamówienia implantów - </w:t>
            </w:r>
            <w:r w:rsidR="0009470E">
              <w:rPr>
                <w:sz w:val="20"/>
                <w:szCs w:val="20"/>
              </w:rPr>
              <w:t>2</w:t>
            </w:r>
            <w:r w:rsidRPr="00F14D19">
              <w:rPr>
                <w:sz w:val="20"/>
                <w:szCs w:val="20"/>
              </w:rPr>
              <w:t>0.00</w:t>
            </w:r>
          </w:p>
          <w:p w14:paraId="6BA36A30" w14:textId="47E81D66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3 - Serwis użyczonego sprzętu - </w:t>
            </w:r>
            <w:r w:rsidR="0009470E">
              <w:rPr>
                <w:sz w:val="20"/>
                <w:szCs w:val="20"/>
              </w:rPr>
              <w:t>2</w:t>
            </w:r>
            <w:r w:rsidRPr="00F14D19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72DA1E1" w14:textId="3AD5537E" w:rsidR="00F14D19" w:rsidRPr="00211A34" w:rsidRDefault="00F14D19" w:rsidP="00244AA8">
            <w:pPr>
              <w:jc w:val="center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  </w:t>
            </w:r>
            <w:r w:rsidR="0009470E">
              <w:rPr>
                <w:sz w:val="20"/>
                <w:szCs w:val="20"/>
              </w:rPr>
              <w:t>10</w:t>
            </w:r>
            <w:r w:rsidRPr="00F14D19">
              <w:rPr>
                <w:sz w:val="20"/>
                <w:szCs w:val="20"/>
              </w:rPr>
              <w:t>0,00</w:t>
            </w:r>
          </w:p>
        </w:tc>
      </w:tr>
      <w:tr w:rsidR="00F14D19" w:rsidRPr="00834EF4" w14:paraId="63380BC4" w14:textId="77777777" w:rsidTr="00822AA1">
        <w:tc>
          <w:tcPr>
            <w:tcW w:w="2268" w:type="dxa"/>
            <w:shd w:val="clear" w:color="auto" w:fill="auto"/>
          </w:tcPr>
          <w:p w14:paraId="4A88645E" w14:textId="77777777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4D19">
              <w:rPr>
                <w:sz w:val="20"/>
                <w:szCs w:val="20"/>
              </w:rPr>
              <w:t>CEMENT KOSTNY Z ANTYBIOTYKIEM</w:t>
            </w:r>
          </w:p>
        </w:tc>
        <w:tc>
          <w:tcPr>
            <w:tcW w:w="2694" w:type="dxa"/>
            <w:shd w:val="clear" w:color="auto" w:fill="auto"/>
          </w:tcPr>
          <w:p w14:paraId="6D7F5166" w14:textId="77777777" w:rsidR="00F14D19" w:rsidRPr="00211A34" w:rsidRDefault="00F14D19" w:rsidP="00244A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14D19">
              <w:rPr>
                <w:b/>
                <w:bCs/>
                <w:sz w:val="20"/>
                <w:szCs w:val="20"/>
              </w:rPr>
              <w:t>Heraeus</w:t>
            </w:r>
            <w:proofErr w:type="spellEnd"/>
            <w:r w:rsidRPr="00F14D19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14D19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F14D19">
              <w:rPr>
                <w:b/>
                <w:bCs/>
                <w:sz w:val="20"/>
                <w:szCs w:val="20"/>
              </w:rPr>
              <w:t xml:space="preserve"> Poland Sp. z </w:t>
            </w:r>
            <w:proofErr w:type="spellStart"/>
            <w:r w:rsidRPr="00F14D19">
              <w:rPr>
                <w:b/>
                <w:bCs/>
                <w:sz w:val="20"/>
                <w:szCs w:val="20"/>
              </w:rPr>
              <w:t>oo</w:t>
            </w:r>
            <w:proofErr w:type="spellEnd"/>
          </w:p>
          <w:p w14:paraId="48629B6F" w14:textId="77777777" w:rsidR="00F14D19" w:rsidRPr="00211A34" w:rsidRDefault="00F14D19" w:rsidP="00244AA8">
            <w:pPr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Bonifraterska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17/643</w:t>
            </w:r>
          </w:p>
          <w:p w14:paraId="09F1C207" w14:textId="77777777" w:rsidR="00F14D19" w:rsidRPr="00211A34" w:rsidRDefault="00F14D19" w:rsidP="00244AA8">
            <w:pPr>
              <w:spacing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00203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AAD2BB6" w14:textId="77777777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1 - Cena - 60.00</w:t>
            </w:r>
          </w:p>
          <w:p w14:paraId="00729C32" w14:textId="24F0D01B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2 - Czas realizacji zamówienia implantów - </w:t>
            </w:r>
            <w:r w:rsidR="0009470E">
              <w:rPr>
                <w:sz w:val="20"/>
                <w:szCs w:val="20"/>
              </w:rPr>
              <w:t>2</w:t>
            </w:r>
            <w:r w:rsidRPr="00F14D19">
              <w:rPr>
                <w:sz w:val="20"/>
                <w:szCs w:val="20"/>
              </w:rPr>
              <w:t>0.00</w:t>
            </w:r>
          </w:p>
          <w:p w14:paraId="47DECAAF" w14:textId="456C72A7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lastRenderedPageBreak/>
              <w:t xml:space="preserve">3 - Serwis użyczonego sprzętu - </w:t>
            </w:r>
            <w:r w:rsidR="0009470E">
              <w:rPr>
                <w:sz w:val="20"/>
                <w:szCs w:val="20"/>
              </w:rPr>
              <w:t>2</w:t>
            </w:r>
            <w:r w:rsidRPr="00F14D19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126EF8" w14:textId="7FD75E54" w:rsidR="00F14D19" w:rsidRPr="00211A34" w:rsidRDefault="00F14D19" w:rsidP="00244AA8">
            <w:pPr>
              <w:jc w:val="center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lastRenderedPageBreak/>
              <w:t xml:space="preserve"> </w:t>
            </w:r>
            <w:r w:rsidR="0009470E">
              <w:rPr>
                <w:sz w:val="20"/>
                <w:szCs w:val="20"/>
              </w:rPr>
              <w:t>10</w:t>
            </w:r>
            <w:r w:rsidRPr="00F14D19">
              <w:rPr>
                <w:sz w:val="20"/>
                <w:szCs w:val="20"/>
              </w:rPr>
              <w:t>0,00</w:t>
            </w:r>
          </w:p>
        </w:tc>
      </w:tr>
      <w:tr w:rsidR="00F14D19" w:rsidRPr="00834EF4" w14:paraId="19176FE2" w14:textId="77777777" w:rsidTr="00822AA1">
        <w:tc>
          <w:tcPr>
            <w:tcW w:w="2268" w:type="dxa"/>
            <w:shd w:val="clear" w:color="auto" w:fill="auto"/>
          </w:tcPr>
          <w:p w14:paraId="782838B7" w14:textId="77777777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4D19">
              <w:rPr>
                <w:sz w:val="20"/>
                <w:szCs w:val="20"/>
              </w:rPr>
              <w:t>CEMENT KOSTNY Z ANTYBIOTYKIEM</w:t>
            </w:r>
          </w:p>
        </w:tc>
        <w:tc>
          <w:tcPr>
            <w:tcW w:w="2694" w:type="dxa"/>
            <w:shd w:val="clear" w:color="auto" w:fill="auto"/>
          </w:tcPr>
          <w:p w14:paraId="3A14AE81" w14:textId="77777777" w:rsidR="00F14D19" w:rsidRPr="00211A34" w:rsidRDefault="00F14D19" w:rsidP="00244A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14D19">
              <w:rPr>
                <w:b/>
                <w:bCs/>
                <w:sz w:val="20"/>
                <w:szCs w:val="20"/>
              </w:rPr>
              <w:t xml:space="preserve">Zimmer </w:t>
            </w:r>
            <w:proofErr w:type="spellStart"/>
            <w:r w:rsidRPr="00F14D19">
              <w:rPr>
                <w:b/>
                <w:bCs/>
                <w:sz w:val="20"/>
                <w:szCs w:val="20"/>
              </w:rPr>
              <w:t>Biomet</w:t>
            </w:r>
            <w:proofErr w:type="spellEnd"/>
            <w:r w:rsidRPr="00F14D19">
              <w:rPr>
                <w:b/>
                <w:bCs/>
                <w:sz w:val="20"/>
                <w:szCs w:val="20"/>
              </w:rPr>
              <w:t xml:space="preserve"> Polska Sp. </w:t>
            </w:r>
            <w:proofErr w:type="spellStart"/>
            <w:r w:rsidRPr="00F14D19">
              <w:rPr>
                <w:b/>
                <w:bCs/>
                <w:sz w:val="20"/>
                <w:szCs w:val="20"/>
              </w:rPr>
              <w:t>zo.o</w:t>
            </w:r>
            <w:proofErr w:type="spellEnd"/>
            <w:r w:rsidRPr="00F14D19">
              <w:rPr>
                <w:b/>
                <w:bCs/>
                <w:sz w:val="20"/>
                <w:szCs w:val="20"/>
              </w:rPr>
              <w:t>.</w:t>
            </w:r>
          </w:p>
          <w:p w14:paraId="4677659A" w14:textId="77777777" w:rsidR="00F14D19" w:rsidRPr="00211A34" w:rsidRDefault="00F14D19" w:rsidP="00244AA8">
            <w:pPr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Płowiecka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75</w:t>
            </w:r>
          </w:p>
          <w:p w14:paraId="6D819D82" w14:textId="77777777" w:rsidR="00F14D19" w:rsidRPr="00211A34" w:rsidRDefault="00F14D19" w:rsidP="00244AA8">
            <w:pPr>
              <w:spacing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04-501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4D1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08478E4" w14:textId="77777777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>1 - Cena - 41.86</w:t>
            </w:r>
          </w:p>
          <w:p w14:paraId="151E95A0" w14:textId="044ABD52" w:rsidR="00F14D19" w:rsidRPr="00F14D19" w:rsidRDefault="00F14D19" w:rsidP="00244AA8">
            <w:pPr>
              <w:spacing w:before="40" w:after="40"/>
              <w:rPr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2 - Czas realizacji zamówienia implantów - </w:t>
            </w:r>
            <w:r w:rsidR="0009470E">
              <w:rPr>
                <w:sz w:val="20"/>
                <w:szCs w:val="20"/>
              </w:rPr>
              <w:t>2</w:t>
            </w:r>
            <w:r w:rsidRPr="00F14D19">
              <w:rPr>
                <w:sz w:val="20"/>
                <w:szCs w:val="20"/>
              </w:rPr>
              <w:t>0.00</w:t>
            </w:r>
          </w:p>
          <w:p w14:paraId="515EE9F3" w14:textId="424DAF8E" w:rsidR="00F14D19" w:rsidRPr="00211A34" w:rsidRDefault="00F14D19" w:rsidP="00244A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3 - Serwis użyczonego sprzętu - </w:t>
            </w:r>
            <w:r w:rsidR="0009470E">
              <w:rPr>
                <w:sz w:val="20"/>
                <w:szCs w:val="20"/>
              </w:rPr>
              <w:t>2</w:t>
            </w:r>
            <w:r w:rsidRPr="00F14D19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141EC6A" w14:textId="1E997413" w:rsidR="00F14D19" w:rsidRPr="00211A34" w:rsidRDefault="00F14D19" w:rsidP="00244AA8">
            <w:pPr>
              <w:jc w:val="center"/>
              <w:rPr>
                <w:color w:val="000000"/>
                <w:sz w:val="20"/>
                <w:szCs w:val="20"/>
              </w:rPr>
            </w:pPr>
            <w:r w:rsidRPr="00F14D19">
              <w:rPr>
                <w:sz w:val="20"/>
                <w:szCs w:val="20"/>
              </w:rPr>
              <w:t xml:space="preserve"> </w:t>
            </w:r>
            <w:r w:rsidR="0009470E">
              <w:rPr>
                <w:sz w:val="20"/>
                <w:szCs w:val="20"/>
              </w:rPr>
              <w:t>8</w:t>
            </w:r>
            <w:r w:rsidRPr="00F14D19">
              <w:rPr>
                <w:sz w:val="20"/>
                <w:szCs w:val="20"/>
              </w:rPr>
              <w:t>1,86</w:t>
            </w:r>
          </w:p>
        </w:tc>
      </w:tr>
    </w:tbl>
    <w:p w14:paraId="1032D7C8" w14:textId="77777777" w:rsidR="00313293" w:rsidRDefault="00313293" w:rsidP="001131F3">
      <w:pPr>
        <w:jc w:val="right"/>
        <w:rPr>
          <w:i/>
          <w:sz w:val="22"/>
          <w:szCs w:val="22"/>
        </w:rPr>
      </w:pPr>
    </w:p>
    <w:p w14:paraId="57DEC9D0" w14:textId="77777777" w:rsidR="00313293" w:rsidRDefault="00313293" w:rsidP="001131F3">
      <w:pPr>
        <w:jc w:val="right"/>
        <w:rPr>
          <w:i/>
          <w:sz w:val="22"/>
          <w:szCs w:val="22"/>
        </w:rPr>
      </w:pPr>
    </w:p>
    <w:p w14:paraId="73A731E3" w14:textId="77777777" w:rsidR="00313293" w:rsidRDefault="00B464D3" w:rsidP="001131F3">
      <w:pPr>
        <w:jc w:val="right"/>
        <w:rPr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r w:rsidR="001131F3" w:rsidRPr="00F14D19">
        <w:rPr>
          <w:sz w:val="22"/>
          <w:szCs w:val="22"/>
        </w:rPr>
        <w:t xml:space="preserve">  </w:t>
      </w:r>
    </w:p>
    <w:bookmarkEnd w:id="0"/>
    <w:p w14:paraId="04062750" w14:textId="77777777" w:rsidR="00B0644F" w:rsidRDefault="00B0644F" w:rsidP="00B0644F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Z-ca Dyrektora ds. Finansowych </w:t>
      </w:r>
    </w:p>
    <w:p w14:paraId="7B1EDF48" w14:textId="77777777" w:rsidR="00B0644F" w:rsidRPr="00D168A0" w:rsidRDefault="00B0644F" w:rsidP="00B0644F">
      <w:pPr>
        <w:jc w:val="right"/>
        <w:rPr>
          <w:sz w:val="32"/>
          <w:szCs w:val="32"/>
        </w:rPr>
      </w:pPr>
      <w:r>
        <w:rPr>
          <w:sz w:val="22"/>
          <w:szCs w:val="22"/>
        </w:rPr>
        <w:t xml:space="preserve">mgr </w:t>
      </w:r>
      <w:r w:rsidRPr="00F14D19">
        <w:rPr>
          <w:sz w:val="22"/>
          <w:szCs w:val="22"/>
        </w:rPr>
        <w:t>Dorota</w:t>
      </w:r>
      <w:r w:rsidRPr="004229DE">
        <w:rPr>
          <w:sz w:val="22"/>
          <w:szCs w:val="22"/>
        </w:rPr>
        <w:t xml:space="preserve"> </w:t>
      </w:r>
      <w:r w:rsidRPr="00F14D19">
        <w:rPr>
          <w:sz w:val="22"/>
          <w:szCs w:val="22"/>
        </w:rPr>
        <w:t>Gołąb-</w:t>
      </w:r>
      <w:proofErr w:type="spellStart"/>
      <w:r w:rsidRPr="00F14D19">
        <w:rPr>
          <w:sz w:val="22"/>
          <w:szCs w:val="22"/>
        </w:rPr>
        <w:t>Bełtowicz</w:t>
      </w:r>
      <w:proofErr w:type="spellEnd"/>
    </w:p>
    <w:p w14:paraId="332BEE9E" w14:textId="7D8CB029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</w:p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1C6AF6" w14:textId="77777777" w:rsidR="00C527F4" w:rsidRDefault="00C527F4">
      <w:r>
        <w:separator/>
      </w:r>
    </w:p>
  </w:endnote>
  <w:endnote w:type="continuationSeparator" w:id="0">
    <w:p w14:paraId="45AC3CC9" w14:textId="77777777" w:rsidR="00C527F4" w:rsidRDefault="00C52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10F2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B07B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993D3D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733C42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18FF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F8B432" w14:textId="77777777" w:rsidR="00C527F4" w:rsidRDefault="00C527F4">
      <w:r>
        <w:separator/>
      </w:r>
    </w:p>
  </w:footnote>
  <w:footnote w:type="continuationSeparator" w:id="0">
    <w:p w14:paraId="710E887C" w14:textId="77777777" w:rsidR="00C527F4" w:rsidRDefault="00C527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0EDF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31BD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772F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6CD"/>
    <w:rsid w:val="00022322"/>
    <w:rsid w:val="00042497"/>
    <w:rsid w:val="0009470E"/>
    <w:rsid w:val="000C1E6F"/>
    <w:rsid w:val="000E4E56"/>
    <w:rsid w:val="001131F3"/>
    <w:rsid w:val="00140512"/>
    <w:rsid w:val="001A1468"/>
    <w:rsid w:val="001B7815"/>
    <w:rsid w:val="001D1EEC"/>
    <w:rsid w:val="00211A34"/>
    <w:rsid w:val="002B1E4F"/>
    <w:rsid w:val="002B6761"/>
    <w:rsid w:val="002C76CD"/>
    <w:rsid w:val="00313293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74820"/>
    <w:rsid w:val="00596EA3"/>
    <w:rsid w:val="00596FD7"/>
    <w:rsid w:val="005E5BFF"/>
    <w:rsid w:val="00607F9B"/>
    <w:rsid w:val="00644DCB"/>
    <w:rsid w:val="00657C1E"/>
    <w:rsid w:val="006E3089"/>
    <w:rsid w:val="00712C39"/>
    <w:rsid w:val="00733A8A"/>
    <w:rsid w:val="00756CDA"/>
    <w:rsid w:val="007E2ACC"/>
    <w:rsid w:val="007E68C5"/>
    <w:rsid w:val="007E7D4D"/>
    <w:rsid w:val="00822AA1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C4B13"/>
    <w:rsid w:val="009F0E5C"/>
    <w:rsid w:val="00A029B8"/>
    <w:rsid w:val="00A91321"/>
    <w:rsid w:val="00AA02AC"/>
    <w:rsid w:val="00B0644F"/>
    <w:rsid w:val="00B32D12"/>
    <w:rsid w:val="00B464D3"/>
    <w:rsid w:val="00B8185B"/>
    <w:rsid w:val="00BC6F7F"/>
    <w:rsid w:val="00BD2174"/>
    <w:rsid w:val="00C03C9D"/>
    <w:rsid w:val="00C423DD"/>
    <w:rsid w:val="00C527F4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23D56"/>
    <w:rsid w:val="00E30B2D"/>
    <w:rsid w:val="00E513D9"/>
    <w:rsid w:val="00E62859"/>
    <w:rsid w:val="00E85D70"/>
    <w:rsid w:val="00F14D19"/>
    <w:rsid w:val="00F223E4"/>
    <w:rsid w:val="00F33C66"/>
    <w:rsid w:val="00F90A1E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8E8A95"/>
  <w15:chartTrackingRefBased/>
  <w15:docId w15:val="{A451644A-2D5F-40F8-AE8B-BD6F9A435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23D56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F14D1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2726</Words>
  <Characters>16360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8</cp:revision>
  <cp:lastPrinted>2022-06-15T09:15:00Z</cp:lastPrinted>
  <dcterms:created xsi:type="dcterms:W3CDTF">2022-06-15T09:12:00Z</dcterms:created>
  <dcterms:modified xsi:type="dcterms:W3CDTF">2022-06-15T09:15:00Z</dcterms:modified>
</cp:coreProperties>
</file>