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E5179" w14:textId="77777777" w:rsidR="006A5DF1" w:rsidRPr="009003D1" w:rsidRDefault="00F0027E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0027E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F0027E">
        <w:rPr>
          <w:rFonts w:ascii="Arial" w:hAnsi="Arial" w:cs="Arial"/>
          <w:sz w:val="24"/>
          <w:szCs w:val="24"/>
        </w:rPr>
        <w:t>2022-06-09</w:t>
      </w:r>
    </w:p>
    <w:p w14:paraId="6B669006" w14:textId="77777777" w:rsidR="00B62668" w:rsidRDefault="00F0027E" w:rsidP="006A5DF1">
      <w:pPr>
        <w:rPr>
          <w:rFonts w:ascii="Arial" w:hAnsi="Arial" w:cs="Arial"/>
          <w:b/>
          <w:bCs/>
          <w:sz w:val="24"/>
          <w:szCs w:val="24"/>
        </w:rPr>
      </w:pPr>
      <w:r w:rsidRPr="00F0027E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7B70BBEE" w14:textId="77777777" w:rsidR="00B62668" w:rsidRDefault="00F0027E" w:rsidP="006A5DF1">
      <w:pPr>
        <w:rPr>
          <w:rFonts w:ascii="Arial" w:hAnsi="Arial" w:cs="Arial"/>
          <w:b/>
          <w:bCs/>
          <w:sz w:val="24"/>
          <w:szCs w:val="24"/>
        </w:rPr>
      </w:pPr>
      <w:r w:rsidRPr="00F0027E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581E64BD" w14:textId="58B03867" w:rsidR="006A5DF1" w:rsidRPr="009003D1" w:rsidRDefault="00F0027E" w:rsidP="006A5DF1">
      <w:pPr>
        <w:rPr>
          <w:rFonts w:ascii="Arial" w:hAnsi="Arial" w:cs="Arial"/>
          <w:b/>
          <w:bCs/>
          <w:sz w:val="24"/>
          <w:szCs w:val="24"/>
        </w:rPr>
      </w:pPr>
      <w:r w:rsidRPr="00F0027E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210B9C26" w14:textId="77777777" w:rsidR="006A5DF1" w:rsidRPr="009003D1" w:rsidRDefault="00F0027E" w:rsidP="006A5DF1">
      <w:pPr>
        <w:rPr>
          <w:rFonts w:ascii="Arial" w:hAnsi="Arial" w:cs="Arial"/>
          <w:sz w:val="24"/>
          <w:szCs w:val="24"/>
        </w:rPr>
      </w:pPr>
      <w:r w:rsidRPr="00F0027E">
        <w:rPr>
          <w:rFonts w:ascii="Arial" w:hAnsi="Arial" w:cs="Arial"/>
          <w:sz w:val="24"/>
          <w:szCs w:val="24"/>
        </w:rPr>
        <w:t>os. Na Skarpie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F0027E">
        <w:rPr>
          <w:rFonts w:ascii="Arial" w:hAnsi="Arial" w:cs="Arial"/>
          <w:sz w:val="24"/>
          <w:szCs w:val="24"/>
        </w:rPr>
        <w:t>66</w:t>
      </w:r>
    </w:p>
    <w:p w14:paraId="55723073" w14:textId="77777777" w:rsidR="006A5DF1" w:rsidRPr="009003D1" w:rsidRDefault="00F0027E" w:rsidP="006A5DF1">
      <w:pPr>
        <w:rPr>
          <w:rFonts w:ascii="Arial" w:hAnsi="Arial" w:cs="Arial"/>
          <w:sz w:val="24"/>
          <w:szCs w:val="24"/>
        </w:rPr>
      </w:pPr>
      <w:r w:rsidRPr="00F0027E">
        <w:rPr>
          <w:rFonts w:ascii="Arial" w:hAnsi="Arial" w:cs="Arial"/>
          <w:sz w:val="24"/>
          <w:szCs w:val="24"/>
        </w:rPr>
        <w:t>31-913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F0027E">
        <w:rPr>
          <w:rFonts w:ascii="Arial" w:hAnsi="Arial" w:cs="Arial"/>
          <w:sz w:val="24"/>
          <w:szCs w:val="24"/>
        </w:rPr>
        <w:t>Kraków</w:t>
      </w:r>
    </w:p>
    <w:p w14:paraId="19C65BFC" w14:textId="195CC2C2" w:rsidR="006A5DF1" w:rsidRPr="009003D1" w:rsidRDefault="003D1BAA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Nasz znak: SZP.271.</w:t>
      </w:r>
      <w:r w:rsidR="00BB75A3">
        <w:rPr>
          <w:rFonts w:ascii="Arial" w:hAnsi="Arial" w:cs="Arial"/>
          <w:sz w:val="24"/>
          <w:szCs w:val="24"/>
        </w:rPr>
        <w:t>372</w:t>
      </w:r>
      <w:r>
        <w:rPr>
          <w:rFonts w:ascii="Arial" w:hAnsi="Arial" w:cs="Arial"/>
          <w:sz w:val="24"/>
          <w:szCs w:val="24"/>
        </w:rPr>
        <w:t>/10/2022</w:t>
      </w:r>
      <w:r w:rsidR="006A5DF1"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0E217889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3519D053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3A59CE9A" w14:textId="77777777"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2257CA9B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D045BED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B474EBD" w14:textId="77777777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14:paraId="09A498FB" w14:textId="77777777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F0027E" w:rsidRPr="00F0027E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F0027E" w:rsidRPr="00F0027E">
        <w:rPr>
          <w:rFonts w:ascii="Arial" w:hAnsi="Arial" w:cs="Arial"/>
          <w:b/>
          <w:bCs/>
          <w:sz w:val="24"/>
          <w:szCs w:val="24"/>
        </w:rPr>
        <w:t>Zakup</w:t>
      </w:r>
      <w:proofErr w:type="gramEnd"/>
      <w:r w:rsidR="00F0027E" w:rsidRPr="00F0027E">
        <w:rPr>
          <w:rFonts w:ascii="Arial" w:hAnsi="Arial" w:cs="Arial"/>
          <w:b/>
          <w:bCs/>
          <w:sz w:val="24"/>
          <w:szCs w:val="24"/>
        </w:rPr>
        <w:t xml:space="preserve"> i dostawa wraz z uruchomieniem sprzętu medycznego oraz przeszkoleniem pracowników Zamawiającego, zgodnie z opisem przedmiotu zamówienia w zał. nr 1 do SWZ.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F0027E" w:rsidRPr="00F0027E">
        <w:rPr>
          <w:rFonts w:ascii="Arial" w:hAnsi="Arial" w:cs="Arial"/>
          <w:b/>
          <w:sz w:val="24"/>
          <w:szCs w:val="24"/>
        </w:rPr>
        <w:t>ZP/10/2022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0A8D9361" w14:textId="780FE649" w:rsidR="0012774F" w:rsidRPr="004B1EFA" w:rsidRDefault="00520165" w:rsidP="004B1EFA">
      <w:pPr>
        <w:pStyle w:val="Akapitzlist"/>
        <w:numPr>
          <w:ilvl w:val="0"/>
          <w:numId w:val="10"/>
        </w:num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4B1EFA">
        <w:rPr>
          <w:rFonts w:ascii="Arial" w:hAnsi="Arial" w:cs="Arial"/>
          <w:sz w:val="24"/>
          <w:szCs w:val="24"/>
        </w:rPr>
        <w:t xml:space="preserve">Zamawiający, </w:t>
      </w:r>
      <w:r w:rsidR="00F0027E" w:rsidRPr="004B1EFA">
        <w:rPr>
          <w:rFonts w:ascii="Arial" w:hAnsi="Arial" w:cs="Arial"/>
          <w:b/>
          <w:sz w:val="24"/>
          <w:szCs w:val="24"/>
        </w:rPr>
        <w:t>Szpital Specjalistyczny im. Stefana Żeromskiego SP ZOZ w Krakowi</w:t>
      </w:r>
      <w:r w:rsidR="00B62668" w:rsidRPr="004B1EFA">
        <w:rPr>
          <w:rFonts w:ascii="Arial" w:hAnsi="Arial" w:cs="Arial"/>
          <w:b/>
          <w:sz w:val="24"/>
          <w:szCs w:val="24"/>
        </w:rPr>
        <w:t>e</w:t>
      </w:r>
      <w:r w:rsidRPr="004B1EFA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4B1EFA">
        <w:rPr>
          <w:rFonts w:ascii="Arial" w:hAnsi="Arial" w:cs="Arial"/>
          <w:sz w:val="24"/>
          <w:szCs w:val="24"/>
        </w:rPr>
        <w:t>1</w:t>
      </w:r>
      <w:r w:rsidRPr="004B1EFA">
        <w:rPr>
          <w:rFonts w:ascii="Arial" w:hAnsi="Arial" w:cs="Arial"/>
          <w:sz w:val="24"/>
          <w:szCs w:val="24"/>
        </w:rPr>
        <w:t>3</w:t>
      </w:r>
      <w:r w:rsidR="0029606A" w:rsidRPr="004B1EFA">
        <w:rPr>
          <w:rFonts w:ascii="Arial" w:hAnsi="Arial" w:cs="Arial"/>
          <w:sz w:val="24"/>
          <w:szCs w:val="24"/>
        </w:rPr>
        <w:t>5</w:t>
      </w:r>
      <w:r w:rsidRPr="004B1EFA">
        <w:rPr>
          <w:rFonts w:ascii="Arial" w:hAnsi="Arial" w:cs="Arial"/>
          <w:sz w:val="24"/>
          <w:szCs w:val="24"/>
        </w:rPr>
        <w:t xml:space="preserve"> ust</w:t>
      </w:r>
      <w:r w:rsidR="00D9049C" w:rsidRPr="004B1EFA">
        <w:rPr>
          <w:rFonts w:ascii="Arial" w:hAnsi="Arial" w:cs="Arial"/>
          <w:sz w:val="24"/>
          <w:szCs w:val="24"/>
        </w:rPr>
        <w:t xml:space="preserve">. </w:t>
      </w:r>
      <w:r w:rsidR="0029606A" w:rsidRPr="004B1EFA">
        <w:rPr>
          <w:rFonts w:ascii="Arial" w:hAnsi="Arial" w:cs="Arial"/>
          <w:sz w:val="24"/>
          <w:szCs w:val="24"/>
        </w:rPr>
        <w:t>6</w:t>
      </w:r>
      <w:r w:rsidRPr="004B1EFA">
        <w:rPr>
          <w:rFonts w:ascii="Arial" w:hAnsi="Arial" w:cs="Arial"/>
          <w:sz w:val="24"/>
          <w:szCs w:val="24"/>
        </w:rPr>
        <w:t xml:space="preserve"> ustawy z dnia </w:t>
      </w:r>
      <w:r w:rsidR="0029606A" w:rsidRPr="004B1EFA">
        <w:rPr>
          <w:rFonts w:ascii="Arial" w:hAnsi="Arial" w:cs="Arial"/>
          <w:sz w:val="24"/>
          <w:szCs w:val="24"/>
        </w:rPr>
        <w:t>11</w:t>
      </w:r>
      <w:r w:rsidRPr="004B1EFA">
        <w:rPr>
          <w:rFonts w:ascii="Arial" w:hAnsi="Arial" w:cs="Arial"/>
          <w:sz w:val="24"/>
          <w:szCs w:val="24"/>
        </w:rPr>
        <w:t xml:space="preserve"> </w:t>
      </w:r>
      <w:r w:rsidR="0029606A" w:rsidRPr="004B1EFA">
        <w:rPr>
          <w:rFonts w:ascii="Arial" w:hAnsi="Arial" w:cs="Arial"/>
          <w:sz w:val="24"/>
          <w:szCs w:val="24"/>
        </w:rPr>
        <w:t xml:space="preserve">września </w:t>
      </w:r>
      <w:r w:rsidRPr="004B1EFA">
        <w:rPr>
          <w:rFonts w:ascii="Arial" w:hAnsi="Arial" w:cs="Arial"/>
          <w:sz w:val="24"/>
          <w:szCs w:val="24"/>
        </w:rPr>
        <w:t>20</w:t>
      </w:r>
      <w:r w:rsidR="0029606A" w:rsidRPr="004B1EFA">
        <w:rPr>
          <w:rFonts w:ascii="Arial" w:hAnsi="Arial" w:cs="Arial"/>
          <w:sz w:val="24"/>
          <w:szCs w:val="24"/>
        </w:rPr>
        <w:t>19</w:t>
      </w:r>
      <w:r w:rsidRPr="004B1EFA">
        <w:rPr>
          <w:rFonts w:ascii="Arial" w:hAnsi="Arial" w:cs="Arial"/>
          <w:sz w:val="24"/>
          <w:szCs w:val="24"/>
        </w:rPr>
        <w:t xml:space="preserve"> r</w:t>
      </w:r>
      <w:r w:rsidR="0029606A" w:rsidRPr="004B1EFA">
        <w:rPr>
          <w:rFonts w:ascii="Arial" w:hAnsi="Arial" w:cs="Arial"/>
          <w:sz w:val="24"/>
          <w:szCs w:val="24"/>
        </w:rPr>
        <w:t>.</w:t>
      </w:r>
      <w:r w:rsidRPr="004B1EFA">
        <w:rPr>
          <w:rFonts w:ascii="Arial" w:hAnsi="Arial" w:cs="Arial"/>
          <w:sz w:val="24"/>
          <w:szCs w:val="24"/>
        </w:rPr>
        <w:t xml:space="preserve"> Prawo </w:t>
      </w:r>
      <w:r w:rsidR="0029606A" w:rsidRPr="004B1EFA">
        <w:rPr>
          <w:rFonts w:ascii="Arial" w:hAnsi="Arial" w:cs="Arial"/>
          <w:sz w:val="24"/>
          <w:szCs w:val="24"/>
        </w:rPr>
        <w:t>z</w:t>
      </w:r>
      <w:r w:rsidRPr="004B1EFA">
        <w:rPr>
          <w:rFonts w:ascii="Arial" w:hAnsi="Arial" w:cs="Arial"/>
          <w:sz w:val="24"/>
          <w:szCs w:val="24"/>
        </w:rPr>
        <w:t xml:space="preserve">amówień </w:t>
      </w:r>
      <w:r w:rsidR="0029606A" w:rsidRPr="004B1EFA">
        <w:rPr>
          <w:rFonts w:ascii="Arial" w:hAnsi="Arial" w:cs="Arial"/>
          <w:sz w:val="24"/>
          <w:szCs w:val="24"/>
        </w:rPr>
        <w:t>p</w:t>
      </w:r>
      <w:r w:rsidRPr="004B1EFA">
        <w:rPr>
          <w:rFonts w:ascii="Arial" w:hAnsi="Arial" w:cs="Arial"/>
          <w:sz w:val="24"/>
          <w:szCs w:val="24"/>
        </w:rPr>
        <w:t xml:space="preserve">ublicznych </w:t>
      </w:r>
      <w:r w:rsidR="00F0027E" w:rsidRPr="004B1EFA">
        <w:rPr>
          <w:rFonts w:ascii="Arial" w:hAnsi="Arial" w:cs="Arial"/>
          <w:sz w:val="24"/>
          <w:szCs w:val="24"/>
        </w:rPr>
        <w:t>(</w:t>
      </w:r>
      <w:proofErr w:type="spellStart"/>
      <w:r w:rsidR="00F0027E" w:rsidRPr="004B1EFA">
        <w:rPr>
          <w:rFonts w:ascii="Arial" w:hAnsi="Arial" w:cs="Arial"/>
          <w:sz w:val="24"/>
          <w:szCs w:val="24"/>
        </w:rPr>
        <w:t>t.j</w:t>
      </w:r>
      <w:proofErr w:type="spellEnd"/>
      <w:r w:rsidR="00F0027E" w:rsidRPr="004B1EFA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F0027E" w:rsidRPr="004B1EFA">
        <w:rPr>
          <w:rFonts w:ascii="Arial" w:hAnsi="Arial" w:cs="Arial"/>
          <w:sz w:val="24"/>
          <w:szCs w:val="24"/>
        </w:rPr>
        <w:t>późn</w:t>
      </w:r>
      <w:proofErr w:type="spellEnd"/>
      <w:r w:rsidR="00F0027E" w:rsidRPr="004B1EFA">
        <w:rPr>
          <w:rFonts w:ascii="Arial" w:hAnsi="Arial" w:cs="Arial"/>
          <w:sz w:val="24"/>
          <w:szCs w:val="24"/>
        </w:rPr>
        <w:t>. zm.)</w:t>
      </w:r>
      <w:r w:rsidR="00BE7BFD" w:rsidRPr="004B1EFA">
        <w:rPr>
          <w:rFonts w:ascii="Arial" w:hAnsi="Arial" w:cs="Arial"/>
          <w:sz w:val="24"/>
          <w:szCs w:val="24"/>
        </w:rPr>
        <w:t xml:space="preserve">, </w:t>
      </w:r>
      <w:r w:rsidR="00D9049C" w:rsidRPr="004B1EFA">
        <w:rPr>
          <w:rFonts w:ascii="Arial" w:hAnsi="Arial" w:cs="Arial"/>
          <w:sz w:val="24"/>
          <w:szCs w:val="24"/>
        </w:rPr>
        <w:t>udostępnia</w:t>
      </w:r>
      <w:r w:rsidR="00BE7BFD" w:rsidRPr="004B1EFA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4B1EFA">
        <w:rPr>
          <w:rFonts w:ascii="Arial" w:hAnsi="Arial" w:cs="Arial"/>
          <w:sz w:val="24"/>
          <w:szCs w:val="24"/>
        </w:rPr>
        <w:t>pecyfikacji Warunków Zamówienia (</w:t>
      </w:r>
      <w:r w:rsidR="0012774F" w:rsidRPr="004B1EFA">
        <w:rPr>
          <w:rFonts w:ascii="Arial" w:hAnsi="Arial" w:cs="Arial"/>
          <w:sz w:val="24"/>
          <w:szCs w:val="24"/>
          <w:lang w:eastAsia="ar-SA"/>
        </w:rPr>
        <w:t xml:space="preserve">zwanej </w:t>
      </w:r>
      <w:proofErr w:type="gramStart"/>
      <w:r w:rsidR="0012774F" w:rsidRPr="004B1EFA">
        <w:rPr>
          <w:rFonts w:ascii="Arial" w:hAnsi="Arial" w:cs="Arial"/>
          <w:sz w:val="24"/>
          <w:szCs w:val="24"/>
          <w:lang w:eastAsia="ar-SA"/>
        </w:rPr>
        <w:t>dalej</w:t>
      </w:r>
      <w:r w:rsidR="0012774F" w:rsidRPr="004B1EFA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4B1EFA">
        <w:rPr>
          <w:rFonts w:ascii="Arial" w:hAnsi="Arial" w:cs="Arial"/>
          <w:bCs/>
          <w:sz w:val="24"/>
          <w:szCs w:val="24"/>
          <w:lang w:eastAsia="ar-SA"/>
        </w:rPr>
        <w:t>”SWZ</w:t>
      </w:r>
      <w:proofErr w:type="gramEnd"/>
      <w:r w:rsidR="0012774F" w:rsidRPr="004B1EFA">
        <w:rPr>
          <w:rFonts w:ascii="Arial" w:hAnsi="Arial" w:cs="Arial"/>
          <w:bCs/>
          <w:sz w:val="24"/>
          <w:szCs w:val="24"/>
          <w:lang w:eastAsia="ar-SA"/>
        </w:rPr>
        <w:t>”)</w:t>
      </w:r>
      <w:r w:rsidR="00D9049C" w:rsidRPr="004B1EFA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4B1EFA">
        <w:rPr>
          <w:rFonts w:ascii="Arial" w:hAnsi="Arial" w:cs="Arial"/>
          <w:sz w:val="24"/>
          <w:szCs w:val="24"/>
        </w:rPr>
        <w:t>wraz z wyjaśnieniami</w:t>
      </w:r>
      <w:r w:rsidR="0012774F" w:rsidRPr="004B1EFA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0027E" w:rsidRPr="009003D1" w14:paraId="5888C241" w14:textId="77777777" w:rsidTr="00DC5F2B">
        <w:tc>
          <w:tcPr>
            <w:tcW w:w="9356" w:type="dxa"/>
            <w:shd w:val="clear" w:color="auto" w:fill="auto"/>
          </w:tcPr>
          <w:p w14:paraId="745B9A92" w14:textId="77777777" w:rsidR="00F0027E" w:rsidRPr="009003D1" w:rsidRDefault="00F0027E" w:rsidP="00DC5F2B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F0027E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25552D84" w14:textId="77777777" w:rsidR="00F0027E" w:rsidRP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027E">
              <w:rPr>
                <w:rFonts w:ascii="Arial" w:hAnsi="Arial" w:cs="Arial"/>
                <w:sz w:val="22"/>
                <w:szCs w:val="22"/>
              </w:rPr>
              <w:t>TERMIN PŁATNOŚCI</w:t>
            </w:r>
          </w:p>
          <w:p w14:paraId="4FBFD4F4" w14:textId="77777777" w:rsidR="00F0027E" w:rsidRP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027E">
              <w:rPr>
                <w:rFonts w:ascii="Arial" w:hAnsi="Arial" w:cs="Arial"/>
                <w:sz w:val="22"/>
                <w:szCs w:val="22"/>
              </w:rPr>
              <w:t xml:space="preserve">1. Prosimy Zmawiającego o skrócenie terminu płatności z 60 dni do 30 dni od daty dostarczenia do Zamawiającego poprawnie </w:t>
            </w:r>
            <w:proofErr w:type="gramStart"/>
            <w:r w:rsidRPr="00F0027E">
              <w:rPr>
                <w:rFonts w:ascii="Arial" w:hAnsi="Arial" w:cs="Arial"/>
                <w:sz w:val="22"/>
                <w:szCs w:val="22"/>
              </w:rPr>
              <w:t>wystawionej  zgodnie</w:t>
            </w:r>
            <w:proofErr w:type="gramEnd"/>
            <w:r w:rsidRPr="00F0027E">
              <w:rPr>
                <w:rFonts w:ascii="Arial" w:hAnsi="Arial" w:cs="Arial"/>
                <w:sz w:val="22"/>
                <w:szCs w:val="22"/>
              </w:rPr>
              <w:t xml:space="preserve"> z postanowieniami umownymi faktury VAT. Powszechną praktyką w zamówieniach publicznych jest stosowanie 30-dniowego terminu płatności. Prosimy o dokonanie stosownych zmian w SWZ oraz projekcie umowy.   </w:t>
            </w:r>
          </w:p>
          <w:p w14:paraId="0D5970BB" w14:textId="7B1A97C3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 w:rsidR="00D54181">
              <w:rPr>
                <w:rFonts w:ascii="Arial" w:hAnsi="Arial" w:cs="Arial"/>
                <w:b/>
                <w:bCs/>
                <w:sz w:val="22"/>
                <w:szCs w:val="22"/>
              </w:rPr>
              <w:t>Zamawiający nie wyraża zgody.</w:t>
            </w:r>
          </w:p>
          <w:p w14:paraId="288901CE" w14:textId="77777777" w:rsidR="00B62668" w:rsidRPr="00B62668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B46727A" w14:textId="77777777" w:rsidR="00F0027E" w:rsidRP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027E">
              <w:rPr>
                <w:rFonts w:ascii="Arial" w:hAnsi="Arial" w:cs="Arial"/>
                <w:sz w:val="22"/>
                <w:szCs w:val="22"/>
              </w:rPr>
              <w:t>Grupa 4</w:t>
            </w:r>
          </w:p>
          <w:p w14:paraId="18A2832C" w14:textId="1D604C35" w:rsidR="00F0027E" w:rsidRDefault="00F0027E" w:rsidP="00D54181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027E">
              <w:rPr>
                <w:rFonts w:ascii="Arial" w:hAnsi="Arial" w:cs="Arial"/>
                <w:sz w:val="22"/>
                <w:szCs w:val="22"/>
              </w:rPr>
              <w:t>Prosimy Zamawiającego o rezygnację z wymogu uruchomienia oraz przeszkolenia personelu w zakresie wózków z grupy Nr 4. Oferowane wózki dostarczane są gotowe do użytku. Konieczność realizacji powyższego wymogu dla oferowanych wózków przyczyni się jedynie do bezzasadnego zawyżenia ceny ofertowej.</w:t>
            </w:r>
          </w:p>
          <w:p w14:paraId="2BEFEA54" w14:textId="2847AC01" w:rsidR="00B62668" w:rsidRPr="00F0027E" w:rsidRDefault="00B62668" w:rsidP="00B6266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D5418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wyraża zgodę i </w:t>
            </w:r>
            <w:r w:rsidR="003D1FF3" w:rsidRPr="003D1FF3">
              <w:rPr>
                <w:rFonts w:ascii="Arial" w:hAnsi="Arial" w:cs="Arial"/>
                <w:b/>
                <w:bCs/>
                <w:sz w:val="22"/>
                <w:szCs w:val="22"/>
              </w:rPr>
              <w:t>rezygn</w:t>
            </w:r>
            <w:r w:rsidR="003D1FF3">
              <w:rPr>
                <w:rFonts w:ascii="Arial" w:hAnsi="Arial" w:cs="Arial"/>
                <w:b/>
                <w:bCs/>
                <w:sz w:val="22"/>
                <w:szCs w:val="22"/>
              </w:rPr>
              <w:t>uje</w:t>
            </w:r>
            <w:r w:rsidR="003D1FF3" w:rsidRPr="003D1FF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wymogu uruchomienia oraz</w:t>
            </w:r>
            <w:r w:rsidR="003D1FF3" w:rsidRPr="00F0027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D1FF3" w:rsidRPr="003D1FF3">
              <w:rPr>
                <w:rFonts w:ascii="Arial" w:hAnsi="Arial" w:cs="Arial"/>
                <w:b/>
                <w:bCs/>
                <w:sz w:val="22"/>
                <w:szCs w:val="22"/>
              </w:rPr>
              <w:t>przeszkolenia personelu w zakresie wózków z grupy Nr 4</w:t>
            </w:r>
            <w:r w:rsidR="00D54181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2D8EE216" w14:textId="77777777" w:rsidR="00F0027E" w:rsidRP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D843B2F" w14:textId="77777777" w:rsidR="00F0027E" w:rsidRP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027E">
              <w:rPr>
                <w:rFonts w:ascii="Arial" w:hAnsi="Arial" w:cs="Arial"/>
                <w:sz w:val="22"/>
                <w:szCs w:val="22"/>
              </w:rPr>
              <w:t>Grupa 4</w:t>
            </w:r>
          </w:p>
          <w:p w14:paraId="34DF6812" w14:textId="61C6380E" w:rsidR="00F0027E" w:rsidRPr="00F0027E" w:rsidRDefault="00D54181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3.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 xml:space="preserve"> Prosimy Zamawiającego o odstąpienie od wymogu przeprowadzania przeglądów gwarancyjnych w zakresie wózków z grupy Nr 4, z uwagi na fakt, iż producent nie przewiduje dla owego wyrobu wykonywania przeglądów gwarancyjnych, na potwierdzenie czego Wykonawca przedłoży stosowne oświadczenie producenta. Prosimy o stosowne zmiany zapisów SWZ oraz projektu umowy.</w:t>
            </w:r>
          </w:p>
          <w:p w14:paraId="09320672" w14:textId="23BB9A09" w:rsidR="00B62668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7C01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</w:t>
            </w:r>
            <w:r w:rsidR="00AD013F" w:rsidRPr="00AD013F">
              <w:rPr>
                <w:rFonts w:ascii="Arial" w:hAnsi="Arial" w:cs="Arial"/>
                <w:b/>
                <w:bCs/>
                <w:sz w:val="22"/>
                <w:szCs w:val="22"/>
              </w:rPr>
              <w:t>odstępuje od wymogu przeprowadzania przeglądów gwarancyjnych w zakresie wózków z grupy Nr 4.</w:t>
            </w:r>
          </w:p>
          <w:p w14:paraId="7B2929F9" w14:textId="77777777" w:rsidR="00AD013F" w:rsidRPr="00F0027E" w:rsidRDefault="00AD013F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7B47630" w14:textId="77777777" w:rsidR="00F0027E" w:rsidRP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027E">
              <w:rPr>
                <w:rFonts w:ascii="Arial" w:hAnsi="Arial" w:cs="Arial"/>
                <w:sz w:val="22"/>
                <w:szCs w:val="22"/>
              </w:rPr>
              <w:t>Grupa 4</w:t>
            </w:r>
          </w:p>
          <w:p w14:paraId="7126F5DD" w14:textId="5EB50400" w:rsidR="00F0027E" w:rsidRPr="00F0027E" w:rsidRDefault="00AD013F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 Prosimy Zamawiającego o wydłużenie czasu reakcji serwisu (przyjęte zgłoszenie - podjęta naprawa) - max do 72 h. Jako "podjęta naprawa" liczy się obecność uprawnionego pracownika wykonawcy przy uszkodzonym aparacie</w:t>
            </w:r>
          </w:p>
          <w:p w14:paraId="7EB304BC" w14:textId="23FBF1ED" w:rsidR="00F0027E" w:rsidRPr="00AD013F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7C01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7C0121" w:rsidRPr="00AD013F">
              <w:rPr>
                <w:rFonts w:ascii="Arial" w:hAnsi="Arial" w:cs="Arial"/>
                <w:b/>
                <w:bCs/>
                <w:sz w:val="22"/>
                <w:szCs w:val="22"/>
              </w:rPr>
              <w:t>Zamawiając</w:t>
            </w:r>
            <w:r w:rsidR="00AD013F">
              <w:rPr>
                <w:rFonts w:ascii="Arial" w:hAnsi="Arial" w:cs="Arial"/>
                <w:b/>
                <w:bCs/>
                <w:sz w:val="22"/>
                <w:szCs w:val="22"/>
              </w:rPr>
              <w:t>y wyraża zgodę na</w:t>
            </w:r>
            <w:r w:rsidR="007C0121" w:rsidRPr="00AD013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wydłużenie czasu reakcji serwisu (przyjęte zgłoszenie - podjęta naprawa) - max do 72 h.</w:t>
            </w:r>
          </w:p>
          <w:p w14:paraId="42FEAF6F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4C99E67" w14:textId="77777777" w:rsidR="00F0027E" w:rsidRP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027E">
              <w:rPr>
                <w:rFonts w:ascii="Arial" w:hAnsi="Arial" w:cs="Arial"/>
                <w:sz w:val="22"/>
                <w:szCs w:val="22"/>
              </w:rPr>
              <w:t>Grupa 4</w:t>
            </w:r>
          </w:p>
          <w:p w14:paraId="35CEA3DE" w14:textId="52F124FA" w:rsidR="00F0027E" w:rsidRPr="00F0027E" w:rsidRDefault="00AD013F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 xml:space="preserve">. Prosimy Zamawiającego o wydłużenie do 12 dni, terminu na wymianę uszkodzonego podzespołu na fabrycznie nowy, w przypadku konieczności sprowadzenia uszkodzonego podzespołu zza granicy. </w:t>
            </w:r>
          </w:p>
          <w:p w14:paraId="5A75748D" w14:textId="78802DFE" w:rsidR="00AD013F" w:rsidRPr="00F0027E" w:rsidRDefault="00B62668" w:rsidP="00AD013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7C01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AD013F" w:rsidRPr="00AD013F">
              <w:rPr>
                <w:rFonts w:ascii="Arial" w:hAnsi="Arial" w:cs="Arial"/>
                <w:b/>
                <w:bCs/>
                <w:sz w:val="22"/>
                <w:szCs w:val="22"/>
              </w:rPr>
              <w:t>Zamawiający wyraża zgodę na wydłużenie do 12 dni, terminu na wymianę uszkodzonego podzespołu na fabrycznie nowy, w przypadku konieczności sprowadzenia uszkodzonego podzespołu zza granicy.</w:t>
            </w:r>
            <w:r w:rsidR="00AD013F" w:rsidRPr="00F0027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3715C4E" w14:textId="67051F6F" w:rsid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EEF0250" w14:textId="77777777" w:rsidR="00F0027E" w:rsidRP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027E">
              <w:rPr>
                <w:rFonts w:ascii="Arial" w:hAnsi="Arial" w:cs="Arial"/>
                <w:sz w:val="22"/>
                <w:szCs w:val="22"/>
              </w:rPr>
              <w:t>Grupa 4</w:t>
            </w:r>
          </w:p>
          <w:p w14:paraId="72389911" w14:textId="76256559" w:rsidR="00F0027E" w:rsidRPr="00F0027E" w:rsidRDefault="00AD013F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 xml:space="preserve">. Prosimy Zamawiającego o wydłużenie maksymalnego czasu naprawy do 14 dni od chwili przyjęcia zgłoszenia. </w:t>
            </w:r>
          </w:p>
          <w:p w14:paraId="0055117F" w14:textId="127C3BF6" w:rsidR="00F0027E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AD013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624873">
              <w:rPr>
                <w:rFonts w:ascii="Arial" w:hAnsi="Arial" w:cs="Arial"/>
                <w:b/>
                <w:bCs/>
                <w:sz w:val="22"/>
                <w:szCs w:val="22"/>
              </w:rPr>
              <w:t>W</w:t>
            </w:r>
            <w:r w:rsidR="00624873" w:rsidRPr="0062487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przypadku konieczności sprowadzenia uszkodzonego podzespołu zza granicy Zamawiający dopuszcza wydłużenie maksymalnego czasu naprawy do 14 dni od chwili przyjęcia zgłoszenia</w:t>
            </w:r>
            <w:r w:rsidR="00624873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5A8CF367" w14:textId="77777777" w:rsidR="00F0027E" w:rsidRP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BF1B7CA" w14:textId="77777777" w:rsidR="00F0027E" w:rsidRP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027E">
              <w:rPr>
                <w:rFonts w:ascii="Arial" w:hAnsi="Arial" w:cs="Arial"/>
                <w:sz w:val="22"/>
                <w:szCs w:val="22"/>
              </w:rPr>
              <w:t xml:space="preserve">GRUPA </w:t>
            </w:r>
            <w:proofErr w:type="gramStart"/>
            <w:r w:rsidRPr="00F0027E">
              <w:rPr>
                <w:rFonts w:ascii="Arial" w:hAnsi="Arial" w:cs="Arial"/>
                <w:sz w:val="22"/>
                <w:szCs w:val="22"/>
              </w:rPr>
              <w:t>4  Przedmiot</w:t>
            </w:r>
            <w:proofErr w:type="gramEnd"/>
            <w:r w:rsidRPr="00F0027E">
              <w:rPr>
                <w:rFonts w:ascii="Arial" w:hAnsi="Arial" w:cs="Arial"/>
                <w:sz w:val="22"/>
                <w:szCs w:val="22"/>
              </w:rPr>
              <w:t xml:space="preserve"> zamówienia: Wózek anestezjologiczny 2 szt. </w:t>
            </w:r>
          </w:p>
          <w:p w14:paraId="4860D1E3" w14:textId="6029BBFB" w:rsidR="00F0027E" w:rsidRPr="00F0027E" w:rsidRDefault="00AD013F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560CDB4" w14:textId="77777777" w:rsidR="00F0027E" w:rsidRP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027E">
              <w:rPr>
                <w:rFonts w:ascii="Arial" w:hAnsi="Arial" w:cs="Arial"/>
                <w:sz w:val="22"/>
                <w:szCs w:val="22"/>
              </w:rPr>
              <w:t xml:space="preserve">Pkt.1_Pkt.2_ Prosimy Zamawiającego o dopuszczenie szafki z 5 szufladami z </w:t>
            </w:r>
          </w:p>
          <w:p w14:paraId="2DC03CDF" w14:textId="77777777" w:rsidR="00F0027E" w:rsidRP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027E">
              <w:rPr>
                <w:rFonts w:ascii="Arial" w:hAnsi="Arial" w:cs="Arial"/>
                <w:sz w:val="22"/>
                <w:szCs w:val="22"/>
              </w:rPr>
              <w:t>1 x nadstawka z 11 poj. – 5 i 6 pojemników na 2 szynach na akcesoria,</w:t>
            </w:r>
          </w:p>
          <w:p w14:paraId="42EBFF9E" w14:textId="77777777" w:rsidR="00F0027E" w:rsidRP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027E">
              <w:rPr>
                <w:rFonts w:ascii="Arial" w:hAnsi="Arial" w:cs="Arial"/>
                <w:sz w:val="22"/>
                <w:szCs w:val="22"/>
              </w:rPr>
              <w:t>1 x blatem boczny wysuwanym, z wytrzymałego ABS,</w:t>
            </w:r>
          </w:p>
          <w:p w14:paraId="72BA2A9C" w14:textId="77777777" w:rsidR="00F0027E" w:rsidRP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027E">
              <w:rPr>
                <w:rFonts w:ascii="Arial" w:hAnsi="Arial" w:cs="Arial"/>
                <w:sz w:val="22"/>
                <w:szCs w:val="22"/>
              </w:rPr>
              <w:t>4 x odcinkami szyny instrumentalnej (szyny z regulacją wysokości: 2 szyny dla 11 pojemników na nadstawce, 2 szyny z boku wózka)</w:t>
            </w:r>
          </w:p>
          <w:p w14:paraId="6B01972F" w14:textId="77777777" w:rsidR="00F0027E" w:rsidRP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027E">
              <w:rPr>
                <w:rFonts w:ascii="Arial" w:hAnsi="Arial" w:cs="Arial"/>
                <w:sz w:val="22"/>
                <w:szCs w:val="22"/>
              </w:rPr>
              <w:t>1 x koszem na odpady z pokrywą uchylną otwieraną kolanem,</w:t>
            </w:r>
          </w:p>
          <w:p w14:paraId="3711D14C" w14:textId="77777777" w:rsidR="00F0027E" w:rsidRP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027E">
              <w:rPr>
                <w:rFonts w:ascii="Arial" w:hAnsi="Arial" w:cs="Arial"/>
                <w:sz w:val="22"/>
                <w:szCs w:val="22"/>
              </w:rPr>
              <w:t>3 x uchwyt do prowadzenia – zintegrowane w blacie z pogłębieniem wykonanym z ABS, stanowiące 3 bandy o wysokości 48 mm.</w:t>
            </w:r>
          </w:p>
          <w:p w14:paraId="419727C0" w14:textId="2BAEB264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AD013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0F657075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8C1E41A" w14:textId="0CB93986" w:rsidR="00F0027E" w:rsidRPr="00F0027E" w:rsidRDefault="00AD013F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8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 xml:space="preserve">Pkt.3_Prosimy Zamawiającego o dopuszczenie wózka, o którego konstrukcja wykonana jest z anodowanego aluminium lakierowanego proszkowo (6 kolorów do wyboru), a szuflady (na froncie wózka) wykonane są z natryskowo formowanego tworzywa </w:t>
            </w:r>
            <w:proofErr w:type="gramStart"/>
            <w:r w:rsidR="00F0027E" w:rsidRPr="00F0027E">
              <w:rPr>
                <w:rFonts w:ascii="Arial" w:hAnsi="Arial" w:cs="Arial"/>
                <w:sz w:val="22"/>
                <w:szCs w:val="22"/>
              </w:rPr>
              <w:t>ABS  (</w:t>
            </w:r>
            <w:proofErr w:type="gramEnd"/>
            <w:r w:rsidR="00F0027E" w:rsidRPr="00F0027E">
              <w:rPr>
                <w:rFonts w:ascii="Arial" w:hAnsi="Arial" w:cs="Arial"/>
                <w:sz w:val="22"/>
                <w:szCs w:val="22"/>
              </w:rPr>
              <w:t>bez szczelin i łączeń, co gwarantuje łatwość utrzymania czystości).  Szuflady z możliwością wyboru nakładek identyfikujących zawartość szuflady (10 kolorów do wyboru).</w:t>
            </w:r>
          </w:p>
          <w:p w14:paraId="2158A08D" w14:textId="3A54138E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AD013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0352599C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8434CD6" w14:textId="39E822E0" w:rsidR="00F0027E" w:rsidRPr="00F0027E" w:rsidRDefault="00AD013F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Pkt.5_ Prosimy Zamawiającego o dopuszczenie wózka, którego wszystkie trzy ściany wózka (stanowiące korpus szafki) mają konstrukcję trójwarstwową, spełniającą funkcję wzmacniającą i wygłuszającą, a konstrukcja wykonana jest z materiałów niechłonących wilgoci, nie powodujący wibracji. Funkcjonalność oferowanego rozwiązania pozostaje zachowana.</w:t>
            </w:r>
          </w:p>
          <w:p w14:paraId="48E797EA" w14:textId="14A0E71F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AD013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4F8FE7BB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BDB0DE5" w14:textId="643F4FB2" w:rsidR="00F0027E" w:rsidRPr="00F0027E" w:rsidRDefault="00AD013F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 xml:space="preserve">Pkt.6_Prosimy Zamawiającego o dopuszczenie gładkiego stelaża nadstawki, bez kanałów montażowych po wewnętrznej stronie, które nie są potrzebne do tego by zmienić wysokość położenia szyn instrumentalnych. Zmiany wysokość szyn instrumentalnych w oferowanym wózku dokonuje się łatwo i szybko, </w:t>
            </w:r>
            <w:proofErr w:type="gramStart"/>
            <w:r w:rsidR="00F0027E" w:rsidRPr="00F0027E">
              <w:rPr>
                <w:rFonts w:ascii="Arial" w:hAnsi="Arial" w:cs="Arial"/>
                <w:sz w:val="22"/>
                <w:szCs w:val="22"/>
              </w:rPr>
              <w:t>dzięki  zwolnieniu</w:t>
            </w:r>
            <w:proofErr w:type="gramEnd"/>
            <w:r w:rsidR="00F0027E" w:rsidRPr="00F0027E">
              <w:rPr>
                <w:rFonts w:ascii="Arial" w:hAnsi="Arial" w:cs="Arial"/>
                <w:sz w:val="22"/>
                <w:szCs w:val="22"/>
              </w:rPr>
              <w:t xml:space="preserve"> blokady w specjalnym mocowaniu szyny. Dodatkową zaletą oferowanego rozwiązania jest to, że gładki stelaż łatwiej jest utrzymać w czystości (w kanałach montażowych może łatwo gromadzić się brud). Prosimy Zamawiającego o dopuszczenie możliwości rozbudowy wózka o wyposażenie dodatkowe wieszane na szynach na akcesoria lub wieszanych na wysięgniku nadstawki, bez konieczności wykonywania otworów. Oferowane rozwiązanie jest równoważne z wymaganym.</w:t>
            </w:r>
          </w:p>
          <w:p w14:paraId="1DB0FF9B" w14:textId="3BC3ABE3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AD013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7EA2A768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D4496CB" w14:textId="72909292" w:rsidR="00F0027E" w:rsidRPr="00F0027E" w:rsidRDefault="00AD013F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11. 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Pkt.7_Prosimy Zamawiającego o dopuszczenie wózka z podstawą z ABS, na wzmocnionej ramie stalowej, wyposażoną w koła w obudowie z tworzywa sztucznego o średnicy 125 mm, w tym 2 z blokadą, nie pozostawiające śladów.</w:t>
            </w:r>
          </w:p>
          <w:p w14:paraId="1B59A445" w14:textId="44371B72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3D1FF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2DF87019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0A5F559" w14:textId="29FA9B51" w:rsidR="00F0027E" w:rsidRPr="00F0027E" w:rsidRDefault="003D1FF3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Pkt.8_Prosimy Zamawiającego o dopuszczenie uniwersalnego uchwytu na odpady ostre ze stali powleczonej specjalną powłoką zabezpieczająca przed korozją, ścieraniem i uderzeniami, z pasem mocującym. Funkcjonalności oferowanego rozwiązania pozostaje zachowana.</w:t>
            </w:r>
          </w:p>
          <w:p w14:paraId="59C248C6" w14:textId="454DDC82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3D1FF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7A2C32A2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A12EFFA" w14:textId="41419E38" w:rsidR="00F0027E" w:rsidRPr="00F0027E" w:rsidRDefault="003D1FF3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Pkt.9_Prosimy Zamawiającego o dopuszczenie wózka o wymiarach bez wyposażenia opcjonalnego wynoszących: 662 x 594 x 1045 mm (z wysokością do blatu 1015 mm).</w:t>
            </w:r>
          </w:p>
          <w:p w14:paraId="738D4154" w14:textId="2A07C6CA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3D1FF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266F624C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FFC1E6B" w14:textId="3B3D7CF3" w:rsidR="00F0027E" w:rsidRPr="00F0027E" w:rsidRDefault="003D1FF3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Pkt.10_Prosimy Zamawiającego o dopuszczenie wózka o wymiarach szafki wynoszących: 610 x 520 x 725 mm (bez blatu i podstawy), 843 mm (z blatem i podstawą z odbojem).</w:t>
            </w:r>
          </w:p>
          <w:p w14:paraId="4627C5F0" w14:textId="37407ED1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3D1FF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713F702B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7DC33D2" w14:textId="4B4A8299" w:rsidR="00F0027E" w:rsidRDefault="003D1FF3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15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 xml:space="preserve">Prosimy Zamawiającego o dopuszczenie wózka posiadającego w standardzie w 3 uchylne transparentne półki boczne np. z przeznaczeniem na wyposażenie. Rozwiązania te zwiększają wartość użytkową oferowanego wózka. </w:t>
            </w:r>
          </w:p>
          <w:p w14:paraId="624EB2DB" w14:textId="77777777" w:rsidR="003D1BAA" w:rsidRPr="003D1BAA" w:rsidRDefault="003D1BAA" w:rsidP="003D1BA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1BAA">
              <w:rPr>
                <w:rFonts w:ascii="Arial" w:hAnsi="Arial" w:cs="Arial"/>
                <w:sz w:val="22"/>
                <w:szCs w:val="22"/>
              </w:rPr>
              <w:t>(poglądowe zdjęcie oferowanych wózków poniżej)</w:t>
            </w:r>
          </w:p>
          <w:p w14:paraId="0480F549" w14:textId="77777777" w:rsidR="003D1BAA" w:rsidRPr="00F0027E" w:rsidRDefault="003D1BAA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4049F13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51144A1" w14:textId="77777777" w:rsidR="00F0027E" w:rsidRP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257921A" w14:textId="27BB6D32" w:rsidR="003D1BAA" w:rsidRDefault="003D1BAA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168677E" wp14:editId="3DC31C9E">
                  <wp:extent cx="1266825" cy="2171700"/>
                  <wp:effectExtent l="0" t="0" r="9525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386" cy="2174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object w:dxaOrig="2985" w:dyaOrig="5145" w14:anchorId="0AB5F4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0.5pt;height:173.25pt" o:ole="">
                  <v:imagedata r:id="rId9" o:title=""/>
                </v:shape>
                <o:OLEObject Type="Embed" ProgID="PBrush" ShapeID="_x0000_i1025" DrawAspect="Content" ObjectID="_1716802011" r:id="rId10"/>
              </w:object>
            </w:r>
          </w:p>
          <w:p w14:paraId="43C3AC37" w14:textId="77777777" w:rsidR="003D1BAA" w:rsidRDefault="003D1BAA" w:rsidP="003D1BAA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09E2B00E" w14:textId="70578B9E" w:rsidR="00F0027E" w:rsidRPr="00F0027E" w:rsidRDefault="00F0027E" w:rsidP="003D1BA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F0027E" w:rsidRPr="009003D1" w14:paraId="49F3F728" w14:textId="77777777" w:rsidTr="00DC5F2B">
        <w:tc>
          <w:tcPr>
            <w:tcW w:w="9356" w:type="dxa"/>
            <w:shd w:val="clear" w:color="auto" w:fill="auto"/>
          </w:tcPr>
          <w:p w14:paraId="11912829" w14:textId="77777777" w:rsidR="00F0027E" w:rsidRPr="009003D1" w:rsidRDefault="00F0027E" w:rsidP="00DC5F2B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Pr="00F0027E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  <w:p w14:paraId="08BE59A1" w14:textId="77777777" w:rsidR="00F0027E" w:rsidRP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027E">
              <w:rPr>
                <w:rFonts w:ascii="Arial" w:hAnsi="Arial" w:cs="Arial"/>
                <w:sz w:val="22"/>
                <w:szCs w:val="22"/>
              </w:rPr>
              <w:t>dot. SWZ</w:t>
            </w:r>
          </w:p>
          <w:p w14:paraId="098139D4" w14:textId="7F8FE64C" w:rsidR="00F0027E" w:rsidRPr="00F0027E" w:rsidRDefault="003D1FF3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16. 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Zwracamy się do Zamawiającego z prośbą o odstąpienie od zapisu i usunięcie wymogu uruchomienia oraz przeszkolenia pracowników Zamawiającego, w zakresie zadania nr 3 i 4.</w:t>
            </w:r>
          </w:p>
          <w:p w14:paraId="3D94204E" w14:textId="77777777" w:rsidR="00F0027E" w:rsidRP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027E">
              <w:rPr>
                <w:rFonts w:ascii="Arial" w:hAnsi="Arial" w:cs="Arial"/>
                <w:sz w:val="22"/>
                <w:szCs w:val="22"/>
              </w:rPr>
              <w:t>Przedmiot zamówienia, wyspecyfikowany w w/w zadaniach, dostarczany jest w formie złożonej, gotowej do użytku, w związku z czym nie wymaga montażu w siedzibie Zamawiającego, a wystarczającym dokumentem jest instrukcja obsługi.</w:t>
            </w:r>
          </w:p>
          <w:p w14:paraId="76A82334" w14:textId="6BA11DDE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3D1FF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wyraża zgodę i </w:t>
            </w:r>
            <w:r w:rsidR="003D1FF3" w:rsidRPr="003D1FF3">
              <w:rPr>
                <w:rFonts w:ascii="Arial" w:hAnsi="Arial" w:cs="Arial"/>
                <w:b/>
                <w:bCs/>
                <w:sz w:val="22"/>
                <w:szCs w:val="22"/>
              </w:rPr>
              <w:t>rezygn</w:t>
            </w:r>
            <w:r w:rsidR="003D1FF3">
              <w:rPr>
                <w:rFonts w:ascii="Arial" w:hAnsi="Arial" w:cs="Arial"/>
                <w:b/>
                <w:bCs/>
                <w:sz w:val="22"/>
                <w:szCs w:val="22"/>
              </w:rPr>
              <w:t>uje</w:t>
            </w:r>
            <w:r w:rsidR="003D1FF3" w:rsidRPr="003D1FF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wymogu uruchomienia oraz</w:t>
            </w:r>
            <w:r w:rsidR="003D1FF3" w:rsidRPr="00F0027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D1FF3" w:rsidRPr="003D1FF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przeszkolenia personelu w zakresie </w:t>
            </w:r>
            <w:r w:rsidR="003D1FF3">
              <w:rPr>
                <w:rFonts w:ascii="Arial" w:hAnsi="Arial" w:cs="Arial"/>
                <w:b/>
                <w:bCs/>
                <w:sz w:val="22"/>
                <w:szCs w:val="22"/>
              </w:rPr>
              <w:t>zadania nr 3 i 4.</w:t>
            </w:r>
          </w:p>
          <w:p w14:paraId="7108E925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B5B7E0C" w14:textId="77777777" w:rsidR="00F0027E" w:rsidRP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027E">
              <w:rPr>
                <w:rFonts w:ascii="Arial" w:hAnsi="Arial" w:cs="Arial"/>
                <w:sz w:val="22"/>
                <w:szCs w:val="22"/>
              </w:rPr>
              <w:t>dot. umowa- zał. nr 4</w:t>
            </w:r>
          </w:p>
          <w:p w14:paraId="6FFF6B72" w14:textId="0EE8AE70" w:rsidR="00F0027E" w:rsidRPr="00F0027E" w:rsidRDefault="003D1FF3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17. 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dot. §8 Zwracamy się z prośbą o odstąpienie od zapisu umowy w zakresie zapewnienia przeglądów sprzętów w zakresie zadania 3 i 4, ponieważ zgodnie z oświadczeniem producenta produkty te nie wymagają przeglądów.</w:t>
            </w:r>
          </w:p>
          <w:p w14:paraId="34C9F37E" w14:textId="5DD4E126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3D1FF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50CB8B63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9FBBFA4" w14:textId="2BAF2C1C" w:rsidR="00F0027E" w:rsidRPr="00F0027E" w:rsidRDefault="00F0027E" w:rsidP="00DC5F2B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F0027E" w:rsidRPr="009003D1" w14:paraId="4CC78F23" w14:textId="77777777" w:rsidTr="00DC5F2B">
        <w:tc>
          <w:tcPr>
            <w:tcW w:w="9356" w:type="dxa"/>
            <w:shd w:val="clear" w:color="auto" w:fill="auto"/>
          </w:tcPr>
          <w:p w14:paraId="2F5D87AF" w14:textId="77777777" w:rsidR="00F0027E" w:rsidRPr="009003D1" w:rsidRDefault="00F0027E" w:rsidP="00DC5F2B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F0027E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  <w:p w14:paraId="322B095C" w14:textId="734B292A" w:rsidR="00F0027E" w:rsidRP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027E">
              <w:rPr>
                <w:rFonts w:ascii="Arial" w:hAnsi="Arial" w:cs="Arial"/>
                <w:sz w:val="22"/>
                <w:szCs w:val="22"/>
              </w:rPr>
              <w:t>Dotyczy: Grupa 4 - Wózek anestezjologiczny - 2 szt.</w:t>
            </w:r>
          </w:p>
          <w:p w14:paraId="3812DE85" w14:textId="2577302A" w:rsidR="00F0027E" w:rsidRP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027E">
              <w:rPr>
                <w:rFonts w:ascii="Arial" w:hAnsi="Arial" w:cs="Arial"/>
                <w:sz w:val="22"/>
                <w:szCs w:val="22"/>
              </w:rPr>
              <w:t>1</w:t>
            </w:r>
            <w:r w:rsidR="007C4E22">
              <w:rPr>
                <w:rFonts w:ascii="Arial" w:hAnsi="Arial" w:cs="Arial"/>
                <w:sz w:val="22"/>
                <w:szCs w:val="22"/>
              </w:rPr>
              <w:t>8</w:t>
            </w:r>
            <w:r w:rsidRPr="00F0027E">
              <w:rPr>
                <w:rFonts w:ascii="Arial" w:hAnsi="Arial" w:cs="Arial"/>
                <w:sz w:val="22"/>
                <w:szCs w:val="22"/>
              </w:rPr>
              <w:t>.</w:t>
            </w:r>
            <w:r w:rsidRPr="00F0027E">
              <w:rPr>
                <w:rFonts w:ascii="Arial" w:hAnsi="Arial" w:cs="Arial"/>
                <w:sz w:val="22"/>
                <w:szCs w:val="22"/>
              </w:rPr>
              <w:tab/>
              <w:t xml:space="preserve">Czy (w pkt. 1) Zamawiający wyrazi zgodę na zaoferowanie wózka posiadającego szafkę z 5 szufladami, 1 x nadstawkę z 10 pojemnikami, 1 x blat boczny wysuwany z tworzywa </w:t>
            </w:r>
            <w:r w:rsidRPr="00F0027E">
              <w:rPr>
                <w:rFonts w:ascii="Arial" w:hAnsi="Arial" w:cs="Arial"/>
                <w:sz w:val="22"/>
                <w:szCs w:val="22"/>
              </w:rPr>
              <w:lastRenderedPageBreak/>
              <w:t>sztucznego, 1 x pojemnik na odpady z pokrywą otwieraną kolanem, 1 x uchwyt do prowadzenia?</w:t>
            </w:r>
          </w:p>
          <w:p w14:paraId="46EF74D3" w14:textId="4B3330F1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gramStart"/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1B2E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Zamawiający</w:t>
            </w:r>
            <w:proofErr w:type="gramEnd"/>
            <w:r w:rsidR="001B2E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dopuszcza, ale nie wymaga.</w:t>
            </w:r>
          </w:p>
          <w:p w14:paraId="6872E8D6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B619AB1" w14:textId="09B486FD" w:rsidR="00F0027E" w:rsidRPr="00F0027E" w:rsidRDefault="007C4E22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ab/>
              <w:t xml:space="preserve">Czy (w pkt. 2) Zamawiający wyrazi zgodę na zaoferowanie wózka posiadającego blat z tworzywa ABS z pogłębieniem, otoczony z 3 stron bandami o wys. ok. 75 mm z tyłu i ok. 45 mm po bokach?  </w:t>
            </w:r>
          </w:p>
          <w:p w14:paraId="199C55D7" w14:textId="7113EA27" w:rsidR="00B62668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1B2E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7EC51C59" w14:textId="77777777" w:rsidR="00B62668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7698495" w14:textId="2B7E4FF3" w:rsidR="00F0027E" w:rsidRPr="00F0027E" w:rsidRDefault="007C4E22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ab/>
              <w:t>Czy (w pkt. 3) Zamawiający wyrazi zgodę na zaoferowanie wózka posiadającego szafkę stalową lakierowaną proszkowo na kolor szary, fronty szuflad wykonane z estetycznego tworzywa sztucznego w kolorze szarym, możliwość wyboru kolor uchwytów szuflad (6 kolorów)?</w:t>
            </w:r>
          </w:p>
          <w:p w14:paraId="460FF4F0" w14:textId="3CED7860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1B2E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787DF3DF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D34667D" w14:textId="42FD0519" w:rsidR="00F0027E" w:rsidRPr="00F0027E" w:rsidRDefault="007C4E22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ab/>
              <w:t>Czy (w pkt. 5) Zamawiający wyrazi zgodę na zaoferowanie wózka, którego korpus szafki jest wygłuszony, nie chłonie wilgoci i minimalizuje wibracje, bez konieczności stosowania w tym celu dodatkowego materiału?</w:t>
            </w:r>
          </w:p>
          <w:p w14:paraId="34F5D49D" w14:textId="0E8BFCAB" w:rsidR="00B62668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1B2E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1A18EEFA" w14:textId="77777777" w:rsidR="00B62668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0475B95" w14:textId="32F918A0" w:rsidR="00F0027E" w:rsidRPr="00F0027E" w:rsidRDefault="007C4E22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ab/>
              <w:t xml:space="preserve">Czy (w pkt. 6) Zamawiający wyrazi zgodę na zaoferowanie wózka, którego korpus wózka z prawej strony oraz z tyłu posiadający nagwintowane otwory montażowe w celu łatwego i szybkiego zainstalowania wyposażenia dodatkowego? </w:t>
            </w:r>
          </w:p>
          <w:p w14:paraId="3C913567" w14:textId="6023463B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1B2E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77E0C17D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9BA74D4" w14:textId="6BBEE9F7" w:rsidR="00F0027E" w:rsidRPr="00F0027E" w:rsidRDefault="007C4E22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ab/>
              <w:t>Czy (w pkt. 7) Zamawiający wyrazi zgodę na zaoferowanie wózka posiadającego podstawę stalową z osłoną z tworzywa ABS wyposażoną w koła w obudowie z tworzywa sztucznego o średnicy 150 mm, w tym dwa z blokadą?</w:t>
            </w:r>
          </w:p>
          <w:p w14:paraId="386A7078" w14:textId="5E392D8B" w:rsidR="00B62668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1B2E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2CBF1093" w14:textId="77777777" w:rsidR="00B62668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120BCA2" w14:textId="0EFD5036" w:rsidR="00F0027E" w:rsidRPr="00F0027E" w:rsidRDefault="007C4E22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ab/>
              <w:t>Czy (w pkt. 8) Zamawiający wyrazi zgodę na zaoferowanie wózka posiadającego uchwyt do pojemnika na zużyte igły ze stali lakierowanej proszkowo?</w:t>
            </w:r>
          </w:p>
          <w:p w14:paraId="0FF187F8" w14:textId="5F191A91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1B2E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3CA23769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FF9E4F9" w14:textId="26FAE13D" w:rsidR="00F0027E" w:rsidRP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027E">
              <w:rPr>
                <w:rFonts w:ascii="Arial" w:hAnsi="Arial" w:cs="Arial"/>
                <w:sz w:val="22"/>
                <w:szCs w:val="22"/>
              </w:rPr>
              <w:t>2</w:t>
            </w:r>
            <w:r w:rsidR="007C4E22">
              <w:rPr>
                <w:rFonts w:ascii="Arial" w:hAnsi="Arial" w:cs="Arial"/>
                <w:sz w:val="22"/>
                <w:szCs w:val="22"/>
              </w:rPr>
              <w:t>5</w:t>
            </w:r>
            <w:r w:rsidRPr="00F0027E">
              <w:rPr>
                <w:rFonts w:ascii="Arial" w:hAnsi="Arial" w:cs="Arial"/>
                <w:sz w:val="22"/>
                <w:szCs w:val="22"/>
              </w:rPr>
              <w:t>.</w:t>
            </w:r>
            <w:r w:rsidRPr="00F0027E">
              <w:rPr>
                <w:rFonts w:ascii="Arial" w:hAnsi="Arial" w:cs="Arial"/>
                <w:sz w:val="22"/>
                <w:szCs w:val="22"/>
              </w:rPr>
              <w:tab/>
              <w:t>Czy (w pkt. 9) Zamawiający wyrazi zgodę na zaoferowanie wózka posiadającego wymiary bez wyposażenia opcjonalnego 720 x 610 x 1080 mm?</w:t>
            </w:r>
          </w:p>
          <w:p w14:paraId="70D200EA" w14:textId="3B0E258D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1B2E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08DD9AFC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37A16C1" w14:textId="5777F3B2" w:rsidR="00F0027E" w:rsidRPr="00F0027E" w:rsidRDefault="007C4E22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ab/>
              <w:t xml:space="preserve">Czy (w pkt. 10) Zamawiający wyrazi zgodę na zaoferowanie wózka posiadającego wysokość z nadstawką ok. 1650 mm? </w:t>
            </w:r>
          </w:p>
          <w:p w14:paraId="3DC7CCCB" w14:textId="6C7B69F0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1B2E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3CD74674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5086A0E" w14:textId="1488C387" w:rsidR="00F0027E" w:rsidRPr="00F0027E" w:rsidRDefault="007C4E22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27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ab/>
              <w:t>Czy (w pkt. 11) Zamawiający wyrazi zgodę na zaoferowanie wózka posiadającego szafkę z kołami o wymiarach 650 x 550 x 1000 mm?</w:t>
            </w:r>
          </w:p>
          <w:p w14:paraId="1373A74C" w14:textId="77777777" w:rsidR="00F0027E" w:rsidRP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027E">
              <w:rPr>
                <w:rFonts w:ascii="Arial" w:hAnsi="Arial" w:cs="Arial"/>
                <w:sz w:val="22"/>
                <w:szCs w:val="22"/>
              </w:rPr>
              <w:t xml:space="preserve">                          </w:t>
            </w:r>
          </w:p>
          <w:p w14:paraId="71B05E51" w14:textId="42B1E27E" w:rsidR="003D1BAA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B2E9F">
              <w:rPr>
                <w:rFonts w:ascii="Arial" w:hAnsi="Arial" w:cs="Arial"/>
                <w:color w:val="FF0000"/>
                <w:sz w:val="22"/>
                <w:szCs w:val="22"/>
              </w:rPr>
              <w:t xml:space="preserve">                                 </w:t>
            </w:r>
            <w:r w:rsidR="003D1BAA">
              <w:rPr>
                <w:rFonts w:cs="Calibri"/>
                <w:i/>
                <w:noProof/>
              </w:rPr>
              <w:drawing>
                <wp:inline distT="0" distB="0" distL="0" distR="0" wp14:anchorId="397CA67A" wp14:editId="5CFBCB44">
                  <wp:extent cx="1123950" cy="161925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2E9F">
              <w:rPr>
                <w:rFonts w:ascii="Arial" w:hAnsi="Arial" w:cs="Arial"/>
                <w:color w:val="FF0000"/>
                <w:sz w:val="22"/>
                <w:szCs w:val="22"/>
              </w:rPr>
              <w:t xml:space="preserve">       </w:t>
            </w:r>
          </w:p>
          <w:p w14:paraId="48D43D2F" w14:textId="77777777" w:rsidR="003D1BAA" w:rsidRDefault="003D1BAA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56E5BA71" w14:textId="161F462F" w:rsidR="00F0027E" w:rsidRPr="003D1BAA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B2E9F">
              <w:rPr>
                <w:rFonts w:ascii="Arial" w:hAnsi="Arial" w:cs="Arial"/>
                <w:color w:val="FF0000"/>
                <w:sz w:val="22"/>
                <w:szCs w:val="22"/>
              </w:rPr>
              <w:t xml:space="preserve">  </w:t>
            </w:r>
            <w:r w:rsidRPr="003D1BAA">
              <w:rPr>
                <w:rFonts w:ascii="Arial" w:hAnsi="Arial" w:cs="Arial"/>
                <w:sz w:val="22"/>
                <w:szCs w:val="22"/>
              </w:rPr>
              <w:t>(Zdjęcie poglądowe oferowanego wózka)</w:t>
            </w:r>
          </w:p>
          <w:p w14:paraId="0D0B389E" w14:textId="77777777" w:rsidR="003D1BAA" w:rsidRPr="00F0027E" w:rsidRDefault="003D1BAA" w:rsidP="003D1BA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462E64DB" w14:textId="77777777" w:rsidR="00F0027E" w:rsidRP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CDFFD4C" w14:textId="77777777" w:rsidR="00F0027E" w:rsidRP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8054159" w14:textId="77777777" w:rsidR="00F0027E" w:rsidRP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027E">
              <w:rPr>
                <w:rFonts w:ascii="Arial" w:hAnsi="Arial" w:cs="Arial"/>
                <w:sz w:val="22"/>
                <w:szCs w:val="22"/>
              </w:rPr>
              <w:t>Dotyczy: Grupa 5 - Wózek do przewozu chorych z napędem elektrycznym - 1 szt.</w:t>
            </w:r>
          </w:p>
          <w:p w14:paraId="3CA8CD2C" w14:textId="7E3F0B0F" w:rsidR="00F0027E" w:rsidRPr="00F0027E" w:rsidRDefault="007C4E22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28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ab/>
              <w:t>Czy (w pkt. 2) Zamawiający wyrazi zgodę na zaoferowanie wózka posiadającego leże podzielone na 4 segmenty (w tym trzy segmenty ruchome) wypełnione płytami HPL?</w:t>
            </w:r>
          </w:p>
          <w:p w14:paraId="32D3E2A8" w14:textId="2A0E2F50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1B2E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</w:t>
            </w:r>
          </w:p>
          <w:p w14:paraId="001D8745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5AB206D" w14:textId="7D7CF476" w:rsidR="00F0027E" w:rsidRP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027E">
              <w:rPr>
                <w:rFonts w:ascii="Arial" w:hAnsi="Arial" w:cs="Arial"/>
                <w:sz w:val="22"/>
                <w:szCs w:val="22"/>
              </w:rPr>
              <w:t>2</w:t>
            </w:r>
            <w:r w:rsidR="007C4E22">
              <w:rPr>
                <w:rFonts w:ascii="Arial" w:hAnsi="Arial" w:cs="Arial"/>
                <w:sz w:val="22"/>
                <w:szCs w:val="22"/>
              </w:rPr>
              <w:t>9</w:t>
            </w:r>
            <w:r w:rsidRPr="00F0027E">
              <w:rPr>
                <w:rFonts w:ascii="Arial" w:hAnsi="Arial" w:cs="Arial"/>
                <w:sz w:val="22"/>
                <w:szCs w:val="22"/>
              </w:rPr>
              <w:t>.</w:t>
            </w:r>
            <w:r w:rsidRPr="00F0027E">
              <w:rPr>
                <w:rFonts w:ascii="Arial" w:hAnsi="Arial" w:cs="Arial"/>
                <w:sz w:val="22"/>
                <w:szCs w:val="22"/>
              </w:rPr>
              <w:tab/>
              <w:t>Czy (w pkt. 4) Zamawiający wyrazi zgodę na zaoferowanie wózka posiadającego zintegrowane miejsce na butlę z tlenem wyprofilowane w pokrywie opisanej w pkt. 3?</w:t>
            </w:r>
          </w:p>
          <w:p w14:paraId="11079D76" w14:textId="2F84AEF9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1B2E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3FF5313D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C30839E" w14:textId="3DBB552B" w:rsidR="00F0027E" w:rsidRP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027E">
              <w:rPr>
                <w:rFonts w:ascii="Arial" w:hAnsi="Arial" w:cs="Arial"/>
                <w:sz w:val="22"/>
                <w:szCs w:val="22"/>
              </w:rPr>
              <w:t>3</w:t>
            </w:r>
            <w:r w:rsidR="007C4E22">
              <w:rPr>
                <w:rFonts w:ascii="Arial" w:hAnsi="Arial" w:cs="Arial"/>
                <w:sz w:val="22"/>
                <w:szCs w:val="22"/>
              </w:rPr>
              <w:t>0</w:t>
            </w:r>
            <w:r w:rsidRPr="00F0027E">
              <w:rPr>
                <w:rFonts w:ascii="Arial" w:hAnsi="Arial" w:cs="Arial"/>
                <w:sz w:val="22"/>
                <w:szCs w:val="22"/>
              </w:rPr>
              <w:t>.</w:t>
            </w:r>
            <w:r w:rsidRPr="00F0027E">
              <w:rPr>
                <w:rFonts w:ascii="Arial" w:hAnsi="Arial" w:cs="Arial"/>
                <w:sz w:val="22"/>
                <w:szCs w:val="22"/>
              </w:rPr>
              <w:tab/>
              <w:t>Czy (w pkt. 4) Zamawiający wyrazi zgodę na zaoferowanie wózka wyposażonego w uchwyt na butlę z tlenem mocowany w narożniku leża?</w:t>
            </w:r>
          </w:p>
          <w:p w14:paraId="1C3636BE" w14:textId="59A1C334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1B2E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</w:t>
            </w:r>
          </w:p>
          <w:p w14:paraId="3D0B0066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6DED1B1" w14:textId="7E311A84" w:rsidR="00F0027E" w:rsidRPr="00F0027E" w:rsidRDefault="007C4E22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31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ab/>
              <w:t>Czy (w pkt. 5) Zamawiający wyrazi zgodę na zaoferowanie wózka posiadającego rozstaw pomiędzy kolumnami 127 cm?</w:t>
            </w:r>
          </w:p>
          <w:p w14:paraId="0D1F55C3" w14:textId="4BF9869B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1B2E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660B0321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629C0E2" w14:textId="13EB5600" w:rsidR="00F0027E" w:rsidRPr="00F0027E" w:rsidRDefault="007C4E22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32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ab/>
              <w:t xml:space="preserve">Czy (w pkt. 7) Zamawiający wyrazi zgodę na zaoferowanie wózka posiadającego długość całkowitą 210 cm? </w:t>
            </w:r>
          </w:p>
          <w:p w14:paraId="0AD94392" w14:textId="17AAAF7F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1B2E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E65F31">
              <w:rPr>
                <w:rFonts w:ascii="Arial" w:hAnsi="Arial" w:cs="Arial"/>
                <w:b/>
                <w:bCs/>
                <w:sz w:val="22"/>
                <w:szCs w:val="22"/>
              </w:rPr>
              <w:t>Zamawiający dopuszcza, ale nie wymaga.</w:t>
            </w:r>
          </w:p>
          <w:p w14:paraId="03FFB45E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C01E49F" w14:textId="409CF1DA" w:rsidR="00F0027E" w:rsidRPr="00F0027E" w:rsidRDefault="007C4E22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33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ab/>
              <w:t>Czy (w pkt. 8 i 9) Zamawiający wyrazi zgodę na zaoferowanie wózka posiadającego szerokość całkowitą z opuszczonymi i podniesionymi barierkami 81 cm?</w:t>
            </w:r>
          </w:p>
          <w:p w14:paraId="7FAC8485" w14:textId="77F93A55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1B2E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34D21418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864DD94" w14:textId="60B5E0D2" w:rsidR="00F0027E" w:rsidRPr="00F0027E" w:rsidRDefault="007C4E22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34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ab/>
              <w:t>Czy (w pkt. 10) Zamawiający wyrazi zgodę na zaoferowanie wózka posiadającego wymiary leża (przestrzeń dla pacjenta) o długości 196 cm i szerokości 65,5 cm?</w:t>
            </w:r>
          </w:p>
          <w:p w14:paraId="70952299" w14:textId="0D48E75A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1B2E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5658CF50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45D2B63" w14:textId="13979E33" w:rsidR="00F0027E" w:rsidRPr="00F0027E" w:rsidRDefault="007C4E22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35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ab/>
              <w:t>Czy (w pkt. 16) Zamawiający wyrazi zgodę na zaoferowanie wózka posiadającego czas działania systemu napędowego 5 h bez potrzeby doładowywania akumulatorów?</w:t>
            </w:r>
          </w:p>
          <w:p w14:paraId="70B1D2A6" w14:textId="7C1A07B2" w:rsidR="00B62668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1B2E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</w:t>
            </w:r>
          </w:p>
          <w:p w14:paraId="73969ABE" w14:textId="77777777" w:rsidR="00B62668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5564CB5" w14:textId="573CCDA3" w:rsidR="00F0027E" w:rsidRPr="00F0027E" w:rsidRDefault="007C4E22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ab/>
              <w:t>Czy (w pkt. 17) Zamawiający wyrazi zgodę na zaoferowanie wózka wyposażonego w funkcję dodatkowego (5-tego koła) o średnicy 12,5 cm z funkcją jazdy kierunkowej, realizowaną poprzez dociśnięcie koła do podłoża oraz cztery koła pełne, bez widocznej metalowej osi obrotu zaopatrzone w osłony zabezpieczające mechanizm kół przed zanieczyszczeniem z centralną oraz kierunkową blokadą?</w:t>
            </w:r>
          </w:p>
          <w:p w14:paraId="7AC98A20" w14:textId="3D4FA199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1B2E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4C405D98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0C4EDAE" w14:textId="62F4C9BF" w:rsidR="00F0027E" w:rsidRPr="00F0027E" w:rsidRDefault="007C4E22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37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ab/>
              <w:t>Czy (w pkt. 19) Zamawiający wyrazi zgodę na zaoferowanie wózka bez możliwości odłączenia systemu napędowego?</w:t>
            </w:r>
          </w:p>
          <w:p w14:paraId="3DDEF006" w14:textId="748CED06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1B2E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</w:t>
            </w:r>
          </w:p>
          <w:p w14:paraId="2B31407F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CAAD86B" w14:textId="63EC912E" w:rsidR="00F0027E" w:rsidRP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027E">
              <w:rPr>
                <w:rFonts w:ascii="Arial" w:hAnsi="Arial" w:cs="Arial"/>
                <w:sz w:val="22"/>
                <w:szCs w:val="22"/>
              </w:rPr>
              <w:t>3</w:t>
            </w:r>
            <w:r w:rsidR="007C4E22">
              <w:rPr>
                <w:rFonts w:ascii="Arial" w:hAnsi="Arial" w:cs="Arial"/>
                <w:sz w:val="22"/>
                <w:szCs w:val="22"/>
              </w:rPr>
              <w:t>8</w:t>
            </w:r>
            <w:r w:rsidRPr="00F0027E">
              <w:rPr>
                <w:rFonts w:ascii="Arial" w:hAnsi="Arial" w:cs="Arial"/>
                <w:sz w:val="22"/>
                <w:szCs w:val="22"/>
              </w:rPr>
              <w:t>.</w:t>
            </w:r>
            <w:r w:rsidRPr="00F0027E">
              <w:rPr>
                <w:rFonts w:ascii="Arial" w:hAnsi="Arial" w:cs="Arial"/>
                <w:sz w:val="22"/>
                <w:szCs w:val="22"/>
              </w:rPr>
              <w:tab/>
              <w:t>Czy (w pkt. 21) Zamawiający wyrazi zgodę na zaoferowanie wózka, w którym leże jest wyposażone w nie ruchomy segment miednicy w celu zabezpieczenia pacjenta przed zsuwaniem się z leża i niwelujący ryzyko powstawania odleżyn, nie uruchamiany podczas zmiany kąta nachylenia segmentu pleców?</w:t>
            </w:r>
          </w:p>
          <w:p w14:paraId="313D4A3A" w14:textId="139B0EFD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1B2E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</w:t>
            </w:r>
          </w:p>
          <w:p w14:paraId="1755663E" w14:textId="10A24609" w:rsidR="00F0027E" w:rsidRPr="00F0027E" w:rsidRDefault="007C4E22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39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ab/>
              <w:t>Czy (w pkt. 24) Zamawiający wyrazi zgodę na zaoferowanie wózka wyposażonego w barierki boczne stalowe, lakierowane proszkowo, zabezpieczające leże na ok. 3/4 długości z gładką, wyprofilowaną powierzchnią tworzywową ułatwiającą prowadzenie wózka oraz nie rysująca ścian, barierki boczne składane wzdłuż ramy leża poniżej poziomu materaca w celu zminimalizowania przerw transferowych?</w:t>
            </w:r>
          </w:p>
          <w:p w14:paraId="424023D4" w14:textId="4F931221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1B2E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27C3CF77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1AB448C" w14:textId="041E62FE" w:rsidR="00F0027E" w:rsidRPr="00F0027E" w:rsidRDefault="007C4E22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ab/>
              <w:t>Czy (w pkt. 25) Zamawiający wyrazi zgodę na zaoferowanie wózka, w którym dźwignie zwalniania poręczy bocznych znajdują się po bokach od strony nóg pacjenta (poza zasięgiem leżącego pacjenta)?</w:t>
            </w:r>
          </w:p>
          <w:p w14:paraId="1271821C" w14:textId="678DEC9B" w:rsid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27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62668"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1B2E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</w:t>
            </w:r>
          </w:p>
          <w:p w14:paraId="636B4534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7991815" w14:textId="55C17B46" w:rsidR="00F0027E" w:rsidRPr="00F0027E" w:rsidRDefault="007C4E22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41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ab/>
              <w:t>Czy (w pkt. 27) Zamawiający wyrazi zgodę na zaoferowanie wózka posiadającego segment pleców regulowany manualnie ze wspomaganiem sprężyn gazowych w zakresie od 0o do 75o, nie sprzężony z automatycznym opuszczaniem się segmentu miednicy?</w:t>
            </w:r>
          </w:p>
          <w:p w14:paraId="373DA20A" w14:textId="086682F2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1B2E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</w:t>
            </w:r>
          </w:p>
          <w:p w14:paraId="627059D5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27E2D41" w14:textId="3AACBA5E" w:rsidR="00F0027E" w:rsidRPr="00F0027E" w:rsidRDefault="007C4E22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42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ab/>
              <w:t>Czy (w pkt. 28) Zamawiający wyrazi zgodę na zaoferowanie wózka posiadającego manualną regulację segmentu nóg tj. segmentu uda w zakresie od 0o do 24o oraz segmentu podudzia w zakresie od 0o do 15o?</w:t>
            </w:r>
          </w:p>
          <w:p w14:paraId="4D9AE55D" w14:textId="06C22949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1B2E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</w:t>
            </w:r>
          </w:p>
          <w:p w14:paraId="4E561D80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A5DF6F4" w14:textId="3193C178" w:rsidR="00F0027E" w:rsidRPr="00F0027E" w:rsidRDefault="007C4E22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43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ab/>
              <w:t xml:space="preserve">Czy (w pkt. 30) Zamawiający wyrazi zgodę na zaoferowanie wózka posiadającego pozycję </w:t>
            </w:r>
            <w:proofErr w:type="spellStart"/>
            <w:r w:rsidR="00F0027E" w:rsidRPr="00F0027E">
              <w:rPr>
                <w:rFonts w:ascii="Arial" w:hAnsi="Arial" w:cs="Arial"/>
                <w:sz w:val="22"/>
                <w:szCs w:val="22"/>
              </w:rPr>
              <w:t>Trendelenburga</w:t>
            </w:r>
            <w:proofErr w:type="spellEnd"/>
            <w:r w:rsidR="00F0027E" w:rsidRPr="00F0027E">
              <w:rPr>
                <w:rFonts w:ascii="Arial" w:hAnsi="Arial" w:cs="Arial"/>
                <w:sz w:val="22"/>
                <w:szCs w:val="22"/>
              </w:rPr>
              <w:t xml:space="preserve"> 15o i anty-</w:t>
            </w:r>
            <w:proofErr w:type="spellStart"/>
            <w:r w:rsidR="00F0027E" w:rsidRPr="00F0027E">
              <w:rPr>
                <w:rFonts w:ascii="Arial" w:hAnsi="Arial" w:cs="Arial"/>
                <w:sz w:val="22"/>
                <w:szCs w:val="22"/>
              </w:rPr>
              <w:t>Trendelenburga</w:t>
            </w:r>
            <w:proofErr w:type="spellEnd"/>
            <w:r w:rsidR="00F0027E" w:rsidRPr="00F0027E">
              <w:rPr>
                <w:rFonts w:ascii="Arial" w:hAnsi="Arial" w:cs="Arial"/>
                <w:sz w:val="22"/>
                <w:szCs w:val="22"/>
              </w:rPr>
              <w:t xml:space="preserve"> 14o regulowaną hydraulicznie przy użyciu pedałów nożnych z obu stron wózka? </w:t>
            </w:r>
          </w:p>
          <w:p w14:paraId="11D7C423" w14:textId="60261AEC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1B2E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Tak</w:t>
            </w:r>
          </w:p>
          <w:p w14:paraId="6C1BB439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D8C2FDC" w14:textId="10244FBF" w:rsidR="00F0027E" w:rsidRPr="00F0027E" w:rsidRDefault="007C4E22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44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ab/>
              <w:t>Czy (w pkt. 34) Zamawiający wyrazi zgodę na zaoferowanie wózka bez zintegrowanej półki na dokumenty medyczne od strony wezgłowia?</w:t>
            </w:r>
          </w:p>
          <w:p w14:paraId="2614C6CB" w14:textId="001BDE9C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1B2E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</w:t>
            </w:r>
          </w:p>
          <w:p w14:paraId="749F40CC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61B123F" w14:textId="41A755F3" w:rsidR="00F0027E" w:rsidRPr="00F0027E" w:rsidRDefault="007C4E22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45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ab/>
              <w:t xml:space="preserve">Czy (w pkt. 35) Zamawiający wyrazi zgodę na zaoferowanie wózka posiadającego listwy odbojowe zabezpieczające boki wózka oraz krążki odbojowe zabezpieczające naroża wózka? </w:t>
            </w:r>
          </w:p>
          <w:p w14:paraId="5797ACB7" w14:textId="6B21247A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1B2E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Tak</w:t>
            </w:r>
          </w:p>
          <w:p w14:paraId="6BE20AE6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0C9BA4D" w14:textId="69BF04C3" w:rsidR="00F0027E" w:rsidRPr="00F0027E" w:rsidRDefault="007C4E22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46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ab/>
              <w:t>Czy (w pkt. 36) Zamawiający wyrazi zgodę na zaoferowanie wózka bez odbojników nad kołami?</w:t>
            </w:r>
          </w:p>
          <w:p w14:paraId="05FD034D" w14:textId="3BCAE6C8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1B2E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</w:t>
            </w:r>
          </w:p>
          <w:p w14:paraId="170C0F4A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6746708" w14:textId="6CFEC418" w:rsidR="00F0027E" w:rsidRPr="00F0027E" w:rsidRDefault="007C4E22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47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ab/>
              <w:t xml:space="preserve">Czy (w pkt. 37) Zamawiający wyrazi zgodę na zaoferowanie wózka posiadającego klasę szczelności IP54? </w:t>
            </w:r>
          </w:p>
          <w:p w14:paraId="4AA17160" w14:textId="2B8C8A1B" w:rsid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1B2E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3B764141" w14:textId="77777777" w:rsidR="00B62668" w:rsidRPr="00F0027E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E87570D" w14:textId="755A63C4" w:rsidR="00F0027E" w:rsidRPr="00F0027E" w:rsidRDefault="007C4E22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48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ab/>
              <w:t>Czy (w pkt. 38) Zamawiający wyrazi zgodę na zaoferowanie wózka bez uchwytu na pompę?</w:t>
            </w:r>
          </w:p>
          <w:p w14:paraId="48EF3F2F" w14:textId="14D6ABF7" w:rsidR="00B62668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1B2E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</w:t>
            </w:r>
          </w:p>
          <w:p w14:paraId="73152F04" w14:textId="77777777" w:rsidR="00B62668" w:rsidRDefault="00B62668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9236C23" w14:textId="2469633C" w:rsidR="00F0027E" w:rsidRPr="00F0027E" w:rsidRDefault="007C4E22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49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>.</w:t>
            </w:r>
            <w:r w:rsidR="00F0027E" w:rsidRPr="00F0027E">
              <w:rPr>
                <w:rFonts w:ascii="Arial" w:hAnsi="Arial" w:cs="Arial"/>
                <w:sz w:val="22"/>
                <w:szCs w:val="22"/>
              </w:rPr>
              <w:tab/>
              <w:t xml:space="preserve">Czy (w pkt. 40) Zamawiający wyrazi zgodę na zaoferowanie wózka wyposażonego w teleskopowy, wykonany ze stali nierdzewnej wieszak infuzyjny z regulacją wysokości, wyjmowany, z 4 hakami, max. obciążenie do 6 kg, z możliwością zamocowania go w narożnikach leża?  </w:t>
            </w:r>
          </w:p>
          <w:p w14:paraId="7EF82918" w14:textId="77777777" w:rsidR="00F0027E" w:rsidRP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14D6845" w14:textId="1E2FE343" w:rsidR="00F0027E" w:rsidRPr="00F0027E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027E">
              <w:rPr>
                <w:rFonts w:ascii="Arial" w:hAnsi="Arial" w:cs="Arial"/>
                <w:sz w:val="22"/>
                <w:szCs w:val="22"/>
              </w:rPr>
              <w:lastRenderedPageBreak/>
              <w:t xml:space="preserve">                  </w:t>
            </w:r>
            <w:r w:rsidR="00BB75A3">
              <w:rPr>
                <w:rFonts w:cs="Calibri"/>
                <w:i/>
                <w:noProof/>
              </w:rPr>
              <w:drawing>
                <wp:inline distT="0" distB="0" distL="0" distR="0" wp14:anchorId="7FF59920" wp14:editId="0489312B">
                  <wp:extent cx="1885950" cy="1438275"/>
                  <wp:effectExtent l="0" t="0" r="0" b="9525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91" t="6476" r="17949" b="66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A5DDEE" w14:textId="77777777" w:rsidR="00F0027E" w:rsidRPr="009003D1" w:rsidRDefault="00F0027E" w:rsidP="00DC5F2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027E">
              <w:rPr>
                <w:rFonts w:ascii="Arial" w:hAnsi="Arial" w:cs="Arial"/>
                <w:sz w:val="22"/>
                <w:szCs w:val="22"/>
              </w:rPr>
              <w:t xml:space="preserve">                                       (Zdjęcie poglądowe oferowanego wózka)</w:t>
            </w:r>
          </w:p>
          <w:p w14:paraId="33FB5A64" w14:textId="7EE2AB69" w:rsidR="00F0027E" w:rsidRPr="00F0027E" w:rsidRDefault="00B62668" w:rsidP="00DC5F2B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proofErr w:type="spellStart"/>
            <w:proofErr w:type="gramStart"/>
            <w:r w:rsidRPr="00B6266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`</w:t>
            </w:r>
            <w:proofErr w:type="gramEnd"/>
            <w:r w:rsidR="001B2E9F">
              <w:rPr>
                <w:rFonts w:ascii="Arial" w:hAnsi="Arial" w:cs="Arial"/>
                <w:b/>
                <w:bCs/>
                <w:sz w:val="22"/>
                <w:szCs w:val="22"/>
              </w:rPr>
              <w:t>Nie</w:t>
            </w:r>
            <w:proofErr w:type="spellEnd"/>
          </w:p>
        </w:tc>
      </w:tr>
    </w:tbl>
    <w:p w14:paraId="1ECAFF45" w14:textId="02C61261" w:rsidR="00BE7BFD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03BBB64F" w14:textId="534DA87A" w:rsidR="004B1EFA" w:rsidRDefault="004B1EFA" w:rsidP="00520165">
      <w:pPr>
        <w:jc w:val="both"/>
        <w:rPr>
          <w:rFonts w:ascii="Arial" w:hAnsi="Arial" w:cs="Arial"/>
          <w:sz w:val="22"/>
          <w:szCs w:val="22"/>
        </w:rPr>
      </w:pPr>
    </w:p>
    <w:p w14:paraId="2A15950E" w14:textId="04E3CE9D" w:rsidR="004B1EFA" w:rsidRPr="005C0930" w:rsidRDefault="004B1EFA" w:rsidP="004B1EFA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II. </w:t>
      </w:r>
      <w:r w:rsidRPr="005C0930">
        <w:rPr>
          <w:sz w:val="22"/>
          <w:szCs w:val="22"/>
        </w:rPr>
        <w:t xml:space="preserve">Zamawiający, </w:t>
      </w:r>
      <w:r w:rsidRPr="00EC376E">
        <w:rPr>
          <w:b/>
          <w:sz w:val="22"/>
          <w:szCs w:val="22"/>
        </w:rPr>
        <w:t>Szpital Specjalistyczny im. Stefana Żeromskiego SP ZOZ w Krakowie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Pr="00EC376E">
        <w:rPr>
          <w:sz w:val="22"/>
          <w:szCs w:val="22"/>
        </w:rPr>
        <w:t>(</w:t>
      </w:r>
      <w:proofErr w:type="spellStart"/>
      <w:r w:rsidRPr="00EC376E">
        <w:rPr>
          <w:sz w:val="22"/>
          <w:szCs w:val="22"/>
        </w:rPr>
        <w:t>t.j</w:t>
      </w:r>
      <w:proofErr w:type="spellEnd"/>
      <w:r w:rsidRPr="00EC376E">
        <w:rPr>
          <w:sz w:val="22"/>
          <w:szCs w:val="22"/>
        </w:rPr>
        <w:t xml:space="preserve">. Dz.U. z 2021r. poz. 1129 z </w:t>
      </w:r>
      <w:proofErr w:type="spellStart"/>
      <w:r w:rsidRPr="00EC376E">
        <w:rPr>
          <w:sz w:val="22"/>
          <w:szCs w:val="22"/>
        </w:rPr>
        <w:t>późn</w:t>
      </w:r>
      <w:proofErr w:type="spellEnd"/>
      <w:r w:rsidRPr="00EC376E">
        <w:rPr>
          <w:sz w:val="22"/>
          <w:szCs w:val="22"/>
        </w:rPr>
        <w:t>. zm.)</w:t>
      </w:r>
      <w:r w:rsidRPr="005C0930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zmian w zapisach Specyfikacji warunków zamówienia w następującym zakresie:</w:t>
      </w:r>
    </w:p>
    <w:p w14:paraId="1904088A" w14:textId="77777777" w:rsidR="004B1EFA" w:rsidRPr="00EC376E" w:rsidRDefault="004B1EFA" w:rsidP="004B1EFA">
      <w:pPr>
        <w:spacing w:before="120" w:after="120" w:line="360" w:lineRule="auto"/>
        <w:jc w:val="both"/>
        <w:rPr>
          <w:bCs/>
          <w:sz w:val="22"/>
          <w:szCs w:val="22"/>
        </w:rPr>
      </w:pPr>
      <w:r w:rsidRPr="00EC376E">
        <w:rPr>
          <w:bCs/>
          <w:sz w:val="22"/>
          <w:szCs w:val="22"/>
        </w:rPr>
        <w:t>16.1. Wykonawca pozostaje związany ofertą do dnia 2022-09-20.</w:t>
      </w:r>
    </w:p>
    <w:p w14:paraId="4AC8506D" w14:textId="77777777" w:rsidR="004B1EFA" w:rsidRPr="00EC376E" w:rsidRDefault="004B1EFA" w:rsidP="004B1EFA">
      <w:pPr>
        <w:spacing w:before="120" w:after="120" w:line="360" w:lineRule="auto"/>
        <w:jc w:val="both"/>
        <w:rPr>
          <w:bCs/>
          <w:sz w:val="22"/>
          <w:szCs w:val="22"/>
        </w:rPr>
      </w:pPr>
      <w:r w:rsidRPr="00EC376E">
        <w:rPr>
          <w:bCs/>
          <w:sz w:val="22"/>
          <w:szCs w:val="22"/>
        </w:rPr>
        <w:t>18. Miejsce oraz termin składania i otwarcia ofert</w:t>
      </w:r>
    </w:p>
    <w:p w14:paraId="01C24B94" w14:textId="77777777" w:rsidR="004B1EFA" w:rsidRPr="00EC376E" w:rsidRDefault="004B1EFA" w:rsidP="004B1EFA">
      <w:pPr>
        <w:spacing w:before="120" w:after="120" w:line="360" w:lineRule="auto"/>
        <w:jc w:val="both"/>
        <w:rPr>
          <w:bCs/>
          <w:sz w:val="22"/>
          <w:szCs w:val="22"/>
        </w:rPr>
      </w:pPr>
      <w:r w:rsidRPr="00EC376E">
        <w:rPr>
          <w:bCs/>
          <w:sz w:val="22"/>
          <w:szCs w:val="22"/>
        </w:rPr>
        <w:t>Ofertę, wraz z załącznikami, należy złożyć za pośrednictwem Platformy w terminie do dnia 2022-06-23 do godz. 10:00.</w:t>
      </w:r>
    </w:p>
    <w:p w14:paraId="15DA2869" w14:textId="77777777" w:rsidR="004B1EFA" w:rsidRPr="005C0930" w:rsidRDefault="004B1EFA" w:rsidP="004B1EFA">
      <w:pPr>
        <w:spacing w:before="120" w:after="120" w:line="360" w:lineRule="auto"/>
        <w:jc w:val="both"/>
        <w:rPr>
          <w:bCs/>
          <w:sz w:val="22"/>
          <w:szCs w:val="22"/>
        </w:rPr>
      </w:pPr>
      <w:r w:rsidRPr="00EC376E">
        <w:rPr>
          <w:bCs/>
          <w:sz w:val="22"/>
          <w:szCs w:val="22"/>
        </w:rPr>
        <w:t>19.1. Otwarcie ofert nastąpi w dniu: 2022-06-23 o godz. 11:00, za pośrednictwem Platformy, na karcie "Oferta/Załączniki", poprzez ich odszyfrowanie, które jest jednoznaczne z ich upublicznieniem.</w:t>
      </w:r>
    </w:p>
    <w:p w14:paraId="65452E7E" w14:textId="327A1203" w:rsidR="004B1EFA" w:rsidRDefault="004B1EFA" w:rsidP="00520165">
      <w:pPr>
        <w:jc w:val="both"/>
        <w:rPr>
          <w:rFonts w:ascii="Arial" w:hAnsi="Arial" w:cs="Arial"/>
          <w:sz w:val="22"/>
          <w:szCs w:val="22"/>
        </w:rPr>
      </w:pPr>
    </w:p>
    <w:p w14:paraId="1011C0AE" w14:textId="77777777" w:rsidR="004B1EFA" w:rsidRPr="009003D1" w:rsidRDefault="004B1EFA" w:rsidP="00520165">
      <w:pPr>
        <w:jc w:val="both"/>
        <w:rPr>
          <w:rFonts w:ascii="Arial" w:hAnsi="Arial" w:cs="Arial"/>
          <w:sz w:val="22"/>
          <w:szCs w:val="22"/>
        </w:rPr>
      </w:pPr>
    </w:p>
    <w:p w14:paraId="6CAFAD77" w14:textId="48AB0F6F" w:rsidR="006D4AB3" w:rsidRDefault="006D4AB3" w:rsidP="00BB75A3">
      <w:pPr>
        <w:pStyle w:val="Tekstpodstawowy"/>
        <w:ind w:left="3119" w:firstLine="425"/>
        <w:jc w:val="right"/>
        <w:rPr>
          <w:sz w:val="24"/>
          <w:szCs w:val="24"/>
        </w:rPr>
      </w:pPr>
      <w:r w:rsidRPr="004B1EFA">
        <w:rPr>
          <w:sz w:val="24"/>
          <w:szCs w:val="24"/>
        </w:rPr>
        <w:t>Zamawiający</w:t>
      </w:r>
    </w:p>
    <w:p w14:paraId="5DCF78B9" w14:textId="77777777" w:rsidR="00AB15EB" w:rsidRPr="004B1EFA" w:rsidRDefault="00AB15EB" w:rsidP="00AB15EB">
      <w:pPr>
        <w:pStyle w:val="Tekstpodstawowy"/>
        <w:ind w:left="3119" w:firstLine="425"/>
        <w:jc w:val="right"/>
        <w:rPr>
          <w:sz w:val="24"/>
          <w:szCs w:val="24"/>
        </w:rPr>
      </w:pPr>
      <w:r w:rsidRPr="004B1EFA">
        <w:rPr>
          <w:sz w:val="24"/>
          <w:szCs w:val="24"/>
        </w:rPr>
        <w:t xml:space="preserve">Z-ca Dyrektora ds. Finansowych </w:t>
      </w:r>
    </w:p>
    <w:p w14:paraId="7B573648" w14:textId="77777777" w:rsidR="00AB15EB" w:rsidRPr="009003D1" w:rsidRDefault="00AB15EB" w:rsidP="00AB15EB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4B1EFA">
        <w:rPr>
          <w:sz w:val="24"/>
          <w:szCs w:val="24"/>
        </w:rPr>
        <w:t>mgr Dorota Gołąb-</w:t>
      </w:r>
      <w:proofErr w:type="spellStart"/>
      <w:r w:rsidRPr="004B1EFA">
        <w:rPr>
          <w:sz w:val="24"/>
          <w:szCs w:val="24"/>
        </w:rPr>
        <w:t>Bełtowicz</w:t>
      </w:r>
      <w:proofErr w:type="spellEnd"/>
    </w:p>
    <w:p w14:paraId="657BEA11" w14:textId="77777777" w:rsidR="00AB15EB" w:rsidRPr="004B1EFA" w:rsidRDefault="00AB15EB" w:rsidP="00BB75A3">
      <w:pPr>
        <w:pStyle w:val="Tekstpodstawowy"/>
        <w:ind w:left="3119" w:firstLine="425"/>
        <w:jc w:val="right"/>
        <w:rPr>
          <w:sz w:val="24"/>
          <w:szCs w:val="24"/>
        </w:rPr>
      </w:pPr>
    </w:p>
    <w:sectPr w:rsidR="00AB15EB" w:rsidRPr="004B1EFA" w:rsidSect="0012774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C373A" w14:textId="77777777" w:rsidR="002225BC" w:rsidRDefault="002225BC">
      <w:r>
        <w:separator/>
      </w:r>
    </w:p>
  </w:endnote>
  <w:endnote w:type="continuationSeparator" w:id="0">
    <w:p w14:paraId="604FF373" w14:textId="77777777" w:rsidR="002225BC" w:rsidRDefault="0022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FE4D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0A8EF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E86E6" w14:textId="78C23B60" w:rsidR="006D4AB3" w:rsidRDefault="00355A4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6F7D63A" wp14:editId="025101E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1B3A4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2069EDC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9BF7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D2267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1BA4D0" w14:textId="77777777" w:rsidR="006D4AB3" w:rsidRDefault="006D4AB3">
    <w:pPr>
      <w:pStyle w:val="Stopka"/>
      <w:tabs>
        <w:tab w:val="clear" w:pos="4536"/>
        <w:tab w:val="left" w:pos="6237"/>
      </w:tabs>
    </w:pPr>
  </w:p>
  <w:p w14:paraId="308E8EE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361926" w14:textId="77777777" w:rsidR="002225BC" w:rsidRDefault="002225BC">
      <w:r>
        <w:separator/>
      </w:r>
    </w:p>
  </w:footnote>
  <w:footnote w:type="continuationSeparator" w:id="0">
    <w:p w14:paraId="1E248C94" w14:textId="77777777" w:rsidR="002225BC" w:rsidRDefault="002225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A8C5A" w14:textId="77777777" w:rsidR="00F0027E" w:rsidRDefault="00F002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07F3E" w14:textId="77777777" w:rsidR="00F0027E" w:rsidRDefault="00F002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36FDE" w14:textId="77777777" w:rsidR="00F0027E" w:rsidRDefault="00F002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77547"/>
    <w:multiLevelType w:val="hybridMultilevel"/>
    <w:tmpl w:val="75C6B226"/>
    <w:lvl w:ilvl="0" w:tplc="DCE033C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8CC58FE"/>
    <w:multiLevelType w:val="hybridMultilevel"/>
    <w:tmpl w:val="D6E80C02"/>
    <w:lvl w:ilvl="0" w:tplc="D4AE9404">
      <w:start w:val="2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3D0764F"/>
    <w:multiLevelType w:val="hybridMultilevel"/>
    <w:tmpl w:val="01825366"/>
    <w:lvl w:ilvl="0" w:tplc="D4B6D3BA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59644589">
    <w:abstractNumId w:val="5"/>
  </w:num>
  <w:num w:numId="2" w16cid:durableId="92551875">
    <w:abstractNumId w:val="9"/>
  </w:num>
  <w:num w:numId="3" w16cid:durableId="396636427">
    <w:abstractNumId w:val="4"/>
  </w:num>
  <w:num w:numId="4" w16cid:durableId="1080718430">
    <w:abstractNumId w:val="8"/>
  </w:num>
  <w:num w:numId="5" w16cid:durableId="352341102">
    <w:abstractNumId w:val="1"/>
  </w:num>
  <w:num w:numId="6" w16cid:durableId="1785466940">
    <w:abstractNumId w:val="3"/>
  </w:num>
  <w:num w:numId="7" w16cid:durableId="53816434">
    <w:abstractNumId w:val="7"/>
  </w:num>
  <w:num w:numId="8" w16cid:durableId="968121189">
    <w:abstractNumId w:val="0"/>
  </w:num>
  <w:num w:numId="9" w16cid:durableId="1580292598">
    <w:abstractNumId w:val="2"/>
  </w:num>
  <w:num w:numId="10" w16cid:durableId="107192978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37A"/>
    <w:rsid w:val="00031374"/>
    <w:rsid w:val="00043755"/>
    <w:rsid w:val="000922EC"/>
    <w:rsid w:val="000A1097"/>
    <w:rsid w:val="000A4D61"/>
    <w:rsid w:val="000E2A8F"/>
    <w:rsid w:val="0012774F"/>
    <w:rsid w:val="00144B7A"/>
    <w:rsid w:val="00180C6E"/>
    <w:rsid w:val="001B2E9F"/>
    <w:rsid w:val="002225BC"/>
    <w:rsid w:val="0029606A"/>
    <w:rsid w:val="00355A4A"/>
    <w:rsid w:val="003D1BAA"/>
    <w:rsid w:val="003D1FF3"/>
    <w:rsid w:val="004848F3"/>
    <w:rsid w:val="004A75F2"/>
    <w:rsid w:val="004B1EFA"/>
    <w:rsid w:val="005144A9"/>
    <w:rsid w:val="00520165"/>
    <w:rsid w:val="005B1B08"/>
    <w:rsid w:val="00624873"/>
    <w:rsid w:val="00632C3C"/>
    <w:rsid w:val="00662BDB"/>
    <w:rsid w:val="006901A1"/>
    <w:rsid w:val="006A5DF1"/>
    <w:rsid w:val="006B7198"/>
    <w:rsid w:val="006D4AB3"/>
    <w:rsid w:val="006F3B81"/>
    <w:rsid w:val="007C0121"/>
    <w:rsid w:val="007C4E22"/>
    <w:rsid w:val="007D7198"/>
    <w:rsid w:val="00870F9F"/>
    <w:rsid w:val="008804B6"/>
    <w:rsid w:val="00897AB0"/>
    <w:rsid w:val="008A3553"/>
    <w:rsid w:val="009003D1"/>
    <w:rsid w:val="00947A50"/>
    <w:rsid w:val="00A905AC"/>
    <w:rsid w:val="00AB15EB"/>
    <w:rsid w:val="00AD013F"/>
    <w:rsid w:val="00B1255C"/>
    <w:rsid w:val="00B62668"/>
    <w:rsid w:val="00B96E3F"/>
    <w:rsid w:val="00BA6584"/>
    <w:rsid w:val="00BB75A3"/>
    <w:rsid w:val="00BE7BFD"/>
    <w:rsid w:val="00C370F2"/>
    <w:rsid w:val="00C44EEC"/>
    <w:rsid w:val="00D22FFA"/>
    <w:rsid w:val="00D54181"/>
    <w:rsid w:val="00D8461B"/>
    <w:rsid w:val="00D9049C"/>
    <w:rsid w:val="00D915F2"/>
    <w:rsid w:val="00DF32E8"/>
    <w:rsid w:val="00E21B49"/>
    <w:rsid w:val="00E2789F"/>
    <w:rsid w:val="00E65F31"/>
    <w:rsid w:val="00E72428"/>
    <w:rsid w:val="00EA14B3"/>
    <w:rsid w:val="00EA416E"/>
    <w:rsid w:val="00F0027E"/>
    <w:rsid w:val="00F7637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1D0675"/>
  <w15:chartTrackingRefBased/>
  <w15:docId w15:val="{7B3C56EA-84EF-42A7-9414-678F2509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B1EFA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AB15E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oleObject" Target="embeddings/oleObject1.bin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7269A-1E6F-4E39-9AD9-7ED6D6ACE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2286</Words>
  <Characters>13721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5</cp:revision>
  <cp:lastPrinted>2022-06-15T10:40:00Z</cp:lastPrinted>
  <dcterms:created xsi:type="dcterms:W3CDTF">2022-06-15T10:35:00Z</dcterms:created>
  <dcterms:modified xsi:type="dcterms:W3CDTF">2022-06-15T10:40:00Z</dcterms:modified>
</cp:coreProperties>
</file>