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6606E" w14:textId="77777777" w:rsidR="00D665F5" w:rsidRPr="007C1EF3" w:rsidRDefault="00BE1A88" w:rsidP="00D665F5">
      <w:pPr>
        <w:spacing w:after="240"/>
        <w:jc w:val="right"/>
        <w:rPr>
          <w:sz w:val="22"/>
          <w:szCs w:val="22"/>
        </w:rPr>
      </w:pPr>
      <w:r w:rsidRPr="007C1EF3">
        <w:rPr>
          <w:sz w:val="22"/>
          <w:szCs w:val="22"/>
        </w:rPr>
        <w:t>Poznań</w:t>
      </w:r>
      <w:r w:rsidR="00D665F5" w:rsidRPr="007C1EF3">
        <w:rPr>
          <w:sz w:val="22"/>
          <w:szCs w:val="22"/>
        </w:rPr>
        <w:t xml:space="preserve"> dnia: </w:t>
      </w:r>
      <w:r w:rsidRPr="007C1EF3">
        <w:rPr>
          <w:sz w:val="22"/>
          <w:szCs w:val="22"/>
        </w:rPr>
        <w:t>2022-06-15</w:t>
      </w:r>
    </w:p>
    <w:p w14:paraId="0EDE2E4F" w14:textId="77777777" w:rsidR="00D665F5" w:rsidRPr="007C1EF3" w:rsidRDefault="00D665F5" w:rsidP="00D665F5">
      <w:pPr>
        <w:spacing w:after="240"/>
        <w:jc w:val="right"/>
        <w:rPr>
          <w:sz w:val="22"/>
          <w:szCs w:val="22"/>
        </w:rPr>
      </w:pPr>
    </w:p>
    <w:p w14:paraId="7CA35813" w14:textId="77777777" w:rsidR="00BE1A88" w:rsidRPr="007C1EF3" w:rsidRDefault="00BE1A88" w:rsidP="00577BC6">
      <w:pPr>
        <w:spacing w:after="40"/>
        <w:rPr>
          <w:b/>
          <w:bCs/>
          <w:sz w:val="22"/>
          <w:szCs w:val="22"/>
        </w:rPr>
      </w:pPr>
      <w:r w:rsidRPr="007C1EF3">
        <w:rPr>
          <w:b/>
          <w:bCs/>
          <w:sz w:val="22"/>
          <w:szCs w:val="22"/>
        </w:rPr>
        <w:t>Szpital Wojewódzki w Poznaniu</w:t>
      </w:r>
    </w:p>
    <w:p w14:paraId="2176C6C4" w14:textId="77777777" w:rsidR="00D665F5" w:rsidRPr="007C1EF3" w:rsidRDefault="00BE1A88" w:rsidP="00577BC6">
      <w:pPr>
        <w:spacing w:after="40"/>
        <w:rPr>
          <w:b/>
          <w:bCs/>
          <w:sz w:val="22"/>
          <w:szCs w:val="22"/>
        </w:rPr>
      </w:pPr>
      <w:r w:rsidRPr="007C1EF3">
        <w:rPr>
          <w:b/>
          <w:bCs/>
          <w:sz w:val="22"/>
          <w:szCs w:val="22"/>
        </w:rPr>
        <w:t>Dział Zamówień Publicznych</w:t>
      </w:r>
    </w:p>
    <w:p w14:paraId="64B41C67" w14:textId="444BD337" w:rsidR="00D665F5" w:rsidRPr="007C1EF3" w:rsidRDefault="007C1EF3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E1A88" w:rsidRPr="007C1EF3">
        <w:rPr>
          <w:sz w:val="22"/>
          <w:szCs w:val="22"/>
        </w:rPr>
        <w:t>Juraszów</w:t>
      </w:r>
      <w:r w:rsidR="00D665F5" w:rsidRPr="007C1EF3">
        <w:rPr>
          <w:sz w:val="22"/>
          <w:szCs w:val="22"/>
        </w:rPr>
        <w:t xml:space="preserve"> </w:t>
      </w:r>
      <w:r w:rsidR="00BE1A88" w:rsidRPr="007C1EF3">
        <w:rPr>
          <w:sz w:val="22"/>
          <w:szCs w:val="22"/>
        </w:rPr>
        <w:t>7/19</w:t>
      </w:r>
    </w:p>
    <w:p w14:paraId="6CB27508" w14:textId="77777777" w:rsidR="00D665F5" w:rsidRPr="007C1EF3" w:rsidRDefault="00BE1A88" w:rsidP="00D665F5">
      <w:pPr>
        <w:rPr>
          <w:sz w:val="22"/>
          <w:szCs w:val="22"/>
        </w:rPr>
      </w:pPr>
      <w:r w:rsidRPr="007C1EF3">
        <w:rPr>
          <w:sz w:val="22"/>
          <w:szCs w:val="22"/>
        </w:rPr>
        <w:t>60-479</w:t>
      </w:r>
      <w:r w:rsidR="00D665F5" w:rsidRPr="007C1EF3">
        <w:rPr>
          <w:sz w:val="22"/>
          <w:szCs w:val="22"/>
        </w:rPr>
        <w:t xml:space="preserve"> </w:t>
      </w:r>
      <w:r w:rsidRPr="007C1EF3">
        <w:rPr>
          <w:sz w:val="22"/>
          <w:szCs w:val="22"/>
        </w:rPr>
        <w:t>Poznań</w:t>
      </w:r>
    </w:p>
    <w:p w14:paraId="14C90528" w14:textId="77777777" w:rsidR="00D665F5" w:rsidRPr="007C1EF3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D77B5C" w14:textId="77777777" w:rsidR="00D665F5" w:rsidRPr="007C1EF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BA48297" w14:textId="77777777" w:rsidR="00A80738" w:rsidRPr="007C1EF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C1EF3">
        <w:rPr>
          <w:sz w:val="22"/>
          <w:szCs w:val="22"/>
        </w:rPr>
        <w:t>Znak sprawy:</w:t>
      </w:r>
      <w:r w:rsidRPr="007C1EF3">
        <w:rPr>
          <w:b/>
          <w:sz w:val="22"/>
          <w:szCs w:val="22"/>
        </w:rPr>
        <w:t xml:space="preserve"> </w:t>
      </w:r>
      <w:r w:rsidR="00BE1A88" w:rsidRPr="007C1EF3">
        <w:rPr>
          <w:b/>
          <w:sz w:val="22"/>
          <w:szCs w:val="22"/>
        </w:rPr>
        <w:t>SZW/DZP/27/2022</w:t>
      </w:r>
      <w:r w:rsidR="00A80738" w:rsidRPr="007C1EF3">
        <w:rPr>
          <w:sz w:val="22"/>
          <w:szCs w:val="22"/>
        </w:rPr>
        <w:tab/>
        <w:t xml:space="preserve"> </w:t>
      </w:r>
    </w:p>
    <w:p w14:paraId="6132B298" w14:textId="77777777" w:rsidR="00A80738" w:rsidRPr="007C1E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FA65F4" w14:textId="77777777" w:rsidR="00A80738" w:rsidRPr="007C1E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2641B1" w14:textId="77777777" w:rsidR="00A80738" w:rsidRPr="007C1EF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B30D79" w14:textId="77777777" w:rsidR="00A80738" w:rsidRPr="007C1E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C1EF3">
        <w:rPr>
          <w:b/>
          <w:spacing w:val="20"/>
          <w:sz w:val="22"/>
          <w:szCs w:val="22"/>
        </w:rPr>
        <w:t>INFORMACJA Z OTWARCIA OFERT</w:t>
      </w:r>
    </w:p>
    <w:p w14:paraId="4718C38F" w14:textId="77777777" w:rsidR="00A80738" w:rsidRPr="007C1E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C130E4E" w14:textId="77777777" w:rsidR="00C659E2" w:rsidRPr="007C1EF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C1EF3">
        <w:rPr>
          <w:bCs/>
          <w:sz w:val="22"/>
          <w:szCs w:val="22"/>
        </w:rPr>
        <w:t xml:space="preserve">Dotyczy </w:t>
      </w:r>
      <w:r w:rsidRPr="007C1EF3">
        <w:rPr>
          <w:sz w:val="22"/>
          <w:szCs w:val="22"/>
        </w:rPr>
        <w:t xml:space="preserve">postępowania o udzielenie zamówienia publicznego prowadzonego w trybie </w:t>
      </w:r>
      <w:r w:rsidR="00BE1A88" w:rsidRPr="007C1EF3">
        <w:rPr>
          <w:sz w:val="22"/>
          <w:szCs w:val="22"/>
        </w:rPr>
        <w:t>Tryb podstawowy bez negocjacji - art. 275 pkt. 1 ustawy Pzp</w:t>
      </w:r>
      <w:r w:rsidRPr="007C1EF3">
        <w:rPr>
          <w:sz w:val="22"/>
          <w:szCs w:val="22"/>
        </w:rPr>
        <w:t xml:space="preserve"> na: </w:t>
      </w:r>
    </w:p>
    <w:p w14:paraId="22189982" w14:textId="5F456267" w:rsidR="00A80738" w:rsidRPr="007C1EF3" w:rsidRDefault="00BE1A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1EF3">
        <w:rPr>
          <w:b/>
          <w:sz w:val="22"/>
          <w:szCs w:val="22"/>
        </w:rPr>
        <w:t xml:space="preserve">Budowa kuchni wraz z wyposażeniem dla Wielkopolskiego Centrum Specjalistycznego </w:t>
      </w:r>
      <w:r w:rsidR="007C1EF3">
        <w:rPr>
          <w:b/>
          <w:sz w:val="22"/>
          <w:szCs w:val="22"/>
        </w:rPr>
        <w:br/>
      </w:r>
      <w:r w:rsidRPr="007C1EF3">
        <w:rPr>
          <w:b/>
          <w:sz w:val="22"/>
          <w:szCs w:val="22"/>
        </w:rPr>
        <w:t>w Poznaniu ul. Juraszów 7/19</w:t>
      </w:r>
    </w:p>
    <w:p w14:paraId="24C5DB88" w14:textId="77777777" w:rsidR="00D665F5" w:rsidRPr="007C1EF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C1EF3">
        <w:rPr>
          <w:sz w:val="22"/>
          <w:szCs w:val="22"/>
        </w:rPr>
        <w:t>Zamawiający, działając na podstawie art. 22</w:t>
      </w:r>
      <w:r w:rsidR="00601802" w:rsidRPr="007C1EF3">
        <w:rPr>
          <w:sz w:val="22"/>
          <w:szCs w:val="22"/>
        </w:rPr>
        <w:t>2</w:t>
      </w:r>
      <w:r w:rsidRPr="007C1EF3">
        <w:rPr>
          <w:sz w:val="22"/>
          <w:szCs w:val="22"/>
        </w:rPr>
        <w:t xml:space="preserve"> ust. 5 </w:t>
      </w:r>
      <w:r w:rsidRPr="007C1EF3">
        <w:rPr>
          <w:bCs/>
          <w:sz w:val="22"/>
          <w:szCs w:val="22"/>
        </w:rPr>
        <w:t>ustawy z dnia 11 września 2019 r. Prawo zamówień publicznych</w:t>
      </w:r>
      <w:r w:rsidRPr="007C1EF3">
        <w:rPr>
          <w:sz w:val="22"/>
          <w:szCs w:val="22"/>
        </w:rPr>
        <w:t xml:space="preserve"> </w:t>
      </w:r>
      <w:r w:rsidR="00BE1A88" w:rsidRPr="007C1EF3">
        <w:rPr>
          <w:sz w:val="22"/>
          <w:szCs w:val="22"/>
        </w:rPr>
        <w:t>(t.j. Dz.U. z 2021r. poz. 1129 z późn. zm.)</w:t>
      </w:r>
      <w:r w:rsidR="00490DC0" w:rsidRPr="007C1EF3">
        <w:rPr>
          <w:sz w:val="22"/>
          <w:szCs w:val="22"/>
        </w:rPr>
        <w:t xml:space="preserve"> </w:t>
      </w:r>
      <w:r w:rsidRPr="007C1EF3">
        <w:rPr>
          <w:sz w:val="22"/>
          <w:szCs w:val="22"/>
        </w:rPr>
        <w:t>udostępnia</w:t>
      </w:r>
      <w:r w:rsidR="00F95C33" w:rsidRPr="007C1EF3">
        <w:rPr>
          <w:sz w:val="22"/>
          <w:szCs w:val="22"/>
        </w:rPr>
        <w:t xml:space="preserve"> </w:t>
      </w:r>
      <w:r w:rsidR="004C7E9B" w:rsidRPr="007C1EF3">
        <w:rPr>
          <w:sz w:val="22"/>
          <w:szCs w:val="22"/>
        </w:rPr>
        <w:t>informacj</w:t>
      </w:r>
      <w:r w:rsidR="00577BC6" w:rsidRPr="007C1EF3">
        <w:rPr>
          <w:sz w:val="22"/>
          <w:szCs w:val="22"/>
        </w:rPr>
        <w:t>ę</w:t>
      </w:r>
      <w:r w:rsidR="00035488" w:rsidRPr="007C1EF3">
        <w:rPr>
          <w:sz w:val="22"/>
          <w:szCs w:val="22"/>
        </w:rPr>
        <w:t xml:space="preserve"> z otwarcia ofert</w:t>
      </w:r>
      <w:r w:rsidR="00577BC6" w:rsidRPr="007C1EF3">
        <w:rPr>
          <w:sz w:val="22"/>
          <w:szCs w:val="22"/>
        </w:rPr>
        <w:t>.</w:t>
      </w:r>
    </w:p>
    <w:p w14:paraId="5583B8F0" w14:textId="5059DADB" w:rsidR="00A80738" w:rsidRPr="007C1EF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C1EF3">
        <w:rPr>
          <w:sz w:val="22"/>
          <w:szCs w:val="22"/>
        </w:rPr>
        <w:t>Podczas otwarcia ofert, mającego miejsce</w:t>
      </w:r>
      <w:r w:rsidR="00FF4AB1" w:rsidRPr="007C1EF3">
        <w:rPr>
          <w:sz w:val="22"/>
          <w:szCs w:val="22"/>
        </w:rPr>
        <w:t xml:space="preserve"> w dniu </w:t>
      </w:r>
      <w:r w:rsidR="00BE1A88" w:rsidRPr="007C1EF3">
        <w:rPr>
          <w:sz w:val="22"/>
          <w:szCs w:val="22"/>
        </w:rPr>
        <w:t>15/06/2022</w:t>
      </w:r>
      <w:r w:rsidR="00FF4AB1" w:rsidRPr="007C1EF3">
        <w:rPr>
          <w:sz w:val="22"/>
          <w:szCs w:val="22"/>
        </w:rPr>
        <w:t xml:space="preserve"> o godz. </w:t>
      </w:r>
      <w:r w:rsidR="00BE1A88" w:rsidRPr="007C1EF3">
        <w:rPr>
          <w:sz w:val="22"/>
          <w:szCs w:val="22"/>
        </w:rPr>
        <w:t>10:00</w:t>
      </w:r>
      <w:r w:rsidRPr="007C1EF3">
        <w:rPr>
          <w:sz w:val="22"/>
          <w:szCs w:val="22"/>
        </w:rPr>
        <w:t xml:space="preserve">, otwarte zostały oferty następujących </w:t>
      </w:r>
      <w:r w:rsidR="007C1EF3">
        <w:rPr>
          <w:sz w:val="22"/>
          <w:szCs w:val="22"/>
        </w:rPr>
        <w:t>W</w:t>
      </w:r>
      <w:r w:rsidRPr="007C1EF3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843"/>
        <w:gridCol w:w="1842"/>
        <w:gridCol w:w="1134"/>
      </w:tblGrid>
      <w:tr w:rsidR="007C1EF3" w:rsidRPr="007C1EF3" w14:paraId="4B896EE5" w14:textId="40EE81D4" w:rsidTr="00652A59">
        <w:tc>
          <w:tcPr>
            <w:tcW w:w="851" w:type="dxa"/>
            <w:shd w:val="clear" w:color="auto" w:fill="auto"/>
            <w:vAlign w:val="center"/>
          </w:tcPr>
          <w:p w14:paraId="395AA26F" w14:textId="77777777" w:rsidR="007C1EF3" w:rsidRPr="007C1EF3" w:rsidRDefault="007C1EF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5164E98" w14:textId="5833D9F4" w:rsidR="007C1EF3" w:rsidRPr="007C1EF3" w:rsidRDefault="007C1EF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7C1EF3">
              <w:rPr>
                <w:sz w:val="22"/>
                <w:szCs w:val="22"/>
              </w:rPr>
              <w:t>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C2FB03" w14:textId="77777777" w:rsidR="007C1EF3" w:rsidRDefault="007C1EF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K-1</w:t>
            </w:r>
          </w:p>
          <w:p w14:paraId="23D207FE" w14:textId="3387B8A2" w:rsidR="007C1EF3" w:rsidRPr="007C1EF3" w:rsidRDefault="007C1EF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(brutto)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7C3E0EF" w14:textId="77777777" w:rsidR="007C1EF3" w:rsidRDefault="007C1EF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K-2</w:t>
            </w:r>
          </w:p>
          <w:p w14:paraId="48E78844" w14:textId="24386AE0" w:rsidR="007C1EF3" w:rsidRPr="007C1EF3" w:rsidRDefault="007C1EF3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5F3DA4" w14:textId="77777777" w:rsidR="007C1EF3" w:rsidRDefault="007C1EF3" w:rsidP="007C1EF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K-3</w:t>
            </w:r>
          </w:p>
          <w:p w14:paraId="18F77B68" w14:textId="2DD904EA" w:rsidR="007C1EF3" w:rsidRPr="007C1EF3" w:rsidRDefault="007C1EF3" w:rsidP="007C1EF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Skrócenie terminu wykonania robót</w:t>
            </w:r>
          </w:p>
        </w:tc>
      </w:tr>
      <w:tr w:rsidR="007C1EF3" w:rsidRPr="007C1EF3" w14:paraId="4E565BAA" w14:textId="50E2E163" w:rsidTr="00652A59">
        <w:tc>
          <w:tcPr>
            <w:tcW w:w="851" w:type="dxa"/>
            <w:shd w:val="clear" w:color="auto" w:fill="auto"/>
            <w:vAlign w:val="center"/>
          </w:tcPr>
          <w:p w14:paraId="727015F0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510694B8" w14:textId="77777777" w:rsidR="007C1EF3" w:rsidRPr="007C1EF3" w:rsidRDefault="007C1EF3" w:rsidP="00794AB7">
            <w:pPr>
              <w:spacing w:before="80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TWM Spółka z o. o.</w:t>
            </w:r>
          </w:p>
          <w:p w14:paraId="04842C7E" w14:textId="77777777" w:rsidR="007C1EF3" w:rsidRPr="007C1EF3" w:rsidRDefault="007C1EF3" w:rsidP="00794AB7">
            <w:pPr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ul. Stefana Żeromskiego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9</w:t>
            </w:r>
            <w:r w:rsidRPr="007C1EF3">
              <w:rPr>
                <w:sz w:val="22"/>
                <w:szCs w:val="22"/>
              </w:rPr>
              <w:t xml:space="preserve"> </w:t>
            </w:r>
          </w:p>
          <w:p w14:paraId="5DAB827D" w14:textId="77777777" w:rsidR="007C1EF3" w:rsidRPr="007C1EF3" w:rsidRDefault="007C1EF3" w:rsidP="00794AB7">
            <w:pPr>
              <w:spacing w:after="80"/>
              <w:jc w:val="both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60-544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B9CF67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13 579 200.00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47E962" w14:textId="173977AE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ED6F94" w14:textId="0A293350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4 tygodnie</w:t>
            </w:r>
          </w:p>
        </w:tc>
      </w:tr>
      <w:tr w:rsidR="007C1EF3" w:rsidRPr="007C1EF3" w14:paraId="19424794" w14:textId="0C6C56FC" w:rsidTr="00652A59">
        <w:tc>
          <w:tcPr>
            <w:tcW w:w="851" w:type="dxa"/>
            <w:shd w:val="clear" w:color="auto" w:fill="auto"/>
            <w:vAlign w:val="center"/>
          </w:tcPr>
          <w:p w14:paraId="620759E7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4F10E841" w14:textId="77777777" w:rsidR="007C1EF3" w:rsidRPr="007C1EF3" w:rsidRDefault="007C1EF3" w:rsidP="00794AB7">
            <w:pPr>
              <w:spacing w:before="80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Jack-Bud Polska Sp. z o.o. Sp.k.</w:t>
            </w:r>
          </w:p>
          <w:p w14:paraId="56AAF0AF" w14:textId="79EA54F6" w:rsidR="007C1EF3" w:rsidRPr="007C1EF3" w:rsidRDefault="00652A59" w:rsidP="00794A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Obornicka 352</w:t>
            </w:r>
            <w:r w:rsidR="007C1EF3" w:rsidRPr="007C1EF3">
              <w:rPr>
                <w:sz w:val="22"/>
                <w:szCs w:val="22"/>
              </w:rPr>
              <w:t xml:space="preserve"> </w:t>
            </w:r>
          </w:p>
          <w:p w14:paraId="76E05911" w14:textId="474A7894" w:rsidR="007C1EF3" w:rsidRPr="007C1EF3" w:rsidRDefault="007C1EF3" w:rsidP="00794AB7">
            <w:pPr>
              <w:spacing w:after="80"/>
              <w:jc w:val="both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60-68</w:t>
            </w:r>
            <w:r w:rsidR="00652A59">
              <w:rPr>
                <w:sz w:val="22"/>
                <w:szCs w:val="22"/>
              </w:rPr>
              <w:t>9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C5C5CF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13 478 210.25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08D7E6" w14:textId="45910DC4" w:rsidR="007C1EF3" w:rsidRPr="007C1EF3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51B852" w14:textId="7CBC62E1" w:rsidR="007C1EF3" w:rsidRPr="007C1EF3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4 tygodnie</w:t>
            </w:r>
          </w:p>
        </w:tc>
      </w:tr>
      <w:tr w:rsidR="007C1EF3" w:rsidRPr="007C1EF3" w14:paraId="2BC4C5F7" w14:textId="62987371" w:rsidTr="00652A59">
        <w:tc>
          <w:tcPr>
            <w:tcW w:w="851" w:type="dxa"/>
            <w:shd w:val="clear" w:color="auto" w:fill="auto"/>
            <w:vAlign w:val="center"/>
          </w:tcPr>
          <w:p w14:paraId="1EC0C725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64A489C4" w14:textId="0E87A5DA" w:rsidR="007C1EF3" w:rsidRDefault="007C1EF3" w:rsidP="00794AB7">
            <w:pPr>
              <w:spacing w:before="80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 xml:space="preserve">Konsorcjum - LIDER AJ PRO </w:t>
            </w:r>
            <w:r w:rsidR="00652A59">
              <w:rPr>
                <w:sz w:val="22"/>
                <w:szCs w:val="22"/>
              </w:rPr>
              <w:br/>
            </w:r>
            <w:r w:rsidRPr="007C1EF3">
              <w:rPr>
                <w:sz w:val="22"/>
                <w:szCs w:val="22"/>
              </w:rPr>
              <w:t>Sp. z o. o.</w:t>
            </w:r>
          </w:p>
          <w:p w14:paraId="04F25F2F" w14:textId="6BFFACE3" w:rsidR="00652A59" w:rsidRPr="007C1EF3" w:rsidRDefault="00652A59" w:rsidP="00794AB7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Członek Konsorcjum – Przedsiębiorstwo Handlowo Usługowe JBM Michał </w:t>
            </w:r>
            <w:proofErr w:type="spellStart"/>
            <w:r>
              <w:rPr>
                <w:sz w:val="22"/>
                <w:szCs w:val="22"/>
              </w:rPr>
              <w:t>Radojewski</w:t>
            </w:r>
            <w:proofErr w:type="spellEnd"/>
          </w:p>
          <w:p w14:paraId="17460E4E" w14:textId="77777777" w:rsidR="007C1EF3" w:rsidRPr="007C1EF3" w:rsidRDefault="007C1EF3" w:rsidP="00794AB7">
            <w:pPr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ul. Zielarska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29</w:t>
            </w:r>
            <w:r w:rsidRPr="007C1EF3">
              <w:rPr>
                <w:sz w:val="22"/>
                <w:szCs w:val="22"/>
              </w:rPr>
              <w:t xml:space="preserve"> </w:t>
            </w:r>
          </w:p>
          <w:p w14:paraId="759F819A" w14:textId="77777777" w:rsidR="007C1EF3" w:rsidRPr="007C1EF3" w:rsidRDefault="007C1EF3" w:rsidP="00794AB7">
            <w:pPr>
              <w:spacing w:after="80"/>
              <w:jc w:val="both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62-064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Plewiska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33BE4CA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22 274 276.64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04BDFF" w14:textId="77777777" w:rsidR="007C1EF3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elementy konstrukcyjne 10 lat</w:t>
            </w:r>
          </w:p>
          <w:p w14:paraId="3537F57F" w14:textId="77777777" w:rsidR="00652A59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roboty ogólnobudowlane 10 lat</w:t>
            </w:r>
          </w:p>
          <w:p w14:paraId="40012DF1" w14:textId="1A75B260" w:rsidR="00652A59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roboty </w:t>
            </w:r>
            <w:proofErr w:type="spellStart"/>
            <w:r>
              <w:rPr>
                <w:sz w:val="22"/>
                <w:szCs w:val="22"/>
              </w:rPr>
              <w:t>instalacyjne-wyposażeniowe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  <w:t>8 lata</w:t>
            </w:r>
          </w:p>
          <w:p w14:paraId="5381A3E0" w14:textId="2711FA43" w:rsidR="00652A59" w:rsidRPr="007C1EF3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 pozostała część przedmiotu umowy 3 lata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919CA2" w14:textId="2CF509AF" w:rsidR="007C1EF3" w:rsidRPr="007C1EF3" w:rsidRDefault="00652A59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 1 tydzień</w:t>
            </w:r>
          </w:p>
        </w:tc>
      </w:tr>
      <w:tr w:rsidR="007C1EF3" w:rsidRPr="007C1EF3" w14:paraId="4FF1ADE2" w14:textId="17AFC8EC" w:rsidTr="00652A59">
        <w:tc>
          <w:tcPr>
            <w:tcW w:w="851" w:type="dxa"/>
            <w:shd w:val="clear" w:color="auto" w:fill="auto"/>
            <w:vAlign w:val="center"/>
          </w:tcPr>
          <w:p w14:paraId="36EB717F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016DDAAD" w14:textId="4ADC2B43" w:rsidR="007C1EF3" w:rsidRPr="007C1EF3" w:rsidRDefault="007C1EF3" w:rsidP="00794AB7">
            <w:pPr>
              <w:spacing w:before="80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 xml:space="preserve">CLIMAMEDIC SPÓŁKA </w:t>
            </w:r>
            <w:r w:rsidR="000E1932">
              <w:rPr>
                <w:sz w:val="22"/>
                <w:szCs w:val="22"/>
              </w:rPr>
              <w:br/>
            </w:r>
            <w:r w:rsidRPr="007C1EF3">
              <w:rPr>
                <w:sz w:val="22"/>
                <w:szCs w:val="22"/>
              </w:rPr>
              <w:t>Z OGRANICZONĄ ODPOWIEDZIALNOŚCIĄ SPÓŁKA KOMANDYTOWA</w:t>
            </w:r>
          </w:p>
          <w:p w14:paraId="6E6AC189" w14:textId="77777777" w:rsidR="007C1EF3" w:rsidRPr="007C1EF3" w:rsidRDefault="007C1EF3" w:rsidP="00794AB7">
            <w:pPr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Reguły, ul. Stanisława Bodycha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73/A</w:t>
            </w:r>
            <w:r w:rsidRPr="007C1EF3">
              <w:rPr>
                <w:sz w:val="22"/>
                <w:szCs w:val="22"/>
              </w:rPr>
              <w:t xml:space="preserve"> </w:t>
            </w:r>
          </w:p>
          <w:p w14:paraId="108FA8CC" w14:textId="77777777" w:rsidR="007C1EF3" w:rsidRPr="007C1EF3" w:rsidRDefault="007C1EF3" w:rsidP="00794AB7">
            <w:pPr>
              <w:spacing w:after="80"/>
              <w:jc w:val="both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05-816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Michałowice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4B5B12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18 920 633.55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B2FF792" w14:textId="201E0377" w:rsidR="007C1EF3" w:rsidRPr="007C1EF3" w:rsidRDefault="000E1932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BBC3B3" w14:textId="00AFC363" w:rsidR="007C1EF3" w:rsidRPr="007C1EF3" w:rsidRDefault="000E1932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4 tygodnie</w:t>
            </w:r>
          </w:p>
        </w:tc>
      </w:tr>
      <w:tr w:rsidR="007C1EF3" w:rsidRPr="007C1EF3" w14:paraId="1FE0F0AF" w14:textId="60CAC1E5" w:rsidTr="00652A59">
        <w:tc>
          <w:tcPr>
            <w:tcW w:w="851" w:type="dxa"/>
            <w:shd w:val="clear" w:color="auto" w:fill="auto"/>
            <w:vAlign w:val="center"/>
          </w:tcPr>
          <w:p w14:paraId="05A8AA1F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329313C5" w14:textId="77777777" w:rsidR="007C1EF3" w:rsidRPr="007C1EF3" w:rsidRDefault="007C1EF3" w:rsidP="00794AB7">
            <w:pPr>
              <w:spacing w:before="80"/>
              <w:rPr>
                <w:sz w:val="22"/>
                <w:szCs w:val="22"/>
              </w:rPr>
            </w:pPr>
            <w:proofErr w:type="spellStart"/>
            <w:r w:rsidRPr="007C1EF3">
              <w:rPr>
                <w:sz w:val="22"/>
                <w:szCs w:val="22"/>
              </w:rPr>
              <w:t>Lepiko</w:t>
            </w:r>
            <w:proofErr w:type="spellEnd"/>
            <w:r w:rsidRPr="007C1EF3">
              <w:rPr>
                <w:sz w:val="22"/>
                <w:szCs w:val="22"/>
              </w:rPr>
              <w:t xml:space="preserve"> Sp. z o.o.</w:t>
            </w:r>
          </w:p>
          <w:p w14:paraId="4F6A425C" w14:textId="263BEB5F" w:rsidR="007C1EF3" w:rsidRPr="007C1EF3" w:rsidRDefault="000E1932" w:rsidP="00794A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C1EF3" w:rsidRPr="007C1EF3">
              <w:rPr>
                <w:sz w:val="22"/>
                <w:szCs w:val="22"/>
              </w:rPr>
              <w:t>Skórzewska</w:t>
            </w:r>
            <w:r w:rsidR="007C1EF3" w:rsidRPr="007C1EF3">
              <w:rPr>
                <w:sz w:val="22"/>
                <w:szCs w:val="22"/>
              </w:rPr>
              <w:t xml:space="preserve"> </w:t>
            </w:r>
            <w:r w:rsidR="007C1EF3" w:rsidRPr="007C1EF3">
              <w:rPr>
                <w:sz w:val="22"/>
                <w:szCs w:val="22"/>
              </w:rPr>
              <w:t>19</w:t>
            </w:r>
            <w:r w:rsidR="007C1EF3" w:rsidRPr="007C1EF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, Skórzewo</w:t>
            </w:r>
          </w:p>
          <w:p w14:paraId="3A809C70" w14:textId="77777777" w:rsidR="007C1EF3" w:rsidRPr="007C1EF3" w:rsidRDefault="007C1EF3" w:rsidP="00794AB7">
            <w:pPr>
              <w:spacing w:after="80"/>
              <w:jc w:val="both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60-185</w:t>
            </w:r>
            <w:r w:rsidRPr="007C1EF3">
              <w:rPr>
                <w:sz w:val="22"/>
                <w:szCs w:val="22"/>
              </w:rPr>
              <w:t xml:space="preserve"> </w:t>
            </w:r>
            <w:r w:rsidRPr="007C1EF3">
              <w:rPr>
                <w:sz w:val="22"/>
                <w:szCs w:val="22"/>
              </w:rPr>
              <w:t>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2FE466E" w14:textId="77777777" w:rsidR="007C1EF3" w:rsidRPr="007C1EF3" w:rsidRDefault="007C1EF3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C1EF3">
              <w:rPr>
                <w:sz w:val="22"/>
                <w:szCs w:val="22"/>
              </w:rPr>
              <w:t>14 341 800.00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89B9CED" w14:textId="4A6AD15B" w:rsidR="007C1EF3" w:rsidRPr="007C1EF3" w:rsidRDefault="000E1932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D52F3" w14:textId="28C5DED8" w:rsidR="007C1EF3" w:rsidRPr="007C1EF3" w:rsidRDefault="000E1932" w:rsidP="00794AB7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4 tygodnie</w:t>
            </w:r>
          </w:p>
        </w:tc>
      </w:tr>
    </w:tbl>
    <w:p w14:paraId="137E33D5" w14:textId="77777777" w:rsidR="0069085C" w:rsidRPr="007C1EF3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6B972614" w14:textId="77777777" w:rsidR="00577BC6" w:rsidRPr="007C1EF3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46C8B79" w14:textId="77777777" w:rsidR="00A4648E" w:rsidRDefault="00A4648E" w:rsidP="00A4648E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132F7734" w14:textId="77777777" w:rsidR="00A4648E" w:rsidRDefault="00A4648E" w:rsidP="00A464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EFCBBFE" w14:textId="77777777" w:rsidR="00A4648E" w:rsidRDefault="00A4648E" w:rsidP="00A464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0C4B84B" w14:textId="77777777" w:rsidR="00A4648E" w:rsidRDefault="00A4648E" w:rsidP="00A464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09CB3D8" w14:textId="74FA611D" w:rsidR="00A80738" w:rsidRPr="007C1EF3" w:rsidRDefault="00A80738" w:rsidP="00A4648E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7C1EF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BCD5E" w14:textId="77777777" w:rsidR="00A21588" w:rsidRDefault="00A21588">
      <w:r>
        <w:separator/>
      </w:r>
    </w:p>
  </w:endnote>
  <w:endnote w:type="continuationSeparator" w:id="0">
    <w:p w14:paraId="3174287B" w14:textId="77777777" w:rsidR="00A21588" w:rsidRDefault="00A21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48F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FF7D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A65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11932A">
        <v:line id="_x0000_s1025" style="position:absolute;left:0;text-align:left;z-index:251657728" from="-3.85pt,8.7pt" to="455.15pt,8.7pt"/>
      </w:pict>
    </w:r>
  </w:p>
  <w:p w14:paraId="35D161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36A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86AFBF" w14:textId="77777777" w:rsidR="009F189D" w:rsidRDefault="009F189D">
    <w:pPr>
      <w:pStyle w:val="Stopka"/>
      <w:tabs>
        <w:tab w:val="clear" w:pos="4536"/>
      </w:tabs>
      <w:jc w:val="center"/>
    </w:pPr>
  </w:p>
  <w:p w14:paraId="7810EC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81309" w14:textId="77777777" w:rsidR="00A21588" w:rsidRDefault="00A21588">
      <w:r>
        <w:separator/>
      </w:r>
    </w:p>
  </w:footnote>
  <w:footnote w:type="continuationSeparator" w:id="0">
    <w:p w14:paraId="774FE39F" w14:textId="77777777" w:rsidR="00A21588" w:rsidRDefault="00A21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11D36" w14:textId="77777777" w:rsidR="00BE1A88" w:rsidRDefault="00BE1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6378" w14:textId="77777777" w:rsidR="00BE1A88" w:rsidRDefault="00BE1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946AF" w14:textId="77777777" w:rsidR="00BE1A88" w:rsidRDefault="00BE1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588"/>
    <w:rsid w:val="00007727"/>
    <w:rsid w:val="00017720"/>
    <w:rsid w:val="00035488"/>
    <w:rsid w:val="000D7F25"/>
    <w:rsid w:val="000E00E5"/>
    <w:rsid w:val="000E1932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2A59"/>
    <w:rsid w:val="0069085C"/>
    <w:rsid w:val="007C1EF3"/>
    <w:rsid w:val="00843263"/>
    <w:rsid w:val="00861E75"/>
    <w:rsid w:val="008A26A5"/>
    <w:rsid w:val="009D19BD"/>
    <w:rsid w:val="009F189D"/>
    <w:rsid w:val="00A21588"/>
    <w:rsid w:val="00A4648E"/>
    <w:rsid w:val="00A80738"/>
    <w:rsid w:val="00BE1A8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8942F"/>
  <w15:chartTrackingRefBased/>
  <w15:docId w15:val="{02DC1C87-2105-4A13-A8A6-9168011EB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271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2022-06-15T09:14:00Z</cp:lastPrinted>
  <dcterms:created xsi:type="dcterms:W3CDTF">2022-06-15T09:02:00Z</dcterms:created>
  <dcterms:modified xsi:type="dcterms:W3CDTF">2022-06-15T09:14:00Z</dcterms:modified>
</cp:coreProperties>
</file>