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F8E38" w14:textId="31EEA0AE" w:rsidR="0019787B" w:rsidRPr="0019787B" w:rsidRDefault="008D2AB8" w:rsidP="00BD54F4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0FFB876" w14:textId="77777777" w:rsidR="0019787B" w:rsidRPr="0019787B" w:rsidRDefault="0019787B" w:rsidP="0019787B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D545099" w14:textId="77777777" w:rsidR="0019787B" w:rsidRPr="0019787B" w:rsidRDefault="0019787B" w:rsidP="0019787B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66A4CD3B" w14:textId="0269F8E5" w:rsidR="0019787B" w:rsidRPr="0019787B" w:rsidRDefault="0019787B" w:rsidP="0019787B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19787B">
        <w:rPr>
          <w:b/>
          <w:sz w:val="22"/>
          <w:szCs w:val="22"/>
        </w:rPr>
        <w:t>FORMULARZ OFERTY</w:t>
      </w:r>
    </w:p>
    <w:p w14:paraId="5B622D7E" w14:textId="77777777" w:rsidR="0019787B" w:rsidRPr="0019787B" w:rsidRDefault="0019787B" w:rsidP="0019787B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0782B8A" w14:textId="77777777" w:rsidR="0019787B" w:rsidRPr="0019787B" w:rsidRDefault="0019787B" w:rsidP="0019787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9787B">
        <w:rPr>
          <w:sz w:val="22"/>
          <w:szCs w:val="22"/>
        </w:rPr>
        <w:t>NAZWA WYKONAWCY:……………………………………………………………………..</w:t>
      </w:r>
    </w:p>
    <w:p w14:paraId="7D2B3521" w14:textId="77777777" w:rsidR="0019787B" w:rsidRPr="0019787B" w:rsidRDefault="0019787B" w:rsidP="0019787B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19787B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7DA237AF" w14:textId="77777777" w:rsidR="0019787B" w:rsidRPr="0019787B" w:rsidRDefault="0019787B" w:rsidP="0019787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9787B">
        <w:rPr>
          <w:sz w:val="22"/>
          <w:szCs w:val="22"/>
        </w:rPr>
        <w:t>ADRES:…………………………………………………………………………………………</w:t>
      </w:r>
    </w:p>
    <w:p w14:paraId="533F28CA" w14:textId="77777777" w:rsidR="0019787B" w:rsidRPr="0019787B" w:rsidRDefault="0019787B" w:rsidP="0019787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9787B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390C9CBC" w14:textId="77777777" w:rsidR="0019787B" w:rsidRPr="0019787B" w:rsidRDefault="0019787B" w:rsidP="0019787B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19787B">
        <w:rPr>
          <w:sz w:val="22"/>
          <w:szCs w:val="22"/>
          <w:lang w:val="de-DE"/>
        </w:rPr>
        <w:t>TEL.</w:t>
      </w:r>
      <w:r w:rsidRPr="0019787B">
        <w:rPr>
          <w:sz w:val="22"/>
          <w:szCs w:val="22"/>
        </w:rPr>
        <w:t>……………………………………………………………………………………………..</w:t>
      </w:r>
    </w:p>
    <w:p w14:paraId="33E5997C" w14:textId="77777777" w:rsidR="0019787B" w:rsidRPr="0019787B" w:rsidRDefault="0019787B" w:rsidP="0019787B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19787B">
        <w:rPr>
          <w:sz w:val="22"/>
          <w:szCs w:val="22"/>
          <w:lang w:val="de-DE"/>
        </w:rPr>
        <w:t xml:space="preserve">FAX </w:t>
      </w:r>
      <w:r w:rsidRPr="0019787B">
        <w:rPr>
          <w:sz w:val="22"/>
          <w:szCs w:val="22"/>
        </w:rPr>
        <w:t>…………………………………………………………………………………………….</w:t>
      </w:r>
    </w:p>
    <w:p w14:paraId="0A3E04F0" w14:textId="77777777" w:rsidR="0019787B" w:rsidRPr="0019787B" w:rsidRDefault="0019787B" w:rsidP="0019787B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19787B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08502B54" w14:textId="77777777" w:rsidR="0019787B" w:rsidRPr="0019787B" w:rsidRDefault="0019787B" w:rsidP="0019787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9787B">
        <w:rPr>
          <w:sz w:val="22"/>
          <w:szCs w:val="22"/>
          <w:lang w:val="de-DE"/>
        </w:rPr>
        <w:t xml:space="preserve">NIP…………………………………. </w:t>
      </w:r>
      <w:r w:rsidRPr="0019787B">
        <w:rPr>
          <w:sz w:val="22"/>
          <w:szCs w:val="22"/>
        </w:rPr>
        <w:t>REGON:………………………………………………...</w:t>
      </w:r>
    </w:p>
    <w:p w14:paraId="069AFB94" w14:textId="77777777" w:rsidR="0019787B" w:rsidRPr="0019787B" w:rsidRDefault="0019787B" w:rsidP="0019787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9787B">
        <w:rPr>
          <w:sz w:val="22"/>
          <w:szCs w:val="22"/>
        </w:rPr>
        <w:t>BANK/ NR KONTA ……………………………………………………………………………</w:t>
      </w:r>
    </w:p>
    <w:p w14:paraId="02B209E0" w14:textId="77777777" w:rsidR="0019787B" w:rsidRPr="0019787B" w:rsidRDefault="0019787B" w:rsidP="0019787B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03319731" w14:textId="77777777" w:rsidR="0019787B" w:rsidRPr="0019787B" w:rsidRDefault="0019787B" w:rsidP="0019787B">
      <w:pPr>
        <w:spacing w:line="360" w:lineRule="auto"/>
        <w:rPr>
          <w:sz w:val="22"/>
          <w:szCs w:val="22"/>
        </w:rPr>
      </w:pPr>
      <w:r w:rsidRPr="0019787B">
        <w:rPr>
          <w:sz w:val="22"/>
          <w:szCs w:val="22"/>
        </w:rPr>
        <w:t>Do: Nazwa i siedziba Zamawiającego:</w:t>
      </w:r>
    </w:p>
    <w:p w14:paraId="2081EADA" w14:textId="77777777" w:rsidR="0019787B" w:rsidRPr="0019787B" w:rsidRDefault="0019787B" w:rsidP="0019787B">
      <w:pPr>
        <w:ind w:right="-110"/>
        <w:rPr>
          <w:b/>
          <w:sz w:val="22"/>
          <w:szCs w:val="22"/>
        </w:rPr>
      </w:pPr>
      <w:r w:rsidRPr="0019787B">
        <w:rPr>
          <w:b/>
          <w:sz w:val="22"/>
          <w:szCs w:val="22"/>
        </w:rPr>
        <w:t>Akademia Górniczo - Hutnicza</w:t>
      </w:r>
    </w:p>
    <w:p w14:paraId="331B7293" w14:textId="77777777" w:rsidR="0019787B" w:rsidRPr="0019787B" w:rsidRDefault="0019787B" w:rsidP="0019787B">
      <w:pPr>
        <w:ind w:right="-110"/>
        <w:rPr>
          <w:b/>
          <w:sz w:val="22"/>
          <w:szCs w:val="22"/>
        </w:rPr>
      </w:pPr>
      <w:r w:rsidRPr="0019787B">
        <w:rPr>
          <w:b/>
          <w:sz w:val="22"/>
          <w:szCs w:val="22"/>
        </w:rPr>
        <w:t>im. Stanisława Staszica w Krakowie</w:t>
      </w:r>
    </w:p>
    <w:p w14:paraId="3F074B3E" w14:textId="77777777" w:rsidR="0019787B" w:rsidRPr="0019787B" w:rsidRDefault="0019787B" w:rsidP="0019787B">
      <w:pPr>
        <w:ind w:right="-110"/>
        <w:rPr>
          <w:b/>
          <w:sz w:val="22"/>
          <w:szCs w:val="22"/>
        </w:rPr>
      </w:pPr>
      <w:r w:rsidRPr="0019787B">
        <w:rPr>
          <w:b/>
          <w:sz w:val="22"/>
          <w:szCs w:val="22"/>
        </w:rPr>
        <w:t xml:space="preserve">Dział Zamówień Publicznych  </w:t>
      </w:r>
    </w:p>
    <w:p w14:paraId="15DE5B33" w14:textId="77777777" w:rsidR="0019787B" w:rsidRPr="0019787B" w:rsidRDefault="0019787B" w:rsidP="0019787B">
      <w:pPr>
        <w:ind w:right="-110"/>
        <w:rPr>
          <w:b/>
          <w:sz w:val="22"/>
          <w:szCs w:val="22"/>
        </w:rPr>
      </w:pPr>
      <w:r w:rsidRPr="0019787B">
        <w:rPr>
          <w:b/>
          <w:sz w:val="22"/>
          <w:szCs w:val="22"/>
        </w:rPr>
        <w:t xml:space="preserve">Al. Mickiewicza 30 </w:t>
      </w:r>
    </w:p>
    <w:p w14:paraId="0E5D668F" w14:textId="77777777" w:rsidR="0019787B" w:rsidRPr="0019787B" w:rsidRDefault="0019787B" w:rsidP="0019787B">
      <w:pPr>
        <w:rPr>
          <w:b/>
          <w:sz w:val="22"/>
          <w:szCs w:val="22"/>
        </w:rPr>
      </w:pPr>
      <w:r w:rsidRPr="0019787B">
        <w:rPr>
          <w:b/>
          <w:sz w:val="22"/>
          <w:szCs w:val="22"/>
        </w:rPr>
        <w:t xml:space="preserve">30-059 Kraków,  </w:t>
      </w:r>
    </w:p>
    <w:p w14:paraId="303423D0" w14:textId="77777777" w:rsidR="0019787B" w:rsidRPr="0019787B" w:rsidRDefault="0019787B" w:rsidP="0019787B">
      <w:pPr>
        <w:ind w:firstLine="3969"/>
        <w:rPr>
          <w:b/>
          <w:sz w:val="22"/>
          <w:szCs w:val="22"/>
        </w:rPr>
      </w:pPr>
    </w:p>
    <w:p w14:paraId="5B4EAE50" w14:textId="20C0BF39" w:rsidR="0019787B" w:rsidRPr="0019787B" w:rsidRDefault="0019787B" w:rsidP="0019787B">
      <w:pPr>
        <w:widowControl w:val="0"/>
        <w:ind w:right="1"/>
        <w:jc w:val="both"/>
        <w:rPr>
          <w:sz w:val="22"/>
          <w:szCs w:val="22"/>
        </w:rPr>
      </w:pPr>
      <w:r w:rsidRPr="0019787B">
        <w:rPr>
          <w:sz w:val="22"/>
          <w:szCs w:val="22"/>
        </w:rPr>
        <w:t xml:space="preserve">Przystępując do postępowania o udzielenie zamówienia publicznego, którego przedmiotem jest </w:t>
      </w:r>
      <w:r w:rsidRPr="0019787B">
        <w:rPr>
          <w:b/>
          <w:sz w:val="22"/>
          <w:szCs w:val="22"/>
        </w:rPr>
        <w:t xml:space="preserve">dostawa </w:t>
      </w:r>
      <w:r w:rsidR="00D5568A">
        <w:rPr>
          <w:b/>
          <w:sz w:val="22"/>
          <w:szCs w:val="22"/>
        </w:rPr>
        <w:t xml:space="preserve">i montaż mebli biurowych do pokoju 017 w pawilonie B2 </w:t>
      </w:r>
      <w:proofErr w:type="spellStart"/>
      <w:r w:rsidR="00D5568A">
        <w:rPr>
          <w:b/>
          <w:sz w:val="22"/>
          <w:szCs w:val="22"/>
        </w:rPr>
        <w:t>WIMiR</w:t>
      </w:r>
      <w:proofErr w:type="spellEnd"/>
      <w:r w:rsidR="00D5568A">
        <w:rPr>
          <w:b/>
          <w:sz w:val="22"/>
          <w:szCs w:val="22"/>
        </w:rPr>
        <w:t xml:space="preserve"> – KC-zp.272-</w:t>
      </w:r>
      <w:r w:rsidR="009312A8">
        <w:rPr>
          <w:b/>
          <w:sz w:val="22"/>
          <w:szCs w:val="22"/>
        </w:rPr>
        <w:t>360</w:t>
      </w:r>
      <w:r w:rsidR="00D5568A">
        <w:rPr>
          <w:b/>
          <w:sz w:val="22"/>
          <w:szCs w:val="22"/>
        </w:rPr>
        <w:t>/22</w:t>
      </w:r>
      <w:r w:rsidRPr="0019787B">
        <w:rPr>
          <w:b/>
          <w:sz w:val="22"/>
          <w:szCs w:val="22"/>
        </w:rPr>
        <w:t xml:space="preserve">, </w:t>
      </w:r>
      <w:r w:rsidRPr="0019787B">
        <w:rPr>
          <w:sz w:val="22"/>
          <w:szCs w:val="22"/>
        </w:rP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19787B" w:rsidRPr="0019787B" w14:paraId="034F28F4" w14:textId="77777777" w:rsidTr="00B366D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822566" w14:textId="77777777" w:rsidR="0019787B" w:rsidRPr="0019787B" w:rsidRDefault="0019787B" w:rsidP="0019787B">
            <w:pPr>
              <w:jc w:val="center"/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FE1C14D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Nazwa elementu</w:t>
            </w:r>
          </w:p>
          <w:p w14:paraId="52C17B91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3AE4649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CF36DF">
              <w:rPr>
                <w:b/>
                <w:bCs/>
                <w:sz w:val="22"/>
                <w:szCs w:val="22"/>
              </w:rPr>
              <w:t>Nazwa producenta/</w:t>
            </w:r>
            <w:r w:rsidR="00CF36DF" w:rsidRPr="00CF36DF">
              <w:rPr>
                <w:b/>
                <w:bCs/>
                <w:sz w:val="22"/>
                <w:szCs w:val="22"/>
              </w:rPr>
              <w:t xml:space="preserve"> </w:t>
            </w:r>
            <w:r w:rsidRPr="00CF36DF">
              <w:rPr>
                <w:b/>
                <w:bCs/>
                <w:sz w:val="22"/>
                <w:szCs w:val="22"/>
              </w:rPr>
              <w:t>/model</w:t>
            </w:r>
            <w:r w:rsidR="00CF36DF" w:rsidRPr="00CF36DF">
              <w:rPr>
                <w:b/>
                <w:bCs/>
                <w:sz w:val="22"/>
                <w:szCs w:val="22"/>
              </w:rPr>
              <w:t>/wyrób własny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FCB4BD7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Ilość</w:t>
            </w:r>
          </w:p>
          <w:p w14:paraId="25295179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D2744AE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19787B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82AA1E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Wartość netto</w:t>
            </w:r>
          </w:p>
          <w:p w14:paraId="7DC511BE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C46A5DB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VAT</w:t>
            </w:r>
          </w:p>
          <w:p w14:paraId="0D55718B" w14:textId="77777777" w:rsidR="0019787B" w:rsidRPr="0019787B" w:rsidRDefault="0019787B" w:rsidP="0019787B">
            <w:pPr>
              <w:jc w:val="center"/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[%]</w:t>
            </w:r>
          </w:p>
          <w:p w14:paraId="21F190B4" w14:textId="77777777" w:rsidR="0019787B" w:rsidRPr="0019787B" w:rsidRDefault="0019787B" w:rsidP="001978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B490D80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4C97C59C" w14:textId="77777777" w:rsidR="0019787B" w:rsidRPr="0019787B" w:rsidRDefault="0019787B" w:rsidP="0019787B">
            <w:pPr>
              <w:jc w:val="center"/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[PLN]</w:t>
            </w:r>
          </w:p>
          <w:p w14:paraId="7584D0E7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 xml:space="preserve"> (z doliczonym </w:t>
            </w:r>
            <w:r w:rsidRPr="0019787B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19787B" w:rsidRPr="0019787B" w14:paraId="691D6005" w14:textId="77777777" w:rsidTr="00B366D2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EE2D603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F38DB81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349A700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B987B40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3BD0E56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6DBA2AD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2FCB1D8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33F93FE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19787B" w:rsidRPr="0019787B" w14:paraId="412CE60A" w14:textId="77777777" w:rsidTr="00B366D2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6F99D9F" w14:textId="77777777" w:rsidR="0019787B" w:rsidRPr="0019787B" w:rsidRDefault="0019787B" w:rsidP="0019787B">
            <w:pPr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120B5A0" w14:textId="77777777" w:rsidR="0019787B" w:rsidRPr="0019787B" w:rsidRDefault="00942E76" w:rsidP="0019787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Stolik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EE4A54C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4A63D35" w14:textId="77777777" w:rsidR="0019787B" w:rsidRPr="0019787B" w:rsidRDefault="00942E76" w:rsidP="0019787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88709FA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F9668A1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838B3CC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563B48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9787B" w:rsidRPr="0019787B" w14:paraId="634108A5" w14:textId="77777777" w:rsidTr="00B366D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281DFE7" w14:textId="77777777" w:rsidR="0019787B" w:rsidRPr="0019787B" w:rsidRDefault="0019787B" w:rsidP="001978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7A2B1" w14:textId="77777777" w:rsidR="0019787B" w:rsidRPr="0019787B" w:rsidRDefault="00942E76" w:rsidP="0019787B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sz w:val="22"/>
                <w:szCs w:val="22"/>
                <w:lang w:eastAsia="zh-CN"/>
              </w:rPr>
              <w:t>Regał otwarty jednostronny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95138" w14:textId="77777777" w:rsidR="0019787B" w:rsidRPr="0019787B" w:rsidRDefault="0019787B" w:rsidP="0019787B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DA0FD" w14:textId="77777777" w:rsidR="0019787B" w:rsidRPr="0019787B" w:rsidRDefault="00942E76" w:rsidP="0019787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60D56" w14:textId="77777777" w:rsidR="0019787B" w:rsidRPr="0019787B" w:rsidRDefault="0019787B" w:rsidP="0019787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A66CC" w14:textId="77777777" w:rsidR="0019787B" w:rsidRPr="0019787B" w:rsidRDefault="0019787B" w:rsidP="0019787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B366FAF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26762AB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</w:tc>
      </w:tr>
      <w:tr w:rsidR="0019787B" w:rsidRPr="0019787B" w14:paraId="44AF10BE" w14:textId="77777777" w:rsidTr="001D6D2E">
        <w:trPr>
          <w:trHeight w:val="568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0F58991" w14:textId="77777777" w:rsidR="0019787B" w:rsidRPr="0019787B" w:rsidRDefault="0019787B" w:rsidP="001978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B6187" w14:textId="77777777" w:rsidR="0019787B" w:rsidRPr="0019787B" w:rsidRDefault="00942E76" w:rsidP="0019787B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sz w:val="22"/>
                <w:szCs w:val="22"/>
                <w:lang w:eastAsia="zh-CN"/>
              </w:rPr>
              <w:t>Regał biurowy zamykany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980CA" w14:textId="77777777" w:rsidR="0019787B" w:rsidRPr="0019787B" w:rsidRDefault="0019787B" w:rsidP="0019787B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  <w:p w14:paraId="785E8BE3" w14:textId="77777777" w:rsidR="0019787B" w:rsidRPr="0019787B" w:rsidRDefault="0019787B" w:rsidP="0019787B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980BE" w14:textId="77777777" w:rsidR="0019787B" w:rsidRPr="0019787B" w:rsidRDefault="00942E76" w:rsidP="0019787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CEDD5" w14:textId="77777777" w:rsidR="0019787B" w:rsidRPr="0019787B" w:rsidRDefault="0019787B" w:rsidP="0019787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D0B67" w14:textId="77777777" w:rsidR="0019787B" w:rsidRPr="0019787B" w:rsidRDefault="0019787B" w:rsidP="0019787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52B2E2F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4978AA8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</w:tc>
      </w:tr>
      <w:tr w:rsidR="0019787B" w:rsidRPr="0019787B" w14:paraId="46B3D789" w14:textId="77777777" w:rsidTr="00B366D2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B222E54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  <w:p w14:paraId="3958162C" w14:textId="77777777" w:rsidR="0019787B" w:rsidRPr="0019787B" w:rsidRDefault="0019787B" w:rsidP="0019787B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RAZEM:</w:t>
            </w:r>
          </w:p>
          <w:p w14:paraId="03575EAB" w14:textId="77777777" w:rsidR="0019787B" w:rsidRPr="0019787B" w:rsidRDefault="0019787B" w:rsidP="0019787B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780F1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B7A6794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E48449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</w:tc>
      </w:tr>
      <w:tr w:rsidR="0019787B" w:rsidRPr="0019787B" w14:paraId="625FE367" w14:textId="77777777" w:rsidTr="00B366D2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6075A3" w14:textId="77777777" w:rsidR="0019787B" w:rsidRPr="0019787B" w:rsidRDefault="0019787B" w:rsidP="0019787B">
            <w:pPr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1B8DEA60" w14:textId="77777777" w:rsidR="0019787B" w:rsidRPr="0019787B" w:rsidRDefault="0019787B" w:rsidP="0019787B">
            <w:pPr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5179A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4747A8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94FAA3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</w:tc>
      </w:tr>
    </w:tbl>
    <w:p w14:paraId="13A3DC5C" w14:textId="77777777" w:rsidR="0019787B" w:rsidRPr="0019787B" w:rsidRDefault="0019787B" w:rsidP="0019787B">
      <w:pPr>
        <w:tabs>
          <w:tab w:val="right" w:pos="9000"/>
        </w:tabs>
        <w:rPr>
          <w:sz w:val="22"/>
          <w:szCs w:val="22"/>
        </w:rPr>
      </w:pPr>
    </w:p>
    <w:p w14:paraId="10496528" w14:textId="77777777" w:rsidR="0019787B" w:rsidRPr="0019787B" w:rsidRDefault="0019787B" w:rsidP="0019787B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19787B">
        <w:rPr>
          <w:b/>
          <w:sz w:val="22"/>
          <w:szCs w:val="22"/>
        </w:rPr>
        <w:t xml:space="preserve">Termin realizacji umowy: do ………….…. dni od daty podpisania umowy </w:t>
      </w:r>
      <w:r w:rsidRPr="0019787B">
        <w:rPr>
          <w:i/>
          <w:sz w:val="22"/>
          <w:szCs w:val="22"/>
          <w:highlight w:val="yellow"/>
        </w:rPr>
        <w:t>(kryterium oceny ofert)</w:t>
      </w:r>
    </w:p>
    <w:p w14:paraId="6ABA57B1" w14:textId="77777777" w:rsidR="0019787B" w:rsidRPr="0019787B" w:rsidRDefault="0019787B" w:rsidP="0019787B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19787B">
        <w:rPr>
          <w:b/>
          <w:sz w:val="22"/>
          <w:szCs w:val="22"/>
        </w:rPr>
        <w:t>Okres udzielonej gwarancji wynosi:</w:t>
      </w:r>
      <w:r w:rsidRPr="0019787B">
        <w:rPr>
          <w:sz w:val="22"/>
          <w:szCs w:val="22"/>
        </w:rPr>
        <w:t xml:space="preserve"> </w:t>
      </w:r>
      <w:r w:rsidRPr="0019787B">
        <w:rPr>
          <w:b/>
          <w:bCs/>
          <w:sz w:val="22"/>
          <w:szCs w:val="22"/>
        </w:rPr>
        <w:t>……………………………… miesięcy</w:t>
      </w:r>
      <w:r w:rsidRPr="0019787B">
        <w:rPr>
          <w:sz w:val="22"/>
          <w:szCs w:val="22"/>
        </w:rPr>
        <w:t xml:space="preserve"> </w:t>
      </w:r>
      <w:r w:rsidRPr="0019787B">
        <w:rPr>
          <w:sz w:val="22"/>
          <w:szCs w:val="22"/>
          <w:highlight w:val="yellow"/>
        </w:rPr>
        <w:t>(</w:t>
      </w:r>
      <w:r w:rsidRPr="0019787B">
        <w:rPr>
          <w:i/>
          <w:sz w:val="22"/>
          <w:szCs w:val="22"/>
          <w:highlight w:val="yellow"/>
        </w:rPr>
        <w:t>kryterium oceny ofert)</w:t>
      </w:r>
    </w:p>
    <w:p w14:paraId="09C308EE" w14:textId="77777777" w:rsidR="0019787B" w:rsidRPr="0019787B" w:rsidRDefault="0019787B" w:rsidP="0019787B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19787B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19787B">
        <w:rPr>
          <w:b/>
          <w:sz w:val="22"/>
          <w:szCs w:val="22"/>
        </w:rPr>
        <w:t xml:space="preserve"> TAK/NIE</w:t>
      </w:r>
    </w:p>
    <w:p w14:paraId="1A3A4DF5" w14:textId="77777777" w:rsidR="0019787B" w:rsidRPr="0019787B" w:rsidRDefault="0019787B" w:rsidP="0019787B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19787B">
        <w:rPr>
          <w:b/>
          <w:sz w:val="22"/>
          <w:szCs w:val="22"/>
        </w:rPr>
        <w:t xml:space="preserve">Termin płatności: </w:t>
      </w:r>
      <w:r w:rsidRPr="0019787B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9CD6C05" w14:textId="77777777" w:rsidR="0019787B" w:rsidRPr="0019787B" w:rsidRDefault="0019787B" w:rsidP="0019787B">
      <w:pPr>
        <w:tabs>
          <w:tab w:val="left" w:pos="5040"/>
        </w:tabs>
        <w:rPr>
          <w:b/>
          <w:sz w:val="22"/>
          <w:szCs w:val="22"/>
          <w:u w:val="single"/>
        </w:rPr>
      </w:pPr>
      <w:r w:rsidRPr="0019787B">
        <w:rPr>
          <w:sz w:val="22"/>
          <w:szCs w:val="22"/>
        </w:rPr>
        <w:br w:type="page"/>
      </w:r>
      <w:r w:rsidRPr="0019787B">
        <w:rPr>
          <w:b/>
          <w:sz w:val="22"/>
          <w:szCs w:val="22"/>
          <w:u w:val="single"/>
        </w:rPr>
        <w:lastRenderedPageBreak/>
        <w:t>Jednocześnie oświadczamy, że:</w:t>
      </w:r>
    </w:p>
    <w:p w14:paraId="68B5E89C" w14:textId="77777777" w:rsidR="0019787B" w:rsidRPr="0019787B" w:rsidRDefault="0019787B" w:rsidP="0019787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19787B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5A99EFC" w14:textId="7AC62574" w:rsidR="0019787B" w:rsidRDefault="0019787B" w:rsidP="0019787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9787B">
        <w:rPr>
          <w:color w:val="000000"/>
          <w:sz w:val="22"/>
          <w:szCs w:val="22"/>
          <w:lang w:eastAsia="ar-SA"/>
        </w:rPr>
        <w:t>Oświadczamy, że zapoznaliśmy się z postanowieniami umowy, określonymi w</w:t>
      </w:r>
      <w:r w:rsidR="00942E76">
        <w:rPr>
          <w:color w:val="000000"/>
          <w:sz w:val="22"/>
          <w:szCs w:val="22"/>
          <w:lang w:eastAsia="ar-SA"/>
        </w:rPr>
        <w:t xml:space="preserve"> </w:t>
      </w:r>
      <w:r w:rsidRPr="0019787B">
        <w:rPr>
          <w:color w:val="000000"/>
          <w:sz w:val="22"/>
          <w:szCs w:val="22"/>
          <w:lang w:eastAsia="ar-SA"/>
        </w:rPr>
        <w:t>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19787B">
        <w:rPr>
          <w:color w:val="000000"/>
          <w:sz w:val="22"/>
          <w:szCs w:val="22"/>
        </w:rPr>
        <w:t xml:space="preserve"> i nie wnosimy do nich żadnych zastrzeżeń.</w:t>
      </w:r>
    </w:p>
    <w:p w14:paraId="1E97BB12" w14:textId="4554F683" w:rsidR="006425DE" w:rsidRPr="008E5711" w:rsidRDefault="006425DE" w:rsidP="006425D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 w:rsidRPr="008E5711"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744FC1D" w14:textId="77777777" w:rsidR="0019787B" w:rsidRPr="0019787B" w:rsidRDefault="0019787B" w:rsidP="0019787B">
      <w:pPr>
        <w:numPr>
          <w:ilvl w:val="0"/>
          <w:numId w:val="1"/>
        </w:numPr>
        <w:jc w:val="both"/>
        <w:rPr>
          <w:sz w:val="22"/>
          <w:szCs w:val="22"/>
        </w:rPr>
      </w:pPr>
      <w:r w:rsidRPr="0019787B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C88EB2F" w14:textId="77777777" w:rsidR="0019787B" w:rsidRPr="0019787B" w:rsidRDefault="0019787B" w:rsidP="0019787B">
      <w:pPr>
        <w:ind w:left="360"/>
        <w:jc w:val="both"/>
        <w:rPr>
          <w:i/>
          <w:sz w:val="22"/>
          <w:szCs w:val="22"/>
        </w:rPr>
      </w:pPr>
      <w:r w:rsidRPr="0019787B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BB32D4A" w14:textId="77777777" w:rsidR="0019787B" w:rsidRPr="0019787B" w:rsidRDefault="0019787B" w:rsidP="0019787B">
      <w:pPr>
        <w:ind w:left="360"/>
        <w:jc w:val="both"/>
        <w:rPr>
          <w:i/>
          <w:sz w:val="22"/>
          <w:szCs w:val="22"/>
        </w:rPr>
      </w:pPr>
      <w:r w:rsidRPr="0019787B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3DD20BC" w14:textId="77777777" w:rsidR="0019787B" w:rsidRPr="0019787B" w:rsidRDefault="0019787B" w:rsidP="0019787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87B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9787B" w:rsidRPr="0019787B" w14:paraId="159CFB66" w14:textId="77777777" w:rsidTr="00B366D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3DB6A0" w14:textId="77777777" w:rsidR="0019787B" w:rsidRPr="0019787B" w:rsidRDefault="0019787B" w:rsidP="0019787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93C1EF" w14:textId="77777777" w:rsidR="0019787B" w:rsidRPr="0019787B" w:rsidRDefault="0019787B" w:rsidP="0019787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 xml:space="preserve">Opis części zamówienia, którą wykonawca </w:t>
            </w:r>
          </w:p>
          <w:p w14:paraId="6E83D54C" w14:textId="77777777" w:rsidR="0019787B" w:rsidRPr="0019787B" w:rsidRDefault="0019787B" w:rsidP="0019787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9ABEF7" w14:textId="77777777" w:rsidR="0019787B" w:rsidRPr="0019787B" w:rsidRDefault="0019787B" w:rsidP="0019787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Nazwa podwykonawcy</w:t>
            </w:r>
            <w:r w:rsidRPr="0019787B">
              <w:rPr>
                <w:sz w:val="22"/>
                <w:szCs w:val="22"/>
              </w:rPr>
              <w:br/>
              <w:t>(o ile jest znana)</w:t>
            </w:r>
          </w:p>
        </w:tc>
      </w:tr>
      <w:tr w:rsidR="0019787B" w:rsidRPr="0019787B" w14:paraId="0C055E3D" w14:textId="77777777" w:rsidTr="00B366D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654096" w14:textId="77777777" w:rsidR="0019787B" w:rsidRPr="0019787B" w:rsidRDefault="0019787B" w:rsidP="0019787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6B8DBD" w14:textId="77777777" w:rsidR="0019787B" w:rsidRPr="0019787B" w:rsidRDefault="0019787B" w:rsidP="0019787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95DEE" w14:textId="77777777" w:rsidR="0019787B" w:rsidRPr="0019787B" w:rsidRDefault="0019787B" w:rsidP="0019787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9787B" w:rsidRPr="0019787B" w14:paraId="74E086F4" w14:textId="77777777" w:rsidTr="00B366D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FCF76B" w14:textId="77777777" w:rsidR="0019787B" w:rsidRPr="0019787B" w:rsidRDefault="0019787B" w:rsidP="0019787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AC929F" w14:textId="77777777" w:rsidR="0019787B" w:rsidRPr="0019787B" w:rsidRDefault="0019787B" w:rsidP="0019787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81B3ED" w14:textId="77777777" w:rsidR="0019787B" w:rsidRPr="0019787B" w:rsidRDefault="0019787B" w:rsidP="0019787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4A62238" w14:textId="77777777" w:rsidR="0019787B" w:rsidRPr="0019787B" w:rsidRDefault="0019787B" w:rsidP="0019787B">
      <w:pPr>
        <w:numPr>
          <w:ilvl w:val="0"/>
          <w:numId w:val="1"/>
        </w:numPr>
        <w:jc w:val="both"/>
        <w:rPr>
          <w:sz w:val="22"/>
          <w:szCs w:val="22"/>
        </w:rPr>
      </w:pPr>
      <w:r w:rsidRPr="0019787B">
        <w:rPr>
          <w:sz w:val="22"/>
          <w:szCs w:val="22"/>
        </w:rPr>
        <w:t>Upoważnionymi do reprezentowania naszej firmy są następujące osoby:</w:t>
      </w:r>
    </w:p>
    <w:p w14:paraId="547BA79E" w14:textId="77777777" w:rsidR="0019787B" w:rsidRPr="0019787B" w:rsidRDefault="0019787B" w:rsidP="0019787B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19787B">
        <w:rPr>
          <w:b/>
          <w:bCs/>
          <w:kern w:val="32"/>
          <w:sz w:val="22"/>
          <w:szCs w:val="22"/>
        </w:rPr>
        <w:tab/>
        <w:t>Imię i Nazwisko</w:t>
      </w:r>
      <w:r w:rsidRPr="0019787B">
        <w:rPr>
          <w:b/>
          <w:bCs/>
          <w:kern w:val="32"/>
          <w:sz w:val="22"/>
          <w:szCs w:val="22"/>
        </w:rPr>
        <w:tab/>
      </w:r>
      <w:r w:rsidRPr="0019787B">
        <w:rPr>
          <w:b/>
          <w:bCs/>
          <w:kern w:val="32"/>
          <w:sz w:val="22"/>
          <w:szCs w:val="22"/>
        </w:rPr>
        <w:tab/>
      </w:r>
      <w:r w:rsidRPr="0019787B">
        <w:rPr>
          <w:b/>
          <w:bCs/>
          <w:kern w:val="32"/>
          <w:sz w:val="22"/>
          <w:szCs w:val="22"/>
        </w:rPr>
        <w:tab/>
      </w:r>
      <w:r w:rsidRPr="0019787B">
        <w:rPr>
          <w:b/>
          <w:bCs/>
          <w:kern w:val="32"/>
          <w:sz w:val="22"/>
          <w:szCs w:val="22"/>
        </w:rPr>
        <w:tab/>
      </w:r>
      <w:r w:rsidRPr="0019787B">
        <w:rPr>
          <w:b/>
          <w:bCs/>
          <w:kern w:val="32"/>
          <w:sz w:val="22"/>
          <w:szCs w:val="22"/>
        </w:rPr>
        <w:tab/>
      </w:r>
      <w:r w:rsidRPr="0019787B">
        <w:rPr>
          <w:b/>
          <w:bCs/>
          <w:kern w:val="32"/>
          <w:sz w:val="22"/>
          <w:szCs w:val="22"/>
        </w:rPr>
        <w:tab/>
      </w:r>
      <w:r w:rsidRPr="0019787B">
        <w:rPr>
          <w:b/>
          <w:bCs/>
          <w:kern w:val="32"/>
          <w:sz w:val="22"/>
          <w:szCs w:val="22"/>
        </w:rPr>
        <w:tab/>
      </w:r>
    </w:p>
    <w:p w14:paraId="26DA3A1B" w14:textId="77777777" w:rsidR="0019787B" w:rsidRPr="0019787B" w:rsidRDefault="0019787B" w:rsidP="0019787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19787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19787B">
        <w:rPr>
          <w:sz w:val="22"/>
          <w:szCs w:val="22"/>
        </w:rPr>
        <w:tab/>
      </w:r>
      <w:r w:rsidRPr="0019787B">
        <w:rPr>
          <w:sz w:val="22"/>
          <w:szCs w:val="22"/>
        </w:rPr>
        <w:tab/>
        <w:t xml:space="preserve"> </w:t>
      </w:r>
    </w:p>
    <w:p w14:paraId="1CF3F241" w14:textId="77777777" w:rsidR="0019787B" w:rsidRPr="0019787B" w:rsidRDefault="0019787B" w:rsidP="0019787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55A17649" w14:textId="77777777" w:rsidR="0019787B" w:rsidRPr="0019787B" w:rsidRDefault="0019787B" w:rsidP="0019787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19787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19787B">
        <w:rPr>
          <w:sz w:val="22"/>
          <w:szCs w:val="22"/>
        </w:rPr>
        <w:tab/>
      </w:r>
      <w:r w:rsidRPr="0019787B">
        <w:rPr>
          <w:sz w:val="22"/>
          <w:szCs w:val="22"/>
        </w:rPr>
        <w:tab/>
        <w:t xml:space="preserve"> </w:t>
      </w:r>
    </w:p>
    <w:p w14:paraId="2E43C415" w14:textId="77777777" w:rsidR="0019787B" w:rsidRPr="0019787B" w:rsidRDefault="0019787B" w:rsidP="0019787B">
      <w:pPr>
        <w:numPr>
          <w:ilvl w:val="0"/>
          <w:numId w:val="1"/>
        </w:numPr>
        <w:jc w:val="both"/>
        <w:rPr>
          <w:sz w:val="22"/>
          <w:szCs w:val="22"/>
        </w:rPr>
      </w:pPr>
      <w:r w:rsidRPr="0019787B">
        <w:rPr>
          <w:sz w:val="22"/>
          <w:szCs w:val="22"/>
        </w:rPr>
        <w:t>upoważnienie dla powyżej wskazanych osób wynika z następującego (</w:t>
      </w:r>
      <w:proofErr w:type="spellStart"/>
      <w:r w:rsidRPr="0019787B">
        <w:rPr>
          <w:sz w:val="22"/>
          <w:szCs w:val="22"/>
        </w:rPr>
        <w:t>ych</w:t>
      </w:r>
      <w:proofErr w:type="spellEnd"/>
      <w:r w:rsidRPr="0019787B">
        <w:rPr>
          <w:sz w:val="22"/>
          <w:szCs w:val="22"/>
        </w:rPr>
        <w:t>) dokumentu(ów)</w:t>
      </w:r>
    </w:p>
    <w:p w14:paraId="78C6333D" w14:textId="77777777" w:rsidR="0019787B" w:rsidRPr="0019787B" w:rsidRDefault="0019787B" w:rsidP="0019787B">
      <w:pPr>
        <w:jc w:val="both"/>
        <w:rPr>
          <w:sz w:val="22"/>
          <w:szCs w:val="22"/>
        </w:rPr>
      </w:pPr>
      <w:r w:rsidRPr="0019787B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6A8B4A7" w14:textId="77777777" w:rsidR="0019787B" w:rsidRPr="0019787B" w:rsidRDefault="0019787B" w:rsidP="0019787B">
      <w:pPr>
        <w:numPr>
          <w:ilvl w:val="0"/>
          <w:numId w:val="1"/>
        </w:numPr>
        <w:jc w:val="both"/>
        <w:rPr>
          <w:sz w:val="22"/>
          <w:szCs w:val="22"/>
        </w:rPr>
      </w:pPr>
      <w:r w:rsidRPr="0019787B">
        <w:rPr>
          <w:sz w:val="22"/>
          <w:szCs w:val="22"/>
        </w:rPr>
        <w:t>załącznikami do niniejszej oferty są:</w:t>
      </w:r>
    </w:p>
    <w:p w14:paraId="7127507E" w14:textId="77777777" w:rsidR="0019787B" w:rsidRPr="0019787B" w:rsidRDefault="0019787B" w:rsidP="0019787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9787B">
        <w:rPr>
          <w:sz w:val="22"/>
          <w:szCs w:val="22"/>
        </w:rPr>
        <w:t>………………………………………………………………………………………….</w:t>
      </w:r>
    </w:p>
    <w:p w14:paraId="0C47EC36" w14:textId="77777777" w:rsidR="0019787B" w:rsidRPr="0019787B" w:rsidRDefault="0019787B" w:rsidP="0019787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9787B">
        <w:rPr>
          <w:sz w:val="22"/>
          <w:szCs w:val="22"/>
        </w:rPr>
        <w:t>……………………………………………..……………………………………………</w:t>
      </w:r>
    </w:p>
    <w:p w14:paraId="3E3D7F9A" w14:textId="77777777" w:rsidR="0019787B" w:rsidRPr="0019787B" w:rsidRDefault="0019787B" w:rsidP="0019787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9787B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8550252" w14:textId="77777777" w:rsidR="0019787B" w:rsidRPr="0019787B" w:rsidRDefault="0019787B" w:rsidP="0019787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9787B">
        <w:rPr>
          <w:sz w:val="22"/>
          <w:szCs w:val="22"/>
        </w:rPr>
        <w:t>………………………………………………………………………………………….</w:t>
      </w:r>
    </w:p>
    <w:p w14:paraId="5046F9A7" w14:textId="77777777" w:rsidR="0019787B" w:rsidRPr="0019787B" w:rsidRDefault="0019787B" w:rsidP="0019787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9787B">
        <w:rPr>
          <w:sz w:val="22"/>
          <w:szCs w:val="22"/>
        </w:rPr>
        <w:t>……………………………………………..……………………………………………</w:t>
      </w:r>
    </w:p>
    <w:p w14:paraId="4A162064" w14:textId="77777777" w:rsidR="00072501" w:rsidRDefault="00072501" w:rsidP="008E571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7C736BC" w14:textId="067215A7" w:rsidR="00FE545C" w:rsidRPr="008E5711" w:rsidRDefault="00CC1C25" w:rsidP="008E5711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 w:rsidRPr="00C94BEC">
        <w:rPr>
          <w:rFonts w:eastAsia="Calibri"/>
          <w:i/>
          <w:highlight w:val="yellow"/>
          <w:lang w:eastAsia="zh-CN"/>
        </w:rPr>
        <w:t>Ofertę sporządzoną w języku polskim, składa się, pod rygorem nieważności, w formie elektronicznej</w:t>
      </w:r>
      <w:r w:rsidRPr="00C94BEC">
        <w:rPr>
          <w:rFonts w:eastAsia="Calibri"/>
          <w:i/>
          <w:lang w:eastAsia="zh-CN"/>
        </w:rPr>
        <w:t xml:space="preserve"> </w:t>
      </w:r>
      <w:r w:rsidRPr="00C94BEC">
        <w:rPr>
          <w:rFonts w:eastAsia="Calibri"/>
          <w:i/>
          <w:lang w:eastAsia="zh-CN"/>
        </w:rPr>
        <w:br/>
      </w:r>
      <w:r w:rsidRPr="00C94BEC">
        <w:rPr>
          <w:rFonts w:eastAsia="Calibri"/>
          <w:i/>
          <w:highlight w:val="yellow"/>
          <w:lang w:eastAsia="zh-CN"/>
        </w:rPr>
        <w:t>i podpisuje kwalifikowanym podpisem elektronicznym.</w:t>
      </w:r>
    </w:p>
    <w:sectPr w:rsidR="00FE545C" w:rsidRPr="008E571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F60B5A" w14:textId="77777777" w:rsidR="00A42F1C" w:rsidRDefault="00A42F1C">
      <w:r>
        <w:separator/>
      </w:r>
    </w:p>
  </w:endnote>
  <w:endnote w:type="continuationSeparator" w:id="0">
    <w:p w14:paraId="5CA15077" w14:textId="77777777" w:rsidR="00A42F1C" w:rsidRDefault="00A42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22774" w14:textId="77777777" w:rsidR="00F94621" w:rsidRDefault="00F946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2B1B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01955" w14:textId="77777777" w:rsidR="00F94621" w:rsidRDefault="00F946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8BABDB" w14:textId="77777777" w:rsidR="00A42F1C" w:rsidRDefault="00A42F1C">
      <w:r>
        <w:separator/>
      </w:r>
    </w:p>
  </w:footnote>
  <w:footnote w:type="continuationSeparator" w:id="0">
    <w:p w14:paraId="6F17DE17" w14:textId="77777777" w:rsidR="00A42F1C" w:rsidRDefault="00A42F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7CF6B" w14:textId="77777777" w:rsidR="00F94621" w:rsidRDefault="00F946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EAC4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747F0" w14:textId="77777777" w:rsidR="00F94621" w:rsidRDefault="00F946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5498658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8479405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59541325">
    <w:abstractNumId w:val="0"/>
  </w:num>
  <w:num w:numId="4" w16cid:durableId="126131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6D6"/>
    <w:rsid w:val="00012286"/>
    <w:rsid w:val="00071CCC"/>
    <w:rsid w:val="00072501"/>
    <w:rsid w:val="000B731D"/>
    <w:rsid w:val="000D6134"/>
    <w:rsid w:val="000E09C7"/>
    <w:rsid w:val="000F6589"/>
    <w:rsid w:val="00106636"/>
    <w:rsid w:val="00116EC6"/>
    <w:rsid w:val="001801DD"/>
    <w:rsid w:val="0019787B"/>
    <w:rsid w:val="001D4612"/>
    <w:rsid w:val="001D6D2E"/>
    <w:rsid w:val="00207E98"/>
    <w:rsid w:val="002723B0"/>
    <w:rsid w:val="002C2685"/>
    <w:rsid w:val="00315A4A"/>
    <w:rsid w:val="004469D7"/>
    <w:rsid w:val="004B7300"/>
    <w:rsid w:val="004C6753"/>
    <w:rsid w:val="005576D6"/>
    <w:rsid w:val="00595C87"/>
    <w:rsid w:val="005D2C65"/>
    <w:rsid w:val="005E6D94"/>
    <w:rsid w:val="0063384F"/>
    <w:rsid w:val="006425DE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E5711"/>
    <w:rsid w:val="008F1C66"/>
    <w:rsid w:val="009312A8"/>
    <w:rsid w:val="00942E76"/>
    <w:rsid w:val="00970FE4"/>
    <w:rsid w:val="00A0022B"/>
    <w:rsid w:val="00A346FE"/>
    <w:rsid w:val="00A42F1C"/>
    <w:rsid w:val="00A47B4D"/>
    <w:rsid w:val="00A83018"/>
    <w:rsid w:val="00B774DC"/>
    <w:rsid w:val="00BD54F4"/>
    <w:rsid w:val="00C969A6"/>
    <w:rsid w:val="00CA7D36"/>
    <w:rsid w:val="00CC1C25"/>
    <w:rsid w:val="00CC265A"/>
    <w:rsid w:val="00CF36DF"/>
    <w:rsid w:val="00D24208"/>
    <w:rsid w:val="00D5568A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94621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E8E3C9"/>
  <w15:chartTrackingRefBased/>
  <w15:docId w15:val="{9CCBE8A7-15BA-4E24-881C-02F7E1AAB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6425DE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43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588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2022-06-07T12:04:00Z</cp:lastPrinted>
  <dcterms:created xsi:type="dcterms:W3CDTF">2022-06-07T12:04:00Z</dcterms:created>
  <dcterms:modified xsi:type="dcterms:W3CDTF">2022-06-07T12:04:00Z</dcterms:modified>
</cp:coreProperties>
</file>