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A62ED9" w14:textId="77777777" w:rsidR="002D4EE8" w:rsidRPr="00E874DC" w:rsidRDefault="002D4EE8" w:rsidP="002D4EE8">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396012E0" w14:textId="77777777" w:rsidR="002D4EE8" w:rsidRDefault="002D4EE8" w:rsidP="002D4EE8">
      <w:pPr>
        <w:spacing w:before="48" w:line="240" w:lineRule="atLeast"/>
        <w:jc w:val="right"/>
        <w:rPr>
          <w:b/>
          <w:sz w:val="24"/>
          <w:szCs w:val="24"/>
          <w:lang w:val="pl-PL"/>
        </w:rPr>
      </w:pPr>
    </w:p>
    <w:p w14:paraId="35C0DF43" w14:textId="77777777" w:rsidR="002D4EE8" w:rsidRDefault="002D4EE8" w:rsidP="002D4EE8">
      <w:pPr>
        <w:spacing w:before="48" w:line="240" w:lineRule="atLeast"/>
        <w:jc w:val="center"/>
        <w:rPr>
          <w:b/>
          <w:sz w:val="24"/>
          <w:szCs w:val="24"/>
          <w:lang w:val="pl-PL"/>
        </w:rPr>
      </w:pPr>
      <w:r>
        <w:rPr>
          <w:b/>
          <w:sz w:val="24"/>
          <w:szCs w:val="24"/>
          <w:lang w:val="pl-PL"/>
        </w:rPr>
        <w:t>WZÓR UMOWY</w:t>
      </w:r>
    </w:p>
    <w:p w14:paraId="4341D68B" w14:textId="77777777" w:rsidR="002D4EE8" w:rsidRDefault="002D4EE8" w:rsidP="002D4EE8">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4FD07E18" w14:textId="77777777" w:rsidR="002D4EE8" w:rsidRDefault="002D4EE8" w:rsidP="002D4EE8">
      <w:pPr>
        <w:spacing w:before="48" w:line="240" w:lineRule="atLeast"/>
        <w:jc w:val="center"/>
        <w:rPr>
          <w:b/>
          <w:sz w:val="28"/>
          <w:lang w:val="pl-PL"/>
        </w:rPr>
      </w:pPr>
    </w:p>
    <w:p w14:paraId="0C823244" w14:textId="465E47A5" w:rsidR="002D4EE8" w:rsidRPr="00AA2A22" w:rsidRDefault="002D4EE8" w:rsidP="002D4EE8">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bez negocjacji, nr sprawy: KC-zp.272-362/22</w:t>
      </w:r>
      <w:r w:rsidRPr="00AA2A22">
        <w:rPr>
          <w:rFonts w:ascii="Times New Roman" w:hAnsi="Times New Roman"/>
        </w:rPr>
        <w:t xml:space="preserve"> </w:t>
      </w:r>
    </w:p>
    <w:p w14:paraId="79CF227B" w14:textId="77777777" w:rsidR="002D4EE8" w:rsidRDefault="002D4EE8" w:rsidP="002D4EE8">
      <w:pPr>
        <w:pStyle w:val="Tekstpodstawowy"/>
        <w:ind w:right="-47"/>
        <w:jc w:val="both"/>
        <w:rPr>
          <w:rFonts w:ascii="Times New Roman" w:hAnsi="Times New Roman"/>
        </w:rPr>
      </w:pPr>
      <w:r w:rsidRPr="00AA2A22">
        <w:rPr>
          <w:rFonts w:ascii="Times New Roman" w:hAnsi="Times New Roman"/>
        </w:rPr>
        <w:t>pomiędzy</w:t>
      </w:r>
    </w:p>
    <w:p w14:paraId="1A6AC957" w14:textId="77777777" w:rsidR="002D4EE8" w:rsidRDefault="002D4EE8" w:rsidP="002D4EE8">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0DBABD70" w14:textId="77777777" w:rsidR="002D4EE8" w:rsidRDefault="002D4EE8" w:rsidP="002D4EE8">
      <w:pPr>
        <w:pStyle w:val="Tekstpodstawowy"/>
        <w:ind w:right="-47"/>
        <w:jc w:val="both"/>
        <w:rPr>
          <w:rFonts w:ascii="Times New Roman" w:hAnsi="Times New Roman"/>
        </w:rPr>
      </w:pPr>
      <w:r>
        <w:rPr>
          <w:rFonts w:ascii="Times New Roman" w:hAnsi="Times New Roman"/>
        </w:rPr>
        <w:t>reprezentowana przez:</w:t>
      </w:r>
    </w:p>
    <w:p w14:paraId="50023951" w14:textId="77777777" w:rsidR="002D4EE8" w:rsidRDefault="002D4EE8" w:rsidP="002D4EE8">
      <w:pPr>
        <w:pStyle w:val="Tekstpodstawowy"/>
        <w:ind w:right="-47"/>
        <w:jc w:val="both"/>
        <w:rPr>
          <w:rFonts w:ascii="Times New Roman" w:hAnsi="Times New Roman"/>
        </w:rPr>
      </w:pPr>
      <w:r>
        <w:rPr>
          <w:rFonts w:ascii="Times New Roman" w:hAnsi="Times New Roman"/>
        </w:rPr>
        <w:t xml:space="preserve">1.Dziekana Wydziału /Kierownika Jednostki/............................................................................. </w:t>
      </w:r>
    </w:p>
    <w:p w14:paraId="005DCB25" w14:textId="77777777" w:rsidR="002D4EE8" w:rsidRDefault="002D4EE8" w:rsidP="002D4EE8">
      <w:pPr>
        <w:pStyle w:val="Tekstpodstawowy"/>
        <w:ind w:right="-47"/>
        <w:rPr>
          <w:rFonts w:ascii="Times New Roman" w:hAnsi="Times New Roman"/>
        </w:rPr>
      </w:pPr>
      <w:r>
        <w:rPr>
          <w:rFonts w:ascii="Times New Roman" w:hAnsi="Times New Roman"/>
        </w:rPr>
        <w:t>2.Kwestora / Z-cę Kwestora/ .........................................................................................................</w:t>
      </w:r>
    </w:p>
    <w:p w14:paraId="29470171" w14:textId="77777777" w:rsidR="002D4EE8" w:rsidRDefault="002D4EE8" w:rsidP="002D4EE8">
      <w:pPr>
        <w:pStyle w:val="Tekstpodstawowy"/>
        <w:ind w:right="-47"/>
        <w:jc w:val="both"/>
        <w:rPr>
          <w:rFonts w:ascii="Times New Roman" w:hAnsi="Times New Roman"/>
        </w:rPr>
      </w:pPr>
      <w:r>
        <w:rPr>
          <w:rFonts w:ascii="Times New Roman" w:hAnsi="Times New Roman"/>
        </w:rPr>
        <w:t>zwaną dalej KUPUJĄCYM</w:t>
      </w:r>
    </w:p>
    <w:p w14:paraId="240F0BF8" w14:textId="77777777" w:rsidR="002D4EE8" w:rsidRDefault="002D4EE8" w:rsidP="002D4EE8">
      <w:pPr>
        <w:pStyle w:val="Tekstpodstawowy"/>
        <w:ind w:right="-47"/>
        <w:jc w:val="both"/>
        <w:rPr>
          <w:rFonts w:ascii="Times New Roman" w:hAnsi="Times New Roman"/>
        </w:rPr>
      </w:pPr>
      <w:r>
        <w:rPr>
          <w:rFonts w:ascii="Times New Roman" w:hAnsi="Times New Roman"/>
        </w:rPr>
        <w:t xml:space="preserve">a </w:t>
      </w:r>
    </w:p>
    <w:p w14:paraId="704AE8A1" w14:textId="77777777" w:rsidR="002D4EE8" w:rsidRDefault="002D4EE8" w:rsidP="002D4EE8">
      <w:pPr>
        <w:pStyle w:val="Tekstpodstawowy"/>
        <w:ind w:right="-47"/>
        <w:jc w:val="both"/>
        <w:rPr>
          <w:rFonts w:ascii="Times New Roman" w:hAnsi="Times New Roman"/>
        </w:rPr>
      </w:pPr>
      <w:r>
        <w:rPr>
          <w:rFonts w:ascii="Times New Roman" w:hAnsi="Times New Roman"/>
        </w:rPr>
        <w:t>......................................................................................................................................................</w:t>
      </w:r>
    </w:p>
    <w:p w14:paraId="04CB69E5" w14:textId="77777777" w:rsidR="002D4EE8" w:rsidRDefault="002D4EE8" w:rsidP="002D4EE8">
      <w:pPr>
        <w:pStyle w:val="Tekstpodstawowy"/>
        <w:ind w:right="-47"/>
        <w:jc w:val="both"/>
        <w:rPr>
          <w:rFonts w:ascii="Times New Roman" w:hAnsi="Times New Roman"/>
        </w:rPr>
      </w:pPr>
      <w:r>
        <w:rPr>
          <w:rFonts w:ascii="Times New Roman" w:hAnsi="Times New Roman"/>
        </w:rPr>
        <w:t>......................................................................................................................................................</w:t>
      </w:r>
    </w:p>
    <w:p w14:paraId="0AAA1DFB" w14:textId="77777777" w:rsidR="002D4EE8" w:rsidRDefault="002D4EE8" w:rsidP="002D4EE8">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3B4CEAF8" w14:textId="77777777" w:rsidR="002D4EE8" w:rsidRDefault="002D4EE8" w:rsidP="002D4EE8">
      <w:pPr>
        <w:pStyle w:val="Tekstpodstawowy"/>
        <w:ind w:right="-47"/>
        <w:jc w:val="both"/>
        <w:rPr>
          <w:rFonts w:ascii="Times New Roman" w:hAnsi="Times New Roman"/>
        </w:rPr>
      </w:pPr>
      <w:r>
        <w:rPr>
          <w:rFonts w:ascii="Times New Roman" w:hAnsi="Times New Roman"/>
        </w:rPr>
        <w:t>reprezentowanym przez:</w:t>
      </w:r>
    </w:p>
    <w:p w14:paraId="10DEFC32" w14:textId="77777777" w:rsidR="002D4EE8" w:rsidRDefault="002D4EE8" w:rsidP="002D4EE8">
      <w:pPr>
        <w:pStyle w:val="Tekstpodstawowy"/>
        <w:ind w:right="-47"/>
        <w:jc w:val="both"/>
        <w:rPr>
          <w:rFonts w:ascii="Times New Roman" w:hAnsi="Times New Roman"/>
        </w:rPr>
      </w:pPr>
      <w:r>
        <w:rPr>
          <w:rFonts w:ascii="Times New Roman" w:hAnsi="Times New Roman"/>
        </w:rPr>
        <w:t>1...................................................................................................................................................</w:t>
      </w:r>
    </w:p>
    <w:p w14:paraId="557DC44F" w14:textId="77777777" w:rsidR="002D4EE8" w:rsidRDefault="002D4EE8" w:rsidP="002D4EE8">
      <w:pPr>
        <w:pStyle w:val="Tekstpodstawowy"/>
        <w:ind w:right="-47"/>
        <w:jc w:val="both"/>
        <w:rPr>
          <w:rFonts w:ascii="Times New Roman" w:hAnsi="Times New Roman"/>
        </w:rPr>
      </w:pPr>
      <w:r>
        <w:rPr>
          <w:rFonts w:ascii="Times New Roman" w:hAnsi="Times New Roman"/>
        </w:rPr>
        <w:t xml:space="preserve">2................................................................................................................................................... </w:t>
      </w:r>
    </w:p>
    <w:p w14:paraId="54E0E2BD" w14:textId="77777777" w:rsidR="002D4EE8" w:rsidRDefault="002D4EE8" w:rsidP="002D4EE8">
      <w:pPr>
        <w:pStyle w:val="Tekstpodstawowy"/>
        <w:ind w:right="-47"/>
        <w:jc w:val="both"/>
        <w:rPr>
          <w:rFonts w:ascii="Times New Roman" w:hAnsi="Times New Roman"/>
        </w:rPr>
      </w:pPr>
      <w:r>
        <w:rPr>
          <w:rFonts w:ascii="Times New Roman" w:hAnsi="Times New Roman"/>
        </w:rPr>
        <w:t>zwanym dalej SPRZEDAWCĄ</w:t>
      </w:r>
    </w:p>
    <w:p w14:paraId="526756E8" w14:textId="77777777" w:rsidR="002D4EE8" w:rsidRDefault="002D4EE8" w:rsidP="002D4EE8">
      <w:pPr>
        <w:pStyle w:val="Tekstpodstawowy"/>
        <w:ind w:right="-47"/>
        <w:jc w:val="center"/>
        <w:rPr>
          <w:rFonts w:ascii="Times New Roman" w:hAnsi="Times New Roman"/>
        </w:rPr>
      </w:pPr>
    </w:p>
    <w:p w14:paraId="617DF1D9" w14:textId="77777777" w:rsidR="002D4EE8" w:rsidRPr="00877B92" w:rsidRDefault="002D4EE8" w:rsidP="002D4EE8">
      <w:pPr>
        <w:pStyle w:val="Tekstpodstawowy"/>
        <w:ind w:right="-47"/>
        <w:jc w:val="center"/>
        <w:rPr>
          <w:rFonts w:ascii="Times New Roman" w:hAnsi="Times New Roman"/>
          <w:b/>
        </w:rPr>
      </w:pPr>
      <w:r w:rsidRPr="00877B92">
        <w:rPr>
          <w:rFonts w:ascii="Times New Roman" w:hAnsi="Times New Roman"/>
          <w:b/>
        </w:rPr>
        <w:t>§ 1</w:t>
      </w:r>
    </w:p>
    <w:p w14:paraId="0CBA977D" w14:textId="77777777" w:rsidR="00520F53" w:rsidRDefault="002D4EE8" w:rsidP="00D1098D">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sidR="00520F53">
        <w:rPr>
          <w:rFonts w:ascii="Times New Roman" w:hAnsi="Times New Roman"/>
          <w:b/>
        </w:rPr>
        <w:t>d</w:t>
      </w:r>
      <w:r w:rsidR="00520F53" w:rsidRPr="00520F53">
        <w:rPr>
          <w:rFonts w:ascii="Times New Roman" w:hAnsi="Times New Roman"/>
          <w:b/>
        </w:rPr>
        <w:t xml:space="preserve">ostawa kamery monochromatycznej </w:t>
      </w:r>
      <w:r w:rsidR="00520F53">
        <w:rPr>
          <w:rFonts w:ascii="Times New Roman" w:hAnsi="Times New Roman"/>
          <w:b/>
        </w:rPr>
        <w:br/>
      </w:r>
      <w:r w:rsidR="00520F53" w:rsidRPr="00520F53">
        <w:rPr>
          <w:rFonts w:ascii="Times New Roman" w:hAnsi="Times New Roman"/>
          <w:b/>
        </w:rPr>
        <w:t>o podwyższonej czujności na pasmo podczerwieni wraz z obiektywem i kablem kompatybilnym ze standardem USB 3.0 dla WEAIiIB</w:t>
      </w:r>
      <w:r w:rsidR="00520F53" w:rsidRPr="00520F53">
        <w:rPr>
          <w:rFonts w:ascii="Times New Roman" w:hAnsi="Times New Roman"/>
          <w:szCs w:val="24"/>
        </w:rPr>
        <w:t xml:space="preserve"> </w:t>
      </w:r>
    </w:p>
    <w:p w14:paraId="0F0E3882" w14:textId="21C13929" w:rsidR="002D4EE8" w:rsidRPr="00520F53" w:rsidRDefault="002D4EE8" w:rsidP="00D1098D">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2F9A9B02" w14:textId="77777777" w:rsidR="002D4EE8" w:rsidRPr="0043435F" w:rsidRDefault="002D4EE8" w:rsidP="002D4EE8">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59397604" w14:textId="77777777" w:rsidR="002D4EE8" w:rsidRDefault="002D4EE8" w:rsidP="002D4EE8">
      <w:pPr>
        <w:pStyle w:val="Tekstpodstawowy"/>
        <w:ind w:right="-47"/>
        <w:jc w:val="both"/>
        <w:rPr>
          <w:rFonts w:ascii="Times New Roman" w:hAnsi="Times New Roman"/>
        </w:rPr>
      </w:pPr>
    </w:p>
    <w:p w14:paraId="0C714C93" w14:textId="77777777" w:rsidR="002D4EE8" w:rsidRPr="00877B92" w:rsidRDefault="002D4EE8" w:rsidP="002D4EE8">
      <w:pPr>
        <w:pStyle w:val="Tekstpodstawowy"/>
        <w:ind w:right="-47"/>
        <w:jc w:val="center"/>
        <w:rPr>
          <w:rFonts w:ascii="Times New Roman" w:hAnsi="Times New Roman"/>
          <w:b/>
        </w:rPr>
      </w:pPr>
      <w:r w:rsidRPr="00877B92">
        <w:rPr>
          <w:rFonts w:ascii="Times New Roman" w:hAnsi="Times New Roman"/>
          <w:b/>
        </w:rPr>
        <w:t>§ 2</w:t>
      </w:r>
    </w:p>
    <w:p w14:paraId="71936410" w14:textId="53639864" w:rsidR="002D4EE8" w:rsidRPr="0043435F" w:rsidRDefault="002D4EE8" w:rsidP="002D4EE8">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w:t>
      </w:r>
      <w:r w:rsidR="00520F53">
        <w:rPr>
          <w:rFonts w:ascii="Times New Roman" w:hAnsi="Times New Roman"/>
          <w:szCs w:val="24"/>
        </w:rPr>
        <w:t>miesięcy</w:t>
      </w:r>
      <w:r w:rsidRPr="0043435F">
        <w:rPr>
          <w:rFonts w:ascii="Times New Roman" w:hAnsi="Times New Roman"/>
          <w:szCs w:val="24"/>
        </w:rPr>
        <w:t xml:space="preserve"> od daty </w:t>
      </w:r>
      <w:r w:rsidR="00520F53">
        <w:rPr>
          <w:rFonts w:ascii="Times New Roman" w:hAnsi="Times New Roman"/>
          <w:szCs w:val="24"/>
        </w:rPr>
        <w:t>podpisania umowy</w:t>
      </w:r>
      <w:r w:rsidRPr="0043435F">
        <w:rPr>
          <w:rFonts w:ascii="Times New Roman" w:hAnsi="Times New Roman"/>
          <w:szCs w:val="24"/>
        </w:rPr>
        <w:t xml:space="preserve"> do siedziby Kupującego</w:t>
      </w:r>
      <w:r>
        <w:rPr>
          <w:rFonts w:ascii="Times New Roman" w:hAnsi="Times New Roman"/>
          <w:szCs w:val="24"/>
        </w:rPr>
        <w:t xml:space="preserve"> </w:t>
      </w:r>
    </w:p>
    <w:p w14:paraId="3E72B0A6" w14:textId="77777777" w:rsidR="002D4EE8" w:rsidRPr="0043435F" w:rsidRDefault="002D4EE8" w:rsidP="002D4EE8">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50EFAD71" w14:textId="77777777" w:rsidR="002D4EE8" w:rsidRPr="0043435F" w:rsidRDefault="002D4EE8" w:rsidP="002D4EE8">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15DD996D" w14:textId="77777777" w:rsidR="002D4EE8" w:rsidRDefault="002D4EE8" w:rsidP="002D4EE8">
      <w:pPr>
        <w:pStyle w:val="Tekstpodstawowy"/>
        <w:ind w:right="-47"/>
        <w:jc w:val="both"/>
        <w:rPr>
          <w:rFonts w:ascii="Times New Roman" w:hAnsi="Times New Roman"/>
        </w:rPr>
      </w:pPr>
    </w:p>
    <w:p w14:paraId="7153A81C" w14:textId="77777777" w:rsidR="002D4EE8" w:rsidRPr="00877B92" w:rsidRDefault="002D4EE8" w:rsidP="002D4EE8">
      <w:pPr>
        <w:pStyle w:val="Tekstpodstawowy"/>
        <w:ind w:right="-47"/>
        <w:jc w:val="center"/>
        <w:rPr>
          <w:rFonts w:ascii="Times New Roman" w:hAnsi="Times New Roman"/>
          <w:b/>
        </w:rPr>
      </w:pPr>
      <w:r w:rsidRPr="00877B92">
        <w:rPr>
          <w:rFonts w:ascii="Times New Roman" w:hAnsi="Times New Roman"/>
          <w:b/>
        </w:rPr>
        <w:t>§ 3</w:t>
      </w:r>
    </w:p>
    <w:p w14:paraId="31653F3F" w14:textId="77777777" w:rsidR="002D4EE8" w:rsidRPr="0043435F" w:rsidRDefault="002D4EE8" w:rsidP="002D4EE8">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14381E25" w14:textId="77777777" w:rsidR="002D4EE8" w:rsidRPr="0043435F" w:rsidRDefault="002D4EE8" w:rsidP="002D4EE8">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47E92524" w14:textId="77777777" w:rsidR="002D4EE8" w:rsidRPr="0043435F" w:rsidRDefault="002D4EE8" w:rsidP="002D4EE8">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594C460E" w14:textId="77777777" w:rsidR="002D4EE8" w:rsidRPr="0043435F" w:rsidRDefault="002D4EE8" w:rsidP="002D4EE8">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E287CCC" w14:textId="77777777" w:rsidR="002D4EE8" w:rsidRDefault="002D4EE8" w:rsidP="002D4EE8">
      <w:pPr>
        <w:pStyle w:val="Tekstpodstawowy"/>
        <w:ind w:right="-47"/>
        <w:jc w:val="both"/>
        <w:rPr>
          <w:rFonts w:ascii="Times New Roman" w:hAnsi="Times New Roman"/>
        </w:rPr>
      </w:pPr>
    </w:p>
    <w:p w14:paraId="524885A9" w14:textId="77777777" w:rsidR="002D4EE8" w:rsidRPr="00877B92" w:rsidRDefault="002D4EE8" w:rsidP="002D4EE8">
      <w:pPr>
        <w:pStyle w:val="Tekstpodstawowy"/>
        <w:ind w:right="-47"/>
        <w:jc w:val="center"/>
        <w:rPr>
          <w:rFonts w:ascii="Times New Roman" w:hAnsi="Times New Roman"/>
          <w:b/>
        </w:rPr>
      </w:pPr>
      <w:r w:rsidRPr="00877B92">
        <w:rPr>
          <w:rFonts w:ascii="Times New Roman" w:hAnsi="Times New Roman"/>
          <w:b/>
        </w:rPr>
        <w:t>§ 4</w:t>
      </w:r>
    </w:p>
    <w:p w14:paraId="433C7F48" w14:textId="77777777" w:rsidR="002D4EE8" w:rsidRDefault="002D4EE8" w:rsidP="002D4EE8">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02EBD3AA" w14:textId="77777777" w:rsidR="002D4EE8" w:rsidRDefault="002D4EE8" w:rsidP="002D4EE8">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2C23C074" w14:textId="77777777" w:rsidR="002D4EE8" w:rsidRDefault="002D4EE8" w:rsidP="002D4EE8">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729AF59C" w14:textId="77777777" w:rsidR="002D4EE8" w:rsidRPr="00593CEB" w:rsidRDefault="002D4EE8" w:rsidP="002D4EE8">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3DCD5FDA" w14:textId="77777777" w:rsidR="002D4EE8" w:rsidRDefault="002D4EE8" w:rsidP="002D4EE8">
      <w:pPr>
        <w:pStyle w:val="Tekstpodstawowy"/>
        <w:ind w:right="-47"/>
        <w:jc w:val="center"/>
        <w:rPr>
          <w:rFonts w:ascii="Times New Roman" w:hAnsi="Times New Roman"/>
        </w:rPr>
      </w:pPr>
    </w:p>
    <w:p w14:paraId="0AE3038B" w14:textId="77777777" w:rsidR="002D4EE8" w:rsidRPr="00877B92" w:rsidRDefault="002D4EE8" w:rsidP="002D4EE8">
      <w:pPr>
        <w:pStyle w:val="Tekstpodstawowy"/>
        <w:ind w:right="-47"/>
        <w:jc w:val="center"/>
        <w:rPr>
          <w:rFonts w:ascii="Times New Roman" w:hAnsi="Times New Roman"/>
          <w:b/>
        </w:rPr>
      </w:pPr>
      <w:r w:rsidRPr="00877B92">
        <w:rPr>
          <w:rFonts w:ascii="Times New Roman" w:hAnsi="Times New Roman"/>
          <w:b/>
        </w:rPr>
        <w:t>§ 5</w:t>
      </w:r>
    </w:p>
    <w:p w14:paraId="420B9AB3" w14:textId="77777777" w:rsidR="002D4EE8" w:rsidRPr="00C53B52" w:rsidRDefault="002D4EE8" w:rsidP="002D4EE8">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523AAF80" w14:textId="77777777" w:rsidR="002D4EE8" w:rsidRPr="00C53B52" w:rsidRDefault="002D4EE8" w:rsidP="002D4EE8">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306B9F9C" w14:textId="77777777" w:rsidR="002D4EE8" w:rsidRPr="00C53B52" w:rsidRDefault="002D4EE8" w:rsidP="002D4EE8">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2BD702E8" w14:textId="77777777" w:rsidR="002D4EE8" w:rsidRPr="00C53B52" w:rsidRDefault="002D4EE8" w:rsidP="002D4EE8">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729752F3" w14:textId="77777777" w:rsidR="002D4EE8" w:rsidRPr="00C53B52" w:rsidRDefault="002D4EE8" w:rsidP="002D4EE8">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325617DC" w14:textId="77777777" w:rsidR="002D4EE8" w:rsidRPr="00C53B52" w:rsidRDefault="002D4EE8" w:rsidP="002D4EE8">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2BDE15D6" w14:textId="77777777" w:rsidR="002D4EE8" w:rsidRPr="00C53B52" w:rsidRDefault="002D4EE8" w:rsidP="002D4EE8">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01F86E17" w14:textId="77777777" w:rsidR="002D4EE8" w:rsidRPr="00C53B52" w:rsidRDefault="002D4EE8" w:rsidP="002D4EE8">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32A41670" w14:textId="77777777" w:rsidR="002D4EE8" w:rsidRPr="00C53B52" w:rsidRDefault="002D4EE8" w:rsidP="002D4EE8">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7AD9C3F4" w14:textId="77777777" w:rsidR="00791544" w:rsidRPr="007D02D7" w:rsidRDefault="00791544" w:rsidP="00791544">
      <w:pPr>
        <w:pStyle w:val="Tekstpodstawowy"/>
        <w:numPr>
          <w:ilvl w:val="0"/>
          <w:numId w:val="6"/>
        </w:numPr>
        <w:tabs>
          <w:tab w:val="clear" w:pos="720"/>
        </w:tabs>
        <w:spacing w:line="240" w:lineRule="auto"/>
        <w:ind w:right="-47"/>
        <w:jc w:val="both"/>
        <w:rPr>
          <w:rFonts w:ascii="Times New Roman" w:hAnsi="Times New Roman"/>
          <w:szCs w:val="24"/>
        </w:rPr>
      </w:pPr>
      <w:r w:rsidRPr="007D02D7">
        <w:rPr>
          <w:rFonts w:ascii="Times New Roman" w:hAnsi="Times New Roman"/>
          <w:szCs w:val="24"/>
        </w:rPr>
        <w:t>Łączna maksymalna wysokość kar umownych, których mogą dochodzić Strony nie może przekroczyć 20% wynagrodzenia netto o którym mowa w § 3ust. 1 umowy.</w:t>
      </w:r>
    </w:p>
    <w:p w14:paraId="5BFD955D" w14:textId="34A6FDD4" w:rsidR="002D4EE8" w:rsidRDefault="002D4EE8" w:rsidP="002D4EE8">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2A57F6FD" w14:textId="77777777" w:rsidR="002D4EE8" w:rsidRDefault="002D4EE8" w:rsidP="002D4EE8">
      <w:pPr>
        <w:pStyle w:val="Tekstpodstawowy"/>
        <w:ind w:right="-47"/>
        <w:jc w:val="center"/>
        <w:rPr>
          <w:rFonts w:ascii="Times New Roman" w:hAnsi="Times New Roman"/>
          <w:b/>
        </w:rPr>
      </w:pPr>
    </w:p>
    <w:p w14:paraId="0BAB1876" w14:textId="77777777" w:rsidR="002D4EE8" w:rsidRDefault="002D4EE8" w:rsidP="002D4EE8">
      <w:pPr>
        <w:pStyle w:val="Tekstpodstawowy"/>
        <w:ind w:right="-47"/>
        <w:jc w:val="center"/>
        <w:rPr>
          <w:rFonts w:ascii="Times New Roman" w:hAnsi="Times New Roman"/>
          <w:b/>
        </w:rPr>
      </w:pPr>
    </w:p>
    <w:p w14:paraId="3DD62475" w14:textId="77777777" w:rsidR="002D4EE8" w:rsidRDefault="002D4EE8" w:rsidP="002D4EE8">
      <w:pPr>
        <w:pStyle w:val="Tekstpodstawowy"/>
        <w:ind w:right="-47"/>
        <w:jc w:val="center"/>
        <w:rPr>
          <w:rFonts w:ascii="Times New Roman" w:hAnsi="Times New Roman"/>
          <w:b/>
        </w:rPr>
      </w:pPr>
      <w:r w:rsidRPr="00877B92">
        <w:rPr>
          <w:rFonts w:ascii="Times New Roman" w:hAnsi="Times New Roman"/>
          <w:b/>
        </w:rPr>
        <w:lastRenderedPageBreak/>
        <w:t>§ 6</w:t>
      </w:r>
    </w:p>
    <w:p w14:paraId="5B41822E" w14:textId="77777777" w:rsidR="002D4EE8" w:rsidRDefault="002D4EE8" w:rsidP="002D4EE8">
      <w:pPr>
        <w:pStyle w:val="Tekstpodstawowy"/>
        <w:ind w:right="-47"/>
        <w:jc w:val="center"/>
        <w:rPr>
          <w:rFonts w:ascii="Times New Roman" w:hAnsi="Times New Roman"/>
          <w:b/>
        </w:rPr>
      </w:pPr>
    </w:p>
    <w:p w14:paraId="7B2C0B34" w14:textId="77777777" w:rsidR="002D4EE8" w:rsidRDefault="002D4EE8" w:rsidP="002D4EE8">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63B6CAB1" w14:textId="77777777" w:rsidR="002D4EE8" w:rsidRDefault="002D4EE8" w:rsidP="002D4EE8">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768ACB6E" w14:textId="77777777" w:rsidR="002D4EE8" w:rsidRDefault="002D4EE8" w:rsidP="002D4EE8">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45AB20B7" w14:textId="77777777" w:rsidR="002D4EE8" w:rsidRDefault="002D4EE8" w:rsidP="002D4EE8">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112D9BB" w14:textId="77777777" w:rsidR="002D4EE8" w:rsidRDefault="002D4EE8" w:rsidP="002D4EE8">
      <w:pPr>
        <w:numPr>
          <w:ilvl w:val="0"/>
          <w:numId w:val="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B37BF30" w14:textId="77777777" w:rsidR="002D4EE8" w:rsidRPr="00877B92" w:rsidRDefault="002D4EE8" w:rsidP="002D4EE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04AE6FA1" w14:textId="77777777" w:rsidR="002D4EE8" w:rsidRPr="003F1749" w:rsidRDefault="002D4EE8" w:rsidP="002D4EE8">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32FD2923" w14:textId="77777777" w:rsidR="002D4EE8" w:rsidRDefault="002D4EE8" w:rsidP="002D4EE8">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351FFFA7" w14:textId="77777777" w:rsidR="002D4EE8" w:rsidRDefault="002D4EE8" w:rsidP="002D4EE8">
      <w:pPr>
        <w:pStyle w:val="Tekstpodstawowy"/>
        <w:ind w:right="-47"/>
        <w:jc w:val="center"/>
        <w:rPr>
          <w:rFonts w:ascii="Times New Roman" w:hAnsi="Times New Roman"/>
        </w:rPr>
      </w:pPr>
    </w:p>
    <w:p w14:paraId="279F7EA3" w14:textId="77777777" w:rsidR="002D4EE8" w:rsidRPr="00877B92" w:rsidRDefault="002D4EE8" w:rsidP="002D4EE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2CCA0C4E" w14:textId="77777777" w:rsidR="002D4EE8" w:rsidRPr="0043435F" w:rsidRDefault="002D4EE8" w:rsidP="002D4EE8">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5E46E50D" w14:textId="77777777" w:rsidR="002D4EE8" w:rsidRPr="0043435F" w:rsidRDefault="002D4EE8" w:rsidP="002D4EE8">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60CDFFF5" w14:textId="77777777" w:rsidR="002D4EE8" w:rsidRPr="0043435F" w:rsidRDefault="002D4EE8" w:rsidP="002D4EE8">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59E14AD8" w14:textId="77777777" w:rsidR="002D4EE8" w:rsidRPr="0043435F" w:rsidRDefault="002D4EE8" w:rsidP="002D4EE8">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33012F70" w14:textId="77777777" w:rsidR="002D4EE8" w:rsidRPr="0043435F" w:rsidRDefault="002D4EE8" w:rsidP="002D4EE8">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1 dzień</w:t>
      </w:r>
      <w:r w:rsidRPr="0043435F">
        <w:rPr>
          <w:bCs/>
          <w:sz w:val="24"/>
          <w:szCs w:val="24"/>
          <w:lang w:val="pl-PL" w:eastAsia="en-US"/>
        </w:rPr>
        <w:t xml:space="preserve"> roboczy od momentu zgłoszenia. Za godziny robocze uważa się godziny w dni robocze od poniedziałku do piątku, w godzinach 7:30-15:30, za wyjątkiem dni ustawowo wolnych od pracy. </w:t>
      </w:r>
    </w:p>
    <w:p w14:paraId="4F85B5E7" w14:textId="77777777" w:rsidR="002D4EE8" w:rsidRPr="0043435F" w:rsidRDefault="002D4EE8" w:rsidP="002D4EE8">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w:t>
      </w:r>
      <w:r w:rsidRPr="0043435F">
        <w:rPr>
          <w:bCs/>
          <w:sz w:val="24"/>
          <w:szCs w:val="24"/>
          <w:lang w:val="pl-PL" w:eastAsia="en-US"/>
        </w:rPr>
        <w:lastRenderedPageBreak/>
        <w:t xml:space="preserve">naprawy, urządzenia  zastępczego o parametrach i funkcjonalności nie gorszej niż urządzenie naprawiane. </w:t>
      </w:r>
    </w:p>
    <w:p w14:paraId="5C5DD040" w14:textId="77777777" w:rsidR="002D4EE8" w:rsidRPr="0043435F" w:rsidRDefault="002D4EE8" w:rsidP="002D4EE8">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160B07C3" w14:textId="77777777" w:rsidR="002D4EE8" w:rsidRPr="0043435F" w:rsidRDefault="002D4EE8" w:rsidP="002D4EE8">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40357585" w14:textId="77777777" w:rsidR="002D4EE8" w:rsidRPr="0043435F" w:rsidRDefault="002D4EE8" w:rsidP="002D4EE8">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5DEA3333" w14:textId="77777777" w:rsidR="002D4EE8" w:rsidRPr="0043435F" w:rsidRDefault="002D4EE8" w:rsidP="002D4EE8">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CBB1B18" w14:textId="77777777" w:rsidR="002D4EE8" w:rsidRPr="0043435F" w:rsidRDefault="002D4EE8" w:rsidP="002D4EE8">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310B5351" w14:textId="77777777" w:rsidR="002D4EE8" w:rsidRPr="0043435F" w:rsidRDefault="002D4EE8" w:rsidP="002D4EE8">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1A881DF9" w14:textId="77777777" w:rsidR="002D4EE8" w:rsidRDefault="002D4EE8" w:rsidP="002D4EE8">
      <w:pPr>
        <w:pStyle w:val="Tekstpodstawowy"/>
        <w:ind w:left="284" w:right="-47"/>
        <w:jc w:val="both"/>
        <w:rPr>
          <w:rFonts w:ascii="Times New Roman" w:hAnsi="Times New Roman"/>
        </w:rPr>
      </w:pPr>
    </w:p>
    <w:p w14:paraId="72F2A13C" w14:textId="77777777" w:rsidR="002D4EE8" w:rsidRPr="00877B92" w:rsidRDefault="002D4EE8" w:rsidP="002D4EE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61207B72" w14:textId="77777777" w:rsidR="002D4EE8" w:rsidRDefault="002D4EE8" w:rsidP="002D4EE8">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362CBFF9" w14:textId="77777777" w:rsidR="002D4EE8" w:rsidRPr="009B2595" w:rsidRDefault="002D4EE8" w:rsidP="002D4EE8">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6DCD7B16" w14:textId="77777777" w:rsidR="002D4EE8" w:rsidRPr="009B2595" w:rsidRDefault="002D4EE8" w:rsidP="002D4EE8">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7EF7EDB4" w14:textId="77777777" w:rsidR="002D4EE8" w:rsidRPr="009B2595" w:rsidRDefault="002D4EE8" w:rsidP="002D4EE8">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08671631" w14:textId="77777777" w:rsidR="002D4EE8" w:rsidRPr="009B2595" w:rsidRDefault="002D4EE8" w:rsidP="002D4EE8">
      <w:pPr>
        <w:numPr>
          <w:ilvl w:val="0"/>
          <w:numId w:val="11"/>
        </w:numPr>
        <w:suppressAutoHyphens/>
        <w:autoSpaceDN w:val="0"/>
        <w:spacing w:after="147"/>
        <w:jc w:val="both"/>
        <w:rPr>
          <w:color w:val="000000"/>
          <w:sz w:val="24"/>
          <w:szCs w:val="24"/>
          <w:lang w:val="pl-PL"/>
        </w:rPr>
      </w:pPr>
      <w:bookmarkStart w:id="0" w:name="_Hlk87256647"/>
      <w:r w:rsidRPr="009B2595">
        <w:rPr>
          <w:color w:val="000000"/>
          <w:sz w:val="24"/>
          <w:szCs w:val="24"/>
          <w:lang w:val="pl-PL"/>
        </w:rPr>
        <w:t xml:space="preserve">w zakresie zmiany terminu wykonania lub terminów pośrednich wskazanych w Umowie: </w:t>
      </w:r>
    </w:p>
    <w:p w14:paraId="75CB1CC1" w14:textId="640B226A" w:rsidR="002D4EE8" w:rsidRPr="009B2595" w:rsidRDefault="002D4EE8" w:rsidP="002D4EE8">
      <w:pPr>
        <w:suppressAutoHyphens/>
        <w:autoSpaceDN w:val="0"/>
        <w:spacing w:after="147"/>
        <w:ind w:left="568"/>
        <w:jc w:val="both"/>
        <w:rPr>
          <w:color w:val="000000"/>
          <w:sz w:val="24"/>
          <w:szCs w:val="24"/>
          <w:lang w:val="pl-PL"/>
        </w:rPr>
      </w:pPr>
      <w:r w:rsidRPr="009B2595">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w:t>
      </w:r>
      <w:r w:rsidR="003540AA">
        <w:rPr>
          <w:color w:val="000000"/>
          <w:sz w:val="24"/>
          <w:szCs w:val="24"/>
          <w:lang w:val="pl-PL"/>
        </w:rPr>
        <w:t>0</w:t>
      </w:r>
      <w:r w:rsidRPr="009B2595">
        <w:rPr>
          <w:color w:val="000000"/>
          <w:sz w:val="24"/>
          <w:szCs w:val="24"/>
          <w:lang w:val="pl-PL"/>
        </w:rPr>
        <w:t xml:space="preserve"> ust 1;</w:t>
      </w:r>
      <w:bookmarkEnd w:id="0"/>
    </w:p>
    <w:p w14:paraId="0C1B18D8" w14:textId="77777777" w:rsidR="002D4EE8" w:rsidRPr="009B2595" w:rsidRDefault="002D4EE8" w:rsidP="002D4EE8">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w:t>
      </w:r>
      <w:r w:rsidRPr="009B2595">
        <w:rPr>
          <w:sz w:val="24"/>
          <w:szCs w:val="24"/>
          <w:lang w:val="pl-PL"/>
        </w:rPr>
        <w:lastRenderedPageBreak/>
        <w:t xml:space="preserve">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0694CC59" w14:textId="77777777" w:rsidR="002D4EE8" w:rsidRPr="009B2595" w:rsidRDefault="002D4EE8" w:rsidP="002D4EE8">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15701673" w14:textId="77777777" w:rsidR="002D4EE8" w:rsidRPr="009B2595" w:rsidRDefault="002D4EE8" w:rsidP="002D4EE8">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081A0263" w14:textId="77777777" w:rsidR="002D4EE8" w:rsidRPr="009B2595" w:rsidRDefault="002D4EE8" w:rsidP="002D4EE8">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68DA43D0" w14:textId="77777777" w:rsidR="002D4EE8" w:rsidRPr="009B2595" w:rsidRDefault="002D4EE8" w:rsidP="002D4EE8">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8687714" w14:textId="77777777" w:rsidR="002D4EE8" w:rsidRPr="009B2595" w:rsidRDefault="002D4EE8" w:rsidP="002D4EE8">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7AACFF0C" w14:textId="77777777" w:rsidR="002D4EE8" w:rsidRPr="00042F5C" w:rsidRDefault="002D4EE8" w:rsidP="002D4EE8">
      <w:pPr>
        <w:widowControl w:val="0"/>
        <w:suppressAutoHyphens/>
        <w:autoSpaceDN w:val="0"/>
        <w:ind w:left="360"/>
        <w:jc w:val="center"/>
        <w:textAlignment w:val="baseline"/>
        <w:rPr>
          <w:rFonts w:eastAsia="SimSun"/>
          <w:b/>
          <w:bCs/>
          <w:color w:val="000000"/>
          <w:kern w:val="2"/>
          <w:sz w:val="24"/>
          <w:szCs w:val="24"/>
          <w:lang w:val="pl-PL"/>
        </w:rPr>
      </w:pPr>
    </w:p>
    <w:p w14:paraId="59C165D2" w14:textId="77777777" w:rsidR="002D4EE8" w:rsidRPr="009B2595" w:rsidRDefault="002D4EE8" w:rsidP="002D4EE8">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6B6C09DF" w14:textId="77777777" w:rsidR="002D4EE8" w:rsidRPr="009B2595" w:rsidRDefault="002D4EE8" w:rsidP="002D4EE8">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2AC38F06" w14:textId="77777777" w:rsidR="002D4EE8" w:rsidRPr="009B2595" w:rsidRDefault="002D4EE8" w:rsidP="002D4EE8">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2B5298F2" w14:textId="77777777" w:rsidR="002D4EE8" w:rsidRPr="009B2595" w:rsidRDefault="002D4EE8" w:rsidP="002D4EE8">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AC2457F" w14:textId="77777777" w:rsidR="002D4EE8" w:rsidRPr="009B2595" w:rsidRDefault="002D4EE8" w:rsidP="002D4EE8">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3BC66931" w14:textId="77777777" w:rsidR="002D4EE8" w:rsidRPr="00877B92" w:rsidRDefault="002D4EE8" w:rsidP="002D4EE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45BE5DFC" w14:textId="77777777" w:rsidR="002D4EE8" w:rsidRDefault="002D4EE8" w:rsidP="002D4EE8">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33285694" w14:textId="77777777" w:rsidR="002D4EE8" w:rsidRDefault="002D4EE8" w:rsidP="002D4EE8">
      <w:pPr>
        <w:pStyle w:val="Tekstpodstawowy"/>
        <w:ind w:right="-47"/>
        <w:jc w:val="center"/>
        <w:rPr>
          <w:rFonts w:ascii="Times New Roman" w:hAnsi="Times New Roman"/>
        </w:rPr>
      </w:pPr>
    </w:p>
    <w:p w14:paraId="2D8E30ED" w14:textId="77777777" w:rsidR="002D4EE8" w:rsidRDefault="002D4EE8" w:rsidP="002D4EE8">
      <w:pPr>
        <w:pStyle w:val="Tekstpodstawowy"/>
        <w:ind w:right="-47"/>
        <w:jc w:val="center"/>
        <w:rPr>
          <w:rFonts w:ascii="Times New Roman" w:hAnsi="Times New Roman"/>
        </w:rPr>
      </w:pPr>
    </w:p>
    <w:p w14:paraId="42F7C0AD" w14:textId="77777777" w:rsidR="002D4EE8" w:rsidRPr="00877B92" w:rsidRDefault="002D4EE8" w:rsidP="002D4EE8">
      <w:pPr>
        <w:pStyle w:val="Tekstpodstawowy"/>
        <w:ind w:right="-47"/>
        <w:jc w:val="center"/>
        <w:rPr>
          <w:b/>
        </w:rPr>
      </w:pPr>
      <w:r w:rsidRPr="00877B92">
        <w:rPr>
          <w:rFonts w:ascii="Times New Roman" w:hAnsi="Times New Roman"/>
          <w:b/>
        </w:rPr>
        <w:t>§1</w:t>
      </w:r>
      <w:r>
        <w:rPr>
          <w:rFonts w:ascii="Times New Roman" w:hAnsi="Times New Roman"/>
          <w:b/>
        </w:rPr>
        <w:t>2</w:t>
      </w:r>
    </w:p>
    <w:p w14:paraId="35A778C0" w14:textId="77777777" w:rsidR="002D4EE8" w:rsidRDefault="002D4EE8" w:rsidP="002D4EE8">
      <w:pPr>
        <w:pStyle w:val="NormalnyWeb"/>
        <w:jc w:val="both"/>
      </w:pPr>
      <w:r>
        <w:lastRenderedPageBreak/>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4D037A9" w14:textId="77777777" w:rsidR="002D4EE8" w:rsidRDefault="002D4EE8" w:rsidP="002D4EE8">
      <w:pPr>
        <w:pStyle w:val="NormalnyWeb"/>
        <w:jc w:val="both"/>
      </w:pPr>
      <w:r>
        <w:t xml:space="preserve">2. W razie wątpliwości, czy określona informacja stanowi tajemnicę Wykonawca zobowiązany jest zwrócić się w formie pisemnej do Zamawiającego o wyjaśnienie takiej wątpliwości. </w:t>
      </w:r>
    </w:p>
    <w:p w14:paraId="72F44D65" w14:textId="77777777" w:rsidR="002D4EE8" w:rsidRDefault="002D4EE8" w:rsidP="002D4EE8">
      <w:pPr>
        <w:pStyle w:val="NormalnyWeb"/>
        <w:jc w:val="both"/>
      </w:pPr>
      <w:r>
        <w:t xml:space="preserve">3. Wykonawca zobowiązuje się do wykorzystania uzyskanych, powyższych informacji jedynie w celu wykonania przedmiotu umowy. </w:t>
      </w:r>
    </w:p>
    <w:p w14:paraId="214A1766" w14:textId="77777777" w:rsidR="002D4EE8" w:rsidRDefault="002D4EE8" w:rsidP="002D4EE8">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327079B3" w14:textId="77777777" w:rsidR="002D4EE8" w:rsidRDefault="002D4EE8" w:rsidP="002D4EE8">
      <w:pPr>
        <w:pStyle w:val="NormalnyWeb"/>
        <w:jc w:val="both"/>
      </w:pPr>
      <w:r>
        <w:t>5. Powyższe przepisy nie będą miały zastosowania wobec informacji powszechnie znanych lub opublikowanych oraz w przypadku żądania ich ujawnienia przez uprawniony organ.</w:t>
      </w:r>
    </w:p>
    <w:p w14:paraId="1FF9931C" w14:textId="77777777" w:rsidR="002D4EE8" w:rsidRDefault="002D4EE8" w:rsidP="002D4EE8">
      <w:pPr>
        <w:pStyle w:val="Tekstpodstawowy"/>
        <w:ind w:right="-47"/>
        <w:jc w:val="both"/>
        <w:rPr>
          <w:rFonts w:ascii="Times New Roman" w:hAnsi="Times New Roman"/>
        </w:rPr>
      </w:pPr>
    </w:p>
    <w:p w14:paraId="448D4CCC" w14:textId="77777777" w:rsidR="002D4EE8" w:rsidRPr="00877B92" w:rsidRDefault="002D4EE8" w:rsidP="002D4EE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7BC80DB7" w14:textId="77777777" w:rsidR="002D4EE8" w:rsidRDefault="002D4EE8" w:rsidP="002D4EE8">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44C31CFE" w14:textId="77777777" w:rsidR="002D4EE8" w:rsidRDefault="002D4EE8" w:rsidP="002D4EE8">
      <w:pPr>
        <w:pStyle w:val="Tekstpodstawowy"/>
        <w:ind w:right="-47"/>
        <w:jc w:val="both"/>
        <w:rPr>
          <w:rFonts w:ascii="Times New Roman" w:hAnsi="Times New Roman"/>
        </w:rPr>
      </w:pPr>
    </w:p>
    <w:p w14:paraId="0C3C0B54" w14:textId="77777777" w:rsidR="002D4EE8" w:rsidRPr="00877B92" w:rsidRDefault="002D4EE8" w:rsidP="002D4EE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768B3AD4" w14:textId="77777777" w:rsidR="002D4EE8" w:rsidRDefault="002D4EE8" w:rsidP="002D4EE8">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565CC263" w14:textId="77777777" w:rsidR="002D4EE8" w:rsidRDefault="002D4EE8" w:rsidP="002D4EE8">
      <w:pPr>
        <w:pStyle w:val="Tekstpodstawowy"/>
        <w:ind w:right="-47"/>
        <w:jc w:val="both"/>
        <w:rPr>
          <w:rFonts w:ascii="Times New Roman" w:hAnsi="Times New Roman"/>
        </w:rPr>
      </w:pPr>
    </w:p>
    <w:p w14:paraId="3F9A350B" w14:textId="77777777" w:rsidR="002D4EE8" w:rsidRPr="00877B92" w:rsidRDefault="002D4EE8" w:rsidP="002D4EE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19F1C21D" w14:textId="77777777" w:rsidR="002D4EE8" w:rsidRPr="004F0507" w:rsidRDefault="002D4EE8" w:rsidP="002D4EE8">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6AB08137" w14:textId="77777777" w:rsidR="002D4EE8" w:rsidRDefault="002D4EE8" w:rsidP="002D4EE8">
      <w:pPr>
        <w:pStyle w:val="Tekstpodstawowy2"/>
        <w:spacing w:line="240" w:lineRule="auto"/>
        <w:ind w:right="-47"/>
      </w:pPr>
    </w:p>
    <w:p w14:paraId="1059FB0B" w14:textId="77777777" w:rsidR="002D4EE8" w:rsidRPr="004F0507" w:rsidRDefault="002D4EE8" w:rsidP="002D4EE8">
      <w:pPr>
        <w:pStyle w:val="Tekstpodstawowy2"/>
        <w:spacing w:line="240" w:lineRule="auto"/>
        <w:ind w:right="-47"/>
        <w:rPr>
          <w:b/>
          <w:sz w:val="24"/>
        </w:rPr>
      </w:pPr>
      <w:r>
        <w:rPr>
          <w:b/>
          <w:sz w:val="24"/>
        </w:rPr>
        <w:t xml:space="preserve">      </w:t>
      </w:r>
      <w:r w:rsidRPr="004F0507">
        <w:rPr>
          <w:b/>
          <w:sz w:val="24"/>
        </w:rPr>
        <w:t>Za Sprzedawcę                                                                                   Za Kupującego</w:t>
      </w:r>
    </w:p>
    <w:p w14:paraId="6700833A" w14:textId="77777777" w:rsidR="002D4EE8" w:rsidRPr="000936CA" w:rsidRDefault="002D4EE8" w:rsidP="002D4EE8">
      <w:pPr>
        <w:rPr>
          <w:lang w:val="pl-PL"/>
        </w:rPr>
      </w:pPr>
    </w:p>
    <w:p w14:paraId="19B724AF" w14:textId="77777777" w:rsidR="002D4EE8" w:rsidRDefault="002D4EE8" w:rsidP="002D4EE8">
      <w:pPr>
        <w:pStyle w:val="Zwykytekst"/>
        <w:rPr>
          <w:lang w:val="pl-PL"/>
        </w:rPr>
      </w:pPr>
    </w:p>
    <w:p w14:paraId="22071489" w14:textId="77777777" w:rsidR="002D4EE8" w:rsidRDefault="002D4EE8" w:rsidP="002D4EE8">
      <w:pPr>
        <w:pStyle w:val="Zwykytekst"/>
        <w:rPr>
          <w:lang w:val="pl-PL"/>
        </w:rPr>
      </w:pPr>
    </w:p>
    <w:p w14:paraId="04AB7FC6" w14:textId="77777777" w:rsidR="002D4EE8" w:rsidRDefault="002D4EE8" w:rsidP="002D4EE8">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425184A7" w14:textId="77777777" w:rsidR="002D4EE8" w:rsidRPr="00496551" w:rsidRDefault="002D4EE8" w:rsidP="002D4EE8">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4C5ADD93" w14:textId="77777777" w:rsidR="002D4EE8" w:rsidRPr="00496551" w:rsidRDefault="002D4EE8" w:rsidP="002D4EE8">
      <w:pPr>
        <w:pStyle w:val="Zwykytekst"/>
        <w:rPr>
          <w:rFonts w:ascii="Times New Roman" w:hAnsi="Times New Roman" w:cs="Times New Roman"/>
          <w:sz w:val="16"/>
          <w:szCs w:val="16"/>
          <w:lang w:val="pl-PL"/>
        </w:rPr>
      </w:pPr>
    </w:p>
    <w:p w14:paraId="54F32140" w14:textId="77777777" w:rsidR="002D4EE8" w:rsidRPr="00496551" w:rsidRDefault="002D4EE8" w:rsidP="002D4EE8">
      <w:pPr>
        <w:pStyle w:val="Zwykytekst"/>
        <w:rPr>
          <w:sz w:val="16"/>
          <w:szCs w:val="16"/>
          <w:lang w:val="pl-PL"/>
        </w:rPr>
      </w:pPr>
    </w:p>
    <w:p w14:paraId="0E4F6DB8" w14:textId="77777777" w:rsidR="002D4EE8" w:rsidRPr="00877B92" w:rsidRDefault="002D4EE8" w:rsidP="002D4EE8">
      <w:pPr>
        <w:rPr>
          <w:lang w:val="pl-PL"/>
        </w:rPr>
      </w:pPr>
    </w:p>
    <w:p w14:paraId="1830DAAD" w14:textId="77777777" w:rsidR="002D4EE8" w:rsidRDefault="002D4EE8" w:rsidP="002D4EE8">
      <w:pPr>
        <w:rPr>
          <w:lang w:val="pl-PL"/>
        </w:rPr>
      </w:pPr>
    </w:p>
    <w:p w14:paraId="2541E67B" w14:textId="77777777" w:rsidR="002D4EE8" w:rsidRPr="009B06ED" w:rsidRDefault="002D4EE8" w:rsidP="002D4EE8">
      <w:pPr>
        <w:rPr>
          <w:lang w:val="pl-PL"/>
        </w:rPr>
      </w:pPr>
      <w:r>
        <w:rPr>
          <w:lang w:val="pl-PL"/>
        </w:rPr>
        <w:t>* Egzemplarz dla Wykonawcy / AGH</w:t>
      </w:r>
    </w:p>
    <w:p w14:paraId="6C33C908" w14:textId="77777777" w:rsidR="002D4EE8" w:rsidRPr="00456B64" w:rsidRDefault="002D4EE8" w:rsidP="002D4EE8">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19B43BA2" w14:textId="77777777" w:rsidR="002D4EE8" w:rsidRPr="00456B64" w:rsidRDefault="002D4EE8" w:rsidP="002D4EE8">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326075EB" w14:textId="77777777" w:rsidR="002D4EE8" w:rsidRPr="00456B64" w:rsidRDefault="002D4EE8" w:rsidP="002D4EE8">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39987776" w14:textId="77777777" w:rsidR="002D4EE8" w:rsidRDefault="002D4EE8" w:rsidP="002D4EE8">
      <w:pPr>
        <w:widowControl w:val="0"/>
        <w:autoSpaceDE w:val="0"/>
        <w:autoSpaceDN w:val="0"/>
        <w:jc w:val="right"/>
        <w:textAlignment w:val="baseline"/>
        <w:rPr>
          <w:sz w:val="24"/>
          <w:szCs w:val="24"/>
          <w:lang w:val="pl-PL"/>
        </w:rPr>
      </w:pPr>
    </w:p>
    <w:p w14:paraId="292BC176" w14:textId="77777777" w:rsidR="002D4EE8" w:rsidRDefault="002D4EE8" w:rsidP="002D4EE8">
      <w:pPr>
        <w:widowControl w:val="0"/>
        <w:autoSpaceDE w:val="0"/>
        <w:autoSpaceDN w:val="0"/>
        <w:jc w:val="right"/>
        <w:textAlignment w:val="baseline"/>
        <w:rPr>
          <w:sz w:val="24"/>
          <w:szCs w:val="24"/>
          <w:lang w:val="pl-PL"/>
        </w:rPr>
      </w:pPr>
    </w:p>
    <w:p w14:paraId="0EA98C4F" w14:textId="77777777" w:rsidR="002D4EE8" w:rsidRDefault="002D4EE8" w:rsidP="002D4EE8">
      <w:pPr>
        <w:widowControl w:val="0"/>
        <w:autoSpaceDE w:val="0"/>
        <w:autoSpaceDN w:val="0"/>
        <w:jc w:val="right"/>
        <w:textAlignment w:val="baseline"/>
        <w:rPr>
          <w:sz w:val="24"/>
          <w:szCs w:val="24"/>
          <w:lang w:val="pl-PL"/>
        </w:rPr>
      </w:pPr>
    </w:p>
    <w:p w14:paraId="19786E45" w14:textId="77777777" w:rsidR="002D4EE8" w:rsidRDefault="002D4EE8" w:rsidP="002D4EE8">
      <w:pPr>
        <w:widowControl w:val="0"/>
        <w:autoSpaceDE w:val="0"/>
        <w:autoSpaceDN w:val="0"/>
        <w:jc w:val="right"/>
        <w:textAlignment w:val="baseline"/>
        <w:rPr>
          <w:sz w:val="24"/>
          <w:szCs w:val="24"/>
          <w:lang w:val="pl-PL"/>
        </w:rPr>
      </w:pPr>
    </w:p>
    <w:p w14:paraId="3C2B100E" w14:textId="77777777" w:rsidR="002D4EE8" w:rsidRDefault="002D4EE8" w:rsidP="002D4EE8">
      <w:pPr>
        <w:widowControl w:val="0"/>
        <w:autoSpaceDE w:val="0"/>
        <w:autoSpaceDN w:val="0"/>
        <w:jc w:val="right"/>
        <w:textAlignment w:val="baseline"/>
        <w:rPr>
          <w:sz w:val="24"/>
          <w:szCs w:val="24"/>
          <w:lang w:val="pl-PL"/>
        </w:rPr>
      </w:pPr>
    </w:p>
    <w:p w14:paraId="5B13AB65" w14:textId="77777777" w:rsidR="002D4EE8" w:rsidRDefault="002D4EE8" w:rsidP="002D4EE8">
      <w:pPr>
        <w:widowControl w:val="0"/>
        <w:autoSpaceDE w:val="0"/>
        <w:autoSpaceDN w:val="0"/>
        <w:jc w:val="right"/>
        <w:textAlignment w:val="baseline"/>
        <w:rPr>
          <w:sz w:val="24"/>
          <w:szCs w:val="24"/>
          <w:lang w:val="pl-PL"/>
        </w:rPr>
      </w:pPr>
    </w:p>
    <w:p w14:paraId="5A28A4AB" w14:textId="77777777" w:rsidR="00520F53" w:rsidRDefault="00520F53" w:rsidP="002D4EE8">
      <w:pPr>
        <w:widowControl w:val="0"/>
        <w:autoSpaceDE w:val="0"/>
        <w:autoSpaceDN w:val="0"/>
        <w:jc w:val="right"/>
        <w:textAlignment w:val="baseline"/>
        <w:rPr>
          <w:sz w:val="24"/>
          <w:szCs w:val="24"/>
          <w:lang w:val="pl-PL"/>
        </w:rPr>
      </w:pPr>
    </w:p>
    <w:p w14:paraId="59CFF1FB" w14:textId="77777777" w:rsidR="00520F53" w:rsidRDefault="00520F53" w:rsidP="002D4EE8">
      <w:pPr>
        <w:widowControl w:val="0"/>
        <w:autoSpaceDE w:val="0"/>
        <w:autoSpaceDN w:val="0"/>
        <w:jc w:val="right"/>
        <w:textAlignment w:val="baseline"/>
        <w:rPr>
          <w:sz w:val="24"/>
          <w:szCs w:val="24"/>
          <w:lang w:val="pl-PL"/>
        </w:rPr>
      </w:pPr>
    </w:p>
    <w:p w14:paraId="52BCA629" w14:textId="77777777" w:rsidR="00520F53" w:rsidRDefault="00520F53" w:rsidP="002D4EE8">
      <w:pPr>
        <w:widowControl w:val="0"/>
        <w:autoSpaceDE w:val="0"/>
        <w:autoSpaceDN w:val="0"/>
        <w:jc w:val="right"/>
        <w:textAlignment w:val="baseline"/>
        <w:rPr>
          <w:sz w:val="24"/>
          <w:szCs w:val="24"/>
          <w:lang w:val="pl-PL"/>
        </w:rPr>
      </w:pPr>
    </w:p>
    <w:p w14:paraId="5AF0C8A3" w14:textId="77777777" w:rsidR="00520F53" w:rsidRDefault="00520F53" w:rsidP="002D4EE8">
      <w:pPr>
        <w:widowControl w:val="0"/>
        <w:autoSpaceDE w:val="0"/>
        <w:autoSpaceDN w:val="0"/>
        <w:jc w:val="right"/>
        <w:textAlignment w:val="baseline"/>
        <w:rPr>
          <w:sz w:val="24"/>
          <w:szCs w:val="24"/>
          <w:lang w:val="pl-PL"/>
        </w:rPr>
      </w:pPr>
    </w:p>
    <w:p w14:paraId="66429671" w14:textId="77777777" w:rsidR="00520F53" w:rsidRDefault="00520F53" w:rsidP="002D4EE8">
      <w:pPr>
        <w:widowControl w:val="0"/>
        <w:autoSpaceDE w:val="0"/>
        <w:autoSpaceDN w:val="0"/>
        <w:jc w:val="right"/>
        <w:textAlignment w:val="baseline"/>
        <w:rPr>
          <w:sz w:val="24"/>
          <w:szCs w:val="24"/>
          <w:lang w:val="pl-PL"/>
        </w:rPr>
      </w:pPr>
    </w:p>
    <w:p w14:paraId="3F9F1484" w14:textId="77777777" w:rsidR="00520F53" w:rsidRDefault="00520F53" w:rsidP="002D4EE8">
      <w:pPr>
        <w:widowControl w:val="0"/>
        <w:autoSpaceDE w:val="0"/>
        <w:autoSpaceDN w:val="0"/>
        <w:jc w:val="right"/>
        <w:textAlignment w:val="baseline"/>
        <w:rPr>
          <w:sz w:val="24"/>
          <w:szCs w:val="24"/>
          <w:lang w:val="pl-PL"/>
        </w:rPr>
      </w:pPr>
    </w:p>
    <w:p w14:paraId="1E040087" w14:textId="77777777" w:rsidR="00520F53" w:rsidRDefault="00520F53" w:rsidP="002D4EE8">
      <w:pPr>
        <w:widowControl w:val="0"/>
        <w:autoSpaceDE w:val="0"/>
        <w:autoSpaceDN w:val="0"/>
        <w:jc w:val="right"/>
        <w:textAlignment w:val="baseline"/>
        <w:rPr>
          <w:sz w:val="24"/>
          <w:szCs w:val="24"/>
          <w:lang w:val="pl-PL"/>
        </w:rPr>
      </w:pPr>
    </w:p>
    <w:p w14:paraId="5EB7742D" w14:textId="77777777" w:rsidR="00520F53" w:rsidRDefault="00520F53" w:rsidP="002D4EE8">
      <w:pPr>
        <w:widowControl w:val="0"/>
        <w:autoSpaceDE w:val="0"/>
        <w:autoSpaceDN w:val="0"/>
        <w:jc w:val="right"/>
        <w:textAlignment w:val="baseline"/>
        <w:rPr>
          <w:sz w:val="24"/>
          <w:szCs w:val="24"/>
          <w:lang w:val="pl-PL"/>
        </w:rPr>
      </w:pPr>
    </w:p>
    <w:p w14:paraId="1CA33861" w14:textId="1A94EF92" w:rsidR="002D4EE8" w:rsidRPr="00456B64" w:rsidRDefault="002D4EE8" w:rsidP="002D4EE8">
      <w:pPr>
        <w:widowControl w:val="0"/>
        <w:autoSpaceDE w:val="0"/>
        <w:autoSpaceDN w:val="0"/>
        <w:jc w:val="right"/>
        <w:textAlignment w:val="baseline"/>
        <w:rPr>
          <w:sz w:val="24"/>
          <w:szCs w:val="24"/>
          <w:lang w:val="pl-PL"/>
        </w:rPr>
      </w:pPr>
      <w:r w:rsidRPr="00456B64">
        <w:rPr>
          <w:sz w:val="24"/>
          <w:szCs w:val="24"/>
          <w:lang w:val="pl-PL"/>
        </w:rPr>
        <w:t>Załącznik nr 2 do umowy</w:t>
      </w:r>
    </w:p>
    <w:p w14:paraId="3CB6B04A" w14:textId="77777777" w:rsidR="002D4EE8" w:rsidRPr="00456B64" w:rsidRDefault="002D4EE8" w:rsidP="002D4EE8">
      <w:pPr>
        <w:widowControl w:val="0"/>
        <w:autoSpaceDE w:val="0"/>
        <w:autoSpaceDN w:val="0"/>
        <w:jc w:val="both"/>
        <w:textAlignment w:val="baseline"/>
        <w:rPr>
          <w:sz w:val="24"/>
          <w:szCs w:val="24"/>
          <w:lang w:val="pl-PL"/>
        </w:rPr>
      </w:pPr>
    </w:p>
    <w:p w14:paraId="4795D28F" w14:textId="77777777" w:rsidR="002D4EE8" w:rsidRPr="00456B64" w:rsidRDefault="002D4EE8" w:rsidP="002D4EE8">
      <w:pPr>
        <w:widowControl w:val="0"/>
        <w:autoSpaceDE w:val="0"/>
        <w:autoSpaceDN w:val="0"/>
        <w:jc w:val="both"/>
        <w:textAlignment w:val="baseline"/>
        <w:rPr>
          <w:sz w:val="24"/>
          <w:szCs w:val="24"/>
          <w:lang w:val="pl-PL"/>
        </w:rPr>
      </w:pPr>
    </w:p>
    <w:p w14:paraId="59BBA352" w14:textId="77777777" w:rsidR="002D4EE8" w:rsidRPr="00456B64" w:rsidRDefault="002D4EE8" w:rsidP="002D4EE8">
      <w:pPr>
        <w:widowControl w:val="0"/>
        <w:autoSpaceDE w:val="0"/>
        <w:autoSpaceDN w:val="0"/>
        <w:jc w:val="both"/>
        <w:textAlignment w:val="baseline"/>
        <w:rPr>
          <w:sz w:val="24"/>
          <w:szCs w:val="24"/>
          <w:lang w:val="pl-PL"/>
        </w:rPr>
      </w:pPr>
      <w:r w:rsidRPr="00456B64">
        <w:rPr>
          <w:sz w:val="24"/>
          <w:szCs w:val="24"/>
          <w:lang w:val="pl-PL"/>
        </w:rPr>
        <w:t>.....................................… </w:t>
      </w:r>
    </w:p>
    <w:p w14:paraId="0E7565CC" w14:textId="77777777" w:rsidR="002D4EE8" w:rsidRPr="00456B64" w:rsidRDefault="002D4EE8" w:rsidP="002D4EE8">
      <w:pPr>
        <w:widowControl w:val="0"/>
        <w:autoSpaceDE w:val="0"/>
        <w:autoSpaceDN w:val="0"/>
        <w:ind w:firstLine="555"/>
        <w:textAlignment w:val="baseline"/>
        <w:rPr>
          <w:sz w:val="24"/>
          <w:szCs w:val="24"/>
          <w:lang w:val="pl-PL"/>
        </w:rPr>
      </w:pPr>
      <w:r w:rsidRPr="00456B64">
        <w:rPr>
          <w:sz w:val="24"/>
          <w:szCs w:val="24"/>
          <w:lang w:val="pl-PL"/>
        </w:rPr>
        <w:t>Nazwa Wykonawcy</w:t>
      </w:r>
    </w:p>
    <w:p w14:paraId="48CEF0E4" w14:textId="77777777" w:rsidR="002D4EE8" w:rsidRPr="00456B64" w:rsidRDefault="002D4EE8" w:rsidP="002D4EE8">
      <w:pPr>
        <w:widowControl w:val="0"/>
        <w:autoSpaceDE w:val="0"/>
        <w:autoSpaceDN w:val="0"/>
        <w:textAlignment w:val="baseline"/>
        <w:rPr>
          <w:sz w:val="24"/>
          <w:szCs w:val="24"/>
          <w:lang w:val="pl-PL"/>
        </w:rPr>
      </w:pPr>
    </w:p>
    <w:p w14:paraId="45FC33FE" w14:textId="77777777" w:rsidR="002D4EE8" w:rsidRPr="00456B64" w:rsidRDefault="002D4EE8" w:rsidP="002D4EE8">
      <w:pPr>
        <w:widowControl w:val="0"/>
        <w:autoSpaceDE w:val="0"/>
        <w:autoSpaceDN w:val="0"/>
        <w:jc w:val="both"/>
        <w:textAlignment w:val="baseline"/>
        <w:rPr>
          <w:sz w:val="24"/>
          <w:szCs w:val="24"/>
          <w:lang w:val="pl-PL"/>
        </w:rPr>
      </w:pPr>
      <w:r w:rsidRPr="00456B64">
        <w:rPr>
          <w:sz w:val="24"/>
          <w:szCs w:val="24"/>
          <w:lang w:val="pl-PL"/>
        </w:rPr>
        <w:t>.....................................…</w:t>
      </w:r>
    </w:p>
    <w:p w14:paraId="776376F4" w14:textId="77777777" w:rsidR="002D4EE8" w:rsidRPr="00456B64" w:rsidRDefault="002D4EE8" w:rsidP="002D4EE8">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3DD76D1F" w14:textId="77777777" w:rsidR="002D4EE8" w:rsidRPr="00456B64" w:rsidRDefault="002D4EE8" w:rsidP="002D4EE8">
      <w:pPr>
        <w:widowControl w:val="0"/>
        <w:autoSpaceDE w:val="0"/>
        <w:autoSpaceDN w:val="0"/>
        <w:spacing w:before="90"/>
        <w:ind w:left="115" w:right="110"/>
        <w:jc w:val="both"/>
        <w:outlineLvl w:val="0"/>
        <w:rPr>
          <w:rFonts w:eastAsia="Verdana"/>
          <w:b/>
          <w:bCs/>
          <w:sz w:val="24"/>
          <w:szCs w:val="24"/>
          <w:lang w:val="pl-PL" w:eastAsia="en-US"/>
        </w:rPr>
      </w:pPr>
    </w:p>
    <w:p w14:paraId="0C82091E" w14:textId="77777777" w:rsidR="002D4EE8" w:rsidRPr="00456B64" w:rsidRDefault="002D4EE8" w:rsidP="002D4EE8">
      <w:pPr>
        <w:widowControl w:val="0"/>
        <w:autoSpaceDE w:val="0"/>
        <w:autoSpaceDN w:val="0"/>
        <w:spacing w:before="90"/>
        <w:ind w:right="110"/>
        <w:jc w:val="both"/>
        <w:outlineLvl w:val="0"/>
        <w:rPr>
          <w:rFonts w:eastAsia="Verdana"/>
          <w:b/>
          <w:bCs/>
          <w:sz w:val="24"/>
          <w:szCs w:val="24"/>
          <w:lang w:val="pl-PL" w:eastAsia="en-US"/>
        </w:rPr>
      </w:pPr>
    </w:p>
    <w:p w14:paraId="73A488FB" w14:textId="77777777" w:rsidR="002D4EE8" w:rsidRPr="00456B64" w:rsidRDefault="002D4EE8" w:rsidP="002D4EE8">
      <w:pPr>
        <w:widowControl w:val="0"/>
        <w:autoSpaceDE w:val="0"/>
        <w:autoSpaceDN w:val="0"/>
        <w:jc w:val="center"/>
        <w:textAlignment w:val="baseline"/>
        <w:rPr>
          <w:b/>
          <w:bCs/>
          <w:sz w:val="24"/>
          <w:szCs w:val="24"/>
          <w:lang w:val="pl-PL"/>
        </w:rPr>
      </w:pPr>
    </w:p>
    <w:p w14:paraId="0A27F129" w14:textId="77777777" w:rsidR="002D4EE8" w:rsidRPr="00456B64" w:rsidRDefault="002D4EE8" w:rsidP="002D4EE8">
      <w:pPr>
        <w:widowControl w:val="0"/>
        <w:autoSpaceDE w:val="0"/>
        <w:autoSpaceDN w:val="0"/>
        <w:jc w:val="center"/>
        <w:textAlignment w:val="baseline"/>
        <w:rPr>
          <w:b/>
          <w:bCs/>
          <w:sz w:val="24"/>
          <w:szCs w:val="24"/>
          <w:lang w:val="pl-PL"/>
        </w:rPr>
      </w:pPr>
    </w:p>
    <w:p w14:paraId="395B5BA1" w14:textId="77777777" w:rsidR="002D4EE8" w:rsidRPr="00456B64" w:rsidRDefault="002D4EE8" w:rsidP="002D4EE8">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00D71000" w14:textId="77777777" w:rsidR="002D4EE8" w:rsidRPr="00456B64" w:rsidRDefault="002D4EE8" w:rsidP="002D4EE8">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558D81AD" w14:textId="77777777" w:rsidR="002D4EE8" w:rsidRPr="00456B64" w:rsidRDefault="002D4EE8" w:rsidP="002D4EE8">
      <w:pPr>
        <w:widowControl w:val="0"/>
        <w:autoSpaceDE w:val="0"/>
        <w:autoSpaceDN w:val="0"/>
        <w:jc w:val="center"/>
        <w:textAlignment w:val="baseline"/>
        <w:rPr>
          <w:b/>
          <w:bCs/>
          <w:sz w:val="24"/>
          <w:szCs w:val="24"/>
          <w:lang w:val="pl-PL"/>
        </w:rPr>
      </w:pPr>
    </w:p>
    <w:p w14:paraId="30B4B419" w14:textId="77777777" w:rsidR="002D4EE8" w:rsidRPr="00456B64" w:rsidRDefault="002D4EE8" w:rsidP="002D4EE8">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1F6DF7C1" w14:textId="77777777" w:rsidR="002D4EE8" w:rsidRPr="00456B64" w:rsidRDefault="002D4EE8" w:rsidP="002D4EE8">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58C66454" w14:textId="77777777" w:rsidR="002D4EE8" w:rsidRPr="00456B64" w:rsidRDefault="002D4EE8" w:rsidP="002D4EE8">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4E03D3B7" w14:textId="77777777" w:rsidR="002D4EE8" w:rsidRPr="00456B64" w:rsidRDefault="002D4EE8" w:rsidP="002D4EE8">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w:t>
      </w:r>
      <w:r w:rsidRPr="00456B64">
        <w:rPr>
          <w:rFonts w:eastAsia="Calibri"/>
          <w:sz w:val="24"/>
          <w:szCs w:val="24"/>
          <w:lang w:val="pl-PL" w:eastAsia="en-US"/>
        </w:rPr>
        <w:lastRenderedPageBreak/>
        <w:t>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03DDEE39" w14:textId="77777777" w:rsidR="002D4EE8" w:rsidRPr="00456B64" w:rsidRDefault="002D4EE8" w:rsidP="002D4EE8">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7408B2E8" w14:textId="77777777" w:rsidR="002D4EE8" w:rsidRPr="00456B64" w:rsidRDefault="002D4EE8" w:rsidP="002D4EE8">
      <w:pPr>
        <w:spacing w:after="200" w:line="276" w:lineRule="auto"/>
        <w:ind w:left="780"/>
        <w:contextualSpacing/>
        <w:textAlignment w:val="baseline"/>
        <w:rPr>
          <w:sz w:val="24"/>
          <w:szCs w:val="24"/>
          <w:lang w:val="pl-PL"/>
        </w:rPr>
      </w:pPr>
    </w:p>
    <w:p w14:paraId="0CC462F3" w14:textId="77777777" w:rsidR="002D4EE8" w:rsidRPr="00456B64" w:rsidRDefault="002D4EE8" w:rsidP="002D4EE8">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6514B0B5" w14:textId="77777777" w:rsidR="002D4EE8" w:rsidRPr="00456B64" w:rsidRDefault="002D4EE8" w:rsidP="002D4EE8">
      <w:pPr>
        <w:widowControl w:val="0"/>
        <w:autoSpaceDE w:val="0"/>
        <w:autoSpaceDN w:val="0"/>
        <w:spacing w:before="90"/>
        <w:ind w:right="110"/>
        <w:jc w:val="both"/>
        <w:outlineLvl w:val="0"/>
        <w:rPr>
          <w:rFonts w:eastAsia="Verdana"/>
          <w:b/>
          <w:bCs/>
          <w:sz w:val="24"/>
          <w:szCs w:val="24"/>
          <w:lang w:val="pl-PL" w:eastAsia="en-US"/>
        </w:rPr>
      </w:pPr>
    </w:p>
    <w:p w14:paraId="65CC04F1" w14:textId="77777777" w:rsidR="002D4EE8" w:rsidRPr="00456B64" w:rsidRDefault="002D4EE8" w:rsidP="002D4EE8">
      <w:pPr>
        <w:widowControl w:val="0"/>
        <w:autoSpaceDE w:val="0"/>
        <w:autoSpaceDN w:val="0"/>
        <w:spacing w:before="90"/>
        <w:ind w:right="110"/>
        <w:jc w:val="both"/>
        <w:outlineLvl w:val="0"/>
        <w:rPr>
          <w:rFonts w:eastAsia="Verdana"/>
          <w:b/>
          <w:bCs/>
          <w:sz w:val="24"/>
          <w:szCs w:val="24"/>
          <w:lang w:val="pl-PL" w:eastAsia="en-US"/>
        </w:rPr>
      </w:pPr>
    </w:p>
    <w:p w14:paraId="5EE66EAF" w14:textId="77777777" w:rsidR="002D4EE8" w:rsidRPr="00456B64" w:rsidRDefault="002D4EE8" w:rsidP="002D4EE8">
      <w:pPr>
        <w:widowControl w:val="0"/>
        <w:autoSpaceDE w:val="0"/>
        <w:autoSpaceDN w:val="0"/>
        <w:spacing w:before="90"/>
        <w:ind w:right="110"/>
        <w:jc w:val="both"/>
        <w:outlineLvl w:val="0"/>
        <w:rPr>
          <w:rFonts w:eastAsia="Verdana"/>
          <w:b/>
          <w:bCs/>
          <w:sz w:val="24"/>
          <w:szCs w:val="24"/>
          <w:lang w:val="pl-PL" w:eastAsia="en-US"/>
        </w:rPr>
      </w:pPr>
    </w:p>
    <w:p w14:paraId="4931274F" w14:textId="77777777" w:rsidR="002D4EE8" w:rsidRPr="00456B64" w:rsidRDefault="002D4EE8" w:rsidP="002D4EE8">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2D4EE8" w:rsidRPr="003540AA" w14:paraId="71CC3B92" w14:textId="77777777" w:rsidTr="00C11E60">
        <w:tc>
          <w:tcPr>
            <w:tcW w:w="4105" w:type="dxa"/>
            <w:shd w:val="clear" w:color="auto" w:fill="auto"/>
          </w:tcPr>
          <w:p w14:paraId="7DBDE593" w14:textId="77777777" w:rsidR="002D4EE8" w:rsidRPr="001A7899" w:rsidRDefault="002D4EE8" w:rsidP="00C11E60">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791D3D79" w14:textId="77777777" w:rsidR="002D4EE8" w:rsidRPr="001A7899" w:rsidRDefault="002D4EE8" w:rsidP="00C11E60">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upoważnionej/ych do reprezentacji)</w:t>
            </w:r>
          </w:p>
        </w:tc>
      </w:tr>
    </w:tbl>
    <w:p w14:paraId="4316508B" w14:textId="77777777" w:rsidR="002D4EE8" w:rsidRPr="001A7899" w:rsidRDefault="002D4EE8" w:rsidP="002D4EE8">
      <w:pPr>
        <w:spacing w:line="360" w:lineRule="auto"/>
        <w:contextualSpacing/>
        <w:jc w:val="both"/>
        <w:rPr>
          <w:rFonts w:ascii="Verdana" w:eastAsia="Calibri" w:hAnsi="Verdana" w:cs="Arial"/>
          <w:color w:val="222A35"/>
          <w:lang w:val="pl-PL" w:eastAsia="x-none"/>
        </w:rPr>
      </w:pPr>
    </w:p>
    <w:p w14:paraId="4A1CABC1" w14:textId="77777777" w:rsidR="002D4EE8" w:rsidRPr="001A7899" w:rsidRDefault="002D4EE8" w:rsidP="002D4EE8">
      <w:pPr>
        <w:widowControl w:val="0"/>
        <w:autoSpaceDE w:val="0"/>
        <w:autoSpaceDN w:val="0"/>
        <w:spacing w:line="360" w:lineRule="auto"/>
        <w:rPr>
          <w:rFonts w:ascii="Verdana" w:eastAsia="Verdana" w:hAnsi="Verdana" w:cs="Arial"/>
          <w:color w:val="222A35"/>
          <w:lang w:val="pl-PL" w:eastAsia="x-none"/>
        </w:rPr>
      </w:pPr>
    </w:p>
    <w:p w14:paraId="48F5DAFD" w14:textId="77777777" w:rsidR="002D4EE8" w:rsidRPr="001A7899" w:rsidRDefault="002D4EE8" w:rsidP="002D4EE8">
      <w:pPr>
        <w:widowControl w:val="0"/>
        <w:autoSpaceDE w:val="0"/>
        <w:autoSpaceDN w:val="0"/>
        <w:spacing w:before="90"/>
        <w:ind w:right="110"/>
        <w:jc w:val="both"/>
        <w:outlineLvl w:val="0"/>
        <w:rPr>
          <w:rFonts w:ascii="Verdana" w:eastAsia="Verdana" w:hAnsi="Verdana" w:cs="Verdana"/>
          <w:b/>
          <w:bCs/>
          <w:lang w:val="pl-PL" w:eastAsia="en-US"/>
        </w:rPr>
      </w:pPr>
    </w:p>
    <w:p w14:paraId="1ADEE784" w14:textId="77777777" w:rsidR="002D4EE8" w:rsidRPr="001A7899" w:rsidRDefault="002D4EE8" w:rsidP="002D4EE8">
      <w:pPr>
        <w:widowControl w:val="0"/>
        <w:autoSpaceDE w:val="0"/>
        <w:autoSpaceDN w:val="0"/>
        <w:spacing w:before="90"/>
        <w:ind w:right="110"/>
        <w:jc w:val="both"/>
        <w:outlineLvl w:val="0"/>
        <w:rPr>
          <w:rFonts w:ascii="Verdana" w:eastAsia="Verdana" w:hAnsi="Verdana" w:cs="Verdana"/>
          <w:b/>
          <w:bCs/>
          <w:lang w:val="pl-PL" w:eastAsia="en-US"/>
        </w:rPr>
      </w:pPr>
    </w:p>
    <w:p w14:paraId="746470FE" w14:textId="77777777" w:rsidR="002D4EE8" w:rsidRPr="001A7899" w:rsidRDefault="002D4EE8" w:rsidP="002D4EE8">
      <w:pPr>
        <w:widowControl w:val="0"/>
        <w:autoSpaceDE w:val="0"/>
        <w:autoSpaceDN w:val="0"/>
        <w:spacing w:before="90"/>
        <w:ind w:right="110"/>
        <w:jc w:val="both"/>
        <w:outlineLvl w:val="0"/>
        <w:rPr>
          <w:rFonts w:ascii="Verdana" w:eastAsia="Verdana" w:hAnsi="Verdana" w:cs="Verdana"/>
          <w:b/>
          <w:bCs/>
          <w:lang w:val="pl-PL" w:eastAsia="en-US"/>
        </w:rPr>
      </w:pPr>
    </w:p>
    <w:p w14:paraId="4C4FA966" w14:textId="77777777" w:rsidR="002D4EE8" w:rsidRPr="001A7899" w:rsidRDefault="002D4EE8" w:rsidP="002D4EE8">
      <w:pPr>
        <w:widowControl w:val="0"/>
        <w:autoSpaceDE w:val="0"/>
        <w:autoSpaceDN w:val="0"/>
        <w:spacing w:before="90"/>
        <w:ind w:right="110"/>
        <w:jc w:val="both"/>
        <w:outlineLvl w:val="0"/>
        <w:rPr>
          <w:rFonts w:ascii="Verdana" w:eastAsia="Verdana" w:hAnsi="Verdana" w:cs="Verdana"/>
          <w:b/>
          <w:bCs/>
          <w:lang w:val="pl-PL" w:eastAsia="en-US"/>
        </w:rPr>
      </w:pPr>
    </w:p>
    <w:p w14:paraId="272281E7" w14:textId="77777777" w:rsidR="002D4EE8" w:rsidRPr="001A7899" w:rsidRDefault="002D4EE8" w:rsidP="002D4EE8">
      <w:pPr>
        <w:widowControl w:val="0"/>
        <w:autoSpaceDE w:val="0"/>
        <w:autoSpaceDN w:val="0"/>
        <w:spacing w:before="90"/>
        <w:ind w:right="110"/>
        <w:jc w:val="both"/>
        <w:outlineLvl w:val="0"/>
        <w:rPr>
          <w:rFonts w:ascii="Verdana" w:eastAsia="Verdana" w:hAnsi="Verdana" w:cs="Verdana"/>
          <w:b/>
          <w:bCs/>
          <w:lang w:val="pl-PL" w:eastAsia="en-US"/>
        </w:rPr>
      </w:pPr>
    </w:p>
    <w:p w14:paraId="71DE3835" w14:textId="77777777" w:rsidR="002D4EE8" w:rsidRPr="001A7899" w:rsidRDefault="002D4EE8" w:rsidP="002D4EE8">
      <w:pPr>
        <w:widowControl w:val="0"/>
        <w:autoSpaceDE w:val="0"/>
        <w:autoSpaceDN w:val="0"/>
        <w:spacing w:before="90"/>
        <w:ind w:right="110"/>
        <w:jc w:val="both"/>
        <w:outlineLvl w:val="0"/>
        <w:rPr>
          <w:rFonts w:ascii="Verdana" w:eastAsia="Verdana" w:hAnsi="Verdana" w:cs="Verdana"/>
          <w:b/>
          <w:bCs/>
          <w:lang w:val="pl-PL" w:eastAsia="en-US"/>
        </w:rPr>
      </w:pPr>
    </w:p>
    <w:p w14:paraId="751F396B" w14:textId="77777777" w:rsidR="002D4EE8" w:rsidRPr="001A7899" w:rsidRDefault="002D4EE8" w:rsidP="002D4EE8">
      <w:pPr>
        <w:widowControl w:val="0"/>
        <w:autoSpaceDE w:val="0"/>
        <w:autoSpaceDN w:val="0"/>
        <w:spacing w:before="90"/>
        <w:ind w:right="110"/>
        <w:jc w:val="both"/>
        <w:outlineLvl w:val="0"/>
        <w:rPr>
          <w:rFonts w:ascii="Verdana" w:eastAsia="Verdana" w:hAnsi="Verdana" w:cs="Verdana"/>
          <w:b/>
          <w:bCs/>
          <w:lang w:val="pl-PL" w:eastAsia="en-US"/>
        </w:rPr>
      </w:pPr>
    </w:p>
    <w:p w14:paraId="49EABAED" w14:textId="77777777" w:rsidR="002D4EE8" w:rsidRPr="00C409B5" w:rsidRDefault="002D4EE8" w:rsidP="002D4EE8">
      <w:pPr>
        <w:pStyle w:val="Zwykytekst"/>
        <w:tabs>
          <w:tab w:val="left" w:pos="7050"/>
        </w:tabs>
        <w:rPr>
          <w:rFonts w:ascii="Verdana" w:hAnsi="Verdana" w:cs="Times New Roman"/>
          <w:i/>
          <w:iCs/>
          <w:lang w:val="pl-PL"/>
        </w:rPr>
      </w:pPr>
    </w:p>
    <w:p w14:paraId="4D11F615" w14:textId="77777777" w:rsidR="002D4EE8" w:rsidRPr="00496551" w:rsidRDefault="002D4EE8" w:rsidP="002D4EE8">
      <w:pPr>
        <w:pStyle w:val="Tekstpodstawowy"/>
        <w:ind w:right="-47"/>
        <w:jc w:val="both"/>
        <w:rPr>
          <w:rFonts w:ascii="Times New Roman" w:hAnsi="Times New Roman"/>
          <w:sz w:val="16"/>
          <w:szCs w:val="16"/>
        </w:rPr>
      </w:pPr>
    </w:p>
    <w:p w14:paraId="451A5141" w14:textId="77777777" w:rsidR="002D4EE8" w:rsidRPr="007D7084" w:rsidRDefault="002D4EE8" w:rsidP="002D4EE8">
      <w:pPr>
        <w:rPr>
          <w:lang w:val="pl-PL"/>
        </w:rPr>
      </w:pPr>
    </w:p>
    <w:p w14:paraId="1DAC0B59" w14:textId="77777777" w:rsidR="002D4EE8" w:rsidRPr="005B3AD3" w:rsidRDefault="002D4EE8" w:rsidP="002D4EE8">
      <w:pPr>
        <w:rPr>
          <w:lang w:val="pl-PL"/>
        </w:rPr>
      </w:pPr>
    </w:p>
    <w:p w14:paraId="478AD8F1" w14:textId="77777777" w:rsidR="00496551" w:rsidRPr="002D4EE8" w:rsidRDefault="00496551" w:rsidP="00C50D20">
      <w:pPr>
        <w:rPr>
          <w:lang w:val="pl-PL"/>
        </w:rPr>
      </w:pPr>
    </w:p>
    <w:sectPr w:rsidR="00496551" w:rsidRPr="002D4EE8">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E78233" w14:textId="77777777" w:rsidR="00F34FF6" w:rsidRDefault="00F34FF6">
      <w:r>
        <w:separator/>
      </w:r>
    </w:p>
  </w:endnote>
  <w:endnote w:type="continuationSeparator" w:id="0">
    <w:p w14:paraId="4AAEC0E9" w14:textId="77777777" w:rsidR="00F34FF6" w:rsidRDefault="00F34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4FFB1" w14:textId="77777777" w:rsidR="00520F53" w:rsidRDefault="00520F53">
    <w:pPr>
      <w:pStyle w:val="Stopka"/>
      <w:jc w:val="right"/>
    </w:pPr>
    <w:r>
      <w:fldChar w:fldCharType="begin"/>
    </w:r>
    <w:r>
      <w:instrText>PAGE   \* MERGEFORMAT</w:instrText>
    </w:r>
    <w:r>
      <w:fldChar w:fldCharType="separate"/>
    </w:r>
    <w:r>
      <w:rPr>
        <w:lang w:val="pl-PL"/>
      </w:rPr>
      <w:t>2</w:t>
    </w:r>
    <w:r>
      <w:fldChar w:fldCharType="end"/>
    </w:r>
  </w:p>
  <w:p w14:paraId="5881BEEF" w14:textId="77777777" w:rsidR="00267266" w:rsidRDefault="0026726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CF1ABD" w14:textId="77777777" w:rsidR="00F34FF6" w:rsidRDefault="00F34FF6">
      <w:r>
        <w:separator/>
      </w:r>
    </w:p>
  </w:footnote>
  <w:footnote w:type="continuationSeparator" w:id="0">
    <w:p w14:paraId="6BC43033" w14:textId="77777777" w:rsidR="00F34FF6" w:rsidRDefault="00F34FF6">
      <w:r>
        <w:continuationSeparator/>
      </w:r>
    </w:p>
  </w:footnote>
  <w:footnote w:id="1">
    <w:p w14:paraId="6C3C1BEA" w14:textId="77777777" w:rsidR="002D4EE8" w:rsidRPr="00456B64" w:rsidRDefault="002D4EE8" w:rsidP="002D4EE8">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5907BDE4" w14:textId="77777777" w:rsidR="002D4EE8" w:rsidRPr="00456B64" w:rsidRDefault="002D4EE8" w:rsidP="002D4EE8">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190CC499" w14:textId="77777777" w:rsidR="002D4EE8" w:rsidRPr="00456B64" w:rsidRDefault="002D4EE8" w:rsidP="002D4EE8">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19DEE339" w14:textId="77777777" w:rsidR="002D4EE8" w:rsidRPr="00456B64" w:rsidRDefault="002D4EE8" w:rsidP="002D4EE8">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16BFB9AE" w14:textId="77777777" w:rsidR="002D4EE8" w:rsidRPr="00456B64" w:rsidRDefault="002D4EE8" w:rsidP="002D4EE8">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544315FC" w14:textId="77777777" w:rsidR="002D4EE8" w:rsidRPr="00456B64" w:rsidRDefault="002D4EE8" w:rsidP="002D4EE8">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2CAF5338" w14:textId="77777777" w:rsidR="002D4EE8" w:rsidRPr="00456B64" w:rsidRDefault="002D4EE8" w:rsidP="002D4EE8">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5D1849AF" w14:textId="77777777" w:rsidR="002D4EE8" w:rsidRPr="00456B64" w:rsidRDefault="002D4EE8" w:rsidP="002D4EE8">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07CF9D36" w14:textId="77777777" w:rsidR="002D4EE8" w:rsidRPr="00456B64" w:rsidRDefault="002D4EE8" w:rsidP="002D4EE8">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42CEE3E7" w14:textId="77777777" w:rsidR="002D4EE8" w:rsidRPr="00456B64" w:rsidRDefault="002D4EE8" w:rsidP="002D4EE8">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1609F31B" w14:textId="77777777" w:rsidR="002D4EE8" w:rsidRPr="00456B64" w:rsidRDefault="002D4EE8" w:rsidP="002D4EE8">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456B64">
        <w:rPr>
          <w:rStyle w:val="eop"/>
          <w:rFonts w:ascii="Verdana" w:hAnsi="Verdana" w:cs="Arial"/>
          <w:color w:val="000000"/>
          <w:sz w:val="16"/>
          <w:szCs w:val="16"/>
        </w:rPr>
        <w:t> </w:t>
      </w:r>
    </w:p>
    <w:p w14:paraId="16C012A6" w14:textId="77777777" w:rsidR="002D4EE8" w:rsidRPr="00456B64" w:rsidRDefault="002D4EE8" w:rsidP="002D4EE8">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61983ADA" w14:textId="77777777" w:rsidR="002D4EE8" w:rsidRPr="00456B64" w:rsidRDefault="002D4EE8" w:rsidP="002D4EE8">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2816A127" w14:textId="77777777" w:rsidR="002D4EE8" w:rsidRPr="00456B64" w:rsidRDefault="002D4EE8" w:rsidP="002D4EE8">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0731147C" w14:textId="77777777" w:rsidR="002D4EE8" w:rsidRPr="00456B64" w:rsidRDefault="002D4EE8" w:rsidP="002D4EE8">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00EB9F2F" w14:textId="77777777" w:rsidR="002D4EE8" w:rsidRPr="00456B64" w:rsidRDefault="002D4EE8" w:rsidP="002D4EE8">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6A468226" w14:textId="77777777" w:rsidR="002D4EE8" w:rsidRPr="00456B64" w:rsidRDefault="002D4EE8" w:rsidP="002D4EE8">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DFBCEDD" w14:textId="77777777" w:rsidR="002D4EE8" w:rsidRPr="00456B64" w:rsidRDefault="002D4EE8" w:rsidP="002D4EE8">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303BB82C" w14:textId="77777777" w:rsidR="002D4EE8" w:rsidRPr="00456B64" w:rsidRDefault="002D4EE8" w:rsidP="002D4EE8">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E153930" w14:textId="77777777" w:rsidR="002D4EE8" w:rsidRPr="00456B64" w:rsidRDefault="002D4EE8" w:rsidP="002D4EE8">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0F3FD20A" w14:textId="77777777" w:rsidR="002D4EE8" w:rsidRPr="00456B64" w:rsidRDefault="002D4EE8" w:rsidP="002D4EE8">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1E6976D1" w14:textId="77777777" w:rsidR="002D4EE8" w:rsidRPr="00456B64" w:rsidRDefault="002D4EE8" w:rsidP="002D4EE8">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4EFFF7B5" w14:textId="77777777" w:rsidR="002D4EE8" w:rsidRPr="00456B64" w:rsidRDefault="002D4EE8" w:rsidP="002D4EE8">
      <w:pPr>
        <w:pStyle w:val="Tekstprzypisudolnego"/>
        <w:ind w:firstLine="142"/>
        <w:jc w:val="both"/>
        <w:rPr>
          <w:sz w:val="16"/>
          <w:szCs w:val="16"/>
          <w:lang w:val="pl-PL"/>
        </w:rPr>
      </w:pPr>
      <w:r w:rsidRPr="00456B64">
        <w:rPr>
          <w:sz w:val="16"/>
          <w:szCs w:val="16"/>
          <w:lang w:val="pl-PL"/>
        </w:rPr>
        <w:t>a) osobę prawną,</w:t>
      </w:r>
    </w:p>
    <w:p w14:paraId="4CCEB50B" w14:textId="77777777" w:rsidR="002D4EE8" w:rsidRPr="00456B64" w:rsidRDefault="002D4EE8" w:rsidP="002D4EE8">
      <w:pPr>
        <w:pStyle w:val="Tekstprzypisudolnego"/>
        <w:ind w:firstLine="142"/>
        <w:jc w:val="both"/>
        <w:rPr>
          <w:sz w:val="16"/>
          <w:szCs w:val="16"/>
          <w:lang w:val="pl-PL"/>
        </w:rPr>
      </w:pPr>
      <w:r w:rsidRPr="00456B64">
        <w:rPr>
          <w:sz w:val="16"/>
          <w:szCs w:val="16"/>
          <w:lang w:val="pl-PL"/>
        </w:rPr>
        <w:t>b) spółkę kapitałową w organizacji,</w:t>
      </w:r>
    </w:p>
    <w:p w14:paraId="31043C1E" w14:textId="77777777" w:rsidR="002D4EE8" w:rsidRPr="00456B64" w:rsidRDefault="002D4EE8" w:rsidP="002D4EE8">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0A830B91" w14:textId="77777777" w:rsidR="002D4EE8" w:rsidRPr="00456B64" w:rsidRDefault="002D4EE8" w:rsidP="002D4EE8">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605F63C9" w14:textId="77777777" w:rsidR="002D4EE8" w:rsidRPr="00456B64" w:rsidRDefault="002D4EE8" w:rsidP="002D4EE8">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4683F301" w14:textId="77777777" w:rsidR="002D4EE8" w:rsidRPr="00456B64" w:rsidRDefault="002D4EE8" w:rsidP="002D4EE8">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F0E5729" w14:textId="77777777" w:rsidR="002D4EE8" w:rsidRPr="00456B64" w:rsidRDefault="002D4EE8" w:rsidP="002D4EE8">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7432AC03" w14:textId="77777777" w:rsidR="002D4EE8" w:rsidRPr="00456B64" w:rsidRDefault="002D4EE8" w:rsidP="002D4EE8">
      <w:pPr>
        <w:pStyle w:val="Tekstprzypisudolnego"/>
        <w:ind w:left="284" w:hanging="142"/>
        <w:jc w:val="both"/>
        <w:rPr>
          <w:sz w:val="16"/>
          <w:szCs w:val="16"/>
          <w:lang w:val="pl-PL"/>
        </w:rPr>
      </w:pPr>
      <w:r w:rsidRPr="00456B64">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718362563">
    <w:abstractNumId w:val="10"/>
  </w:num>
  <w:num w:numId="2" w16cid:durableId="1240824971">
    <w:abstractNumId w:val="15"/>
  </w:num>
  <w:num w:numId="3" w16cid:durableId="13239651">
    <w:abstractNumId w:val="3"/>
  </w:num>
  <w:num w:numId="4" w16cid:durableId="1070735072">
    <w:abstractNumId w:val="6"/>
  </w:num>
  <w:num w:numId="5" w16cid:durableId="2130278725">
    <w:abstractNumId w:val="17"/>
  </w:num>
  <w:num w:numId="6" w16cid:durableId="571433620">
    <w:abstractNumId w:val="13"/>
  </w:num>
  <w:num w:numId="7" w16cid:durableId="1149714704">
    <w:abstractNumId w:val="12"/>
  </w:num>
  <w:num w:numId="8" w16cid:durableId="1769738302">
    <w:abstractNumId w:val="14"/>
  </w:num>
  <w:num w:numId="9" w16cid:durableId="2622318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82056474">
    <w:abstractNumId w:val="4"/>
  </w:num>
  <w:num w:numId="11" w16cid:durableId="521164031">
    <w:abstractNumId w:val="16"/>
  </w:num>
  <w:num w:numId="12" w16cid:durableId="1998611837">
    <w:abstractNumId w:val="9"/>
  </w:num>
  <w:num w:numId="13" w16cid:durableId="795684917">
    <w:abstractNumId w:val="8"/>
  </w:num>
  <w:num w:numId="14" w16cid:durableId="227615528">
    <w:abstractNumId w:val="2"/>
  </w:num>
  <w:num w:numId="15" w16cid:durableId="1847669038">
    <w:abstractNumId w:val="5"/>
  </w:num>
  <w:num w:numId="16" w16cid:durableId="2001040592">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34FF6"/>
    <w:rsid w:val="000033EA"/>
    <w:rsid w:val="0002467C"/>
    <w:rsid w:val="00040A7A"/>
    <w:rsid w:val="000936CA"/>
    <w:rsid w:val="00097182"/>
    <w:rsid w:val="000B1A00"/>
    <w:rsid w:val="000C0F66"/>
    <w:rsid w:val="001764D4"/>
    <w:rsid w:val="001F341B"/>
    <w:rsid w:val="002430FD"/>
    <w:rsid w:val="00267266"/>
    <w:rsid w:val="00267340"/>
    <w:rsid w:val="00275C59"/>
    <w:rsid w:val="002D4EE8"/>
    <w:rsid w:val="00337165"/>
    <w:rsid w:val="003540AA"/>
    <w:rsid w:val="003974EB"/>
    <w:rsid w:val="003C6167"/>
    <w:rsid w:val="003F1749"/>
    <w:rsid w:val="00496551"/>
    <w:rsid w:val="004C4EC3"/>
    <w:rsid w:val="00512FD2"/>
    <w:rsid w:val="00520F53"/>
    <w:rsid w:val="00523F87"/>
    <w:rsid w:val="00593CEB"/>
    <w:rsid w:val="005C6D38"/>
    <w:rsid w:val="005D2104"/>
    <w:rsid w:val="00614C95"/>
    <w:rsid w:val="00660027"/>
    <w:rsid w:val="0069339E"/>
    <w:rsid w:val="006F51B5"/>
    <w:rsid w:val="006F7905"/>
    <w:rsid w:val="00714F51"/>
    <w:rsid w:val="00731F6E"/>
    <w:rsid w:val="00791544"/>
    <w:rsid w:val="007A2EF1"/>
    <w:rsid w:val="007B00D4"/>
    <w:rsid w:val="007D703B"/>
    <w:rsid w:val="00800261"/>
    <w:rsid w:val="00821999"/>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50D20"/>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34FF6"/>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DF5A7C"/>
  <w15:chartTrackingRefBased/>
  <w15:docId w15:val="{629AF288-84F5-4046-93E3-0E4E7330D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D4EE8"/>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520F5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2260</Words>
  <Characters>15647</Characters>
  <Application>Microsoft Office Word</Application>
  <DocSecurity>0</DocSecurity>
  <Lines>130</Lines>
  <Paragraphs>35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17872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2022-06-13T11:52:00Z</cp:lastPrinted>
  <dcterms:created xsi:type="dcterms:W3CDTF">2022-06-13T11:53:00Z</dcterms:created>
  <dcterms:modified xsi:type="dcterms:W3CDTF">2022-06-15T08:02:00Z</dcterms:modified>
</cp:coreProperties>
</file>