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6EA345" w14:textId="77777777" w:rsidR="00B1458A" w:rsidRPr="00240E71" w:rsidRDefault="00F179EB" w:rsidP="00B1458A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36F970F1">
          <v:roundrect id="_x0000_s1026" style="position:absolute;left:0;text-align:left;margin-left:-25.5pt;margin-top:-13.15pt;width:162pt;height:1in;z-index:251658240" arcsize="10923f"/>
        </w:pict>
      </w:r>
      <w:r w:rsidR="00B1458A">
        <w:rPr>
          <w:b w:val="0"/>
          <w:sz w:val="22"/>
          <w:szCs w:val="22"/>
        </w:rPr>
        <w:tab/>
      </w:r>
      <w:r w:rsidR="00B1458A">
        <w:rPr>
          <w:b w:val="0"/>
          <w:sz w:val="22"/>
          <w:szCs w:val="22"/>
        </w:rPr>
        <w:tab/>
      </w:r>
      <w:r w:rsidR="00B1458A">
        <w:rPr>
          <w:b w:val="0"/>
          <w:sz w:val="22"/>
          <w:szCs w:val="22"/>
        </w:rPr>
        <w:tab/>
      </w:r>
      <w:r w:rsidR="00B1458A">
        <w:rPr>
          <w:b w:val="0"/>
          <w:sz w:val="22"/>
          <w:szCs w:val="22"/>
        </w:rPr>
        <w:tab/>
      </w:r>
      <w:r w:rsidR="00B1458A">
        <w:rPr>
          <w:b w:val="0"/>
          <w:sz w:val="22"/>
          <w:szCs w:val="22"/>
        </w:rPr>
        <w:tab/>
      </w:r>
      <w:r w:rsidR="00B1458A">
        <w:rPr>
          <w:b w:val="0"/>
          <w:sz w:val="22"/>
          <w:szCs w:val="22"/>
        </w:rPr>
        <w:tab/>
      </w:r>
      <w:r w:rsidR="00B1458A">
        <w:rPr>
          <w:b w:val="0"/>
          <w:sz w:val="22"/>
          <w:szCs w:val="22"/>
        </w:rPr>
        <w:tab/>
      </w:r>
      <w:r w:rsidR="00B1458A" w:rsidRPr="004C278E">
        <w:rPr>
          <w:rFonts w:ascii="Times New Roman" w:hAnsi="Times New Roman"/>
        </w:rPr>
        <w:t xml:space="preserve">Załącznik nr </w:t>
      </w:r>
      <w:r w:rsidR="00B1458A">
        <w:rPr>
          <w:rFonts w:ascii="Times New Roman" w:hAnsi="Times New Roman"/>
        </w:rPr>
        <w:t>1</w:t>
      </w:r>
    </w:p>
    <w:p w14:paraId="217A601D" w14:textId="77777777" w:rsidR="00B1458A" w:rsidRDefault="00B1458A" w:rsidP="00B1458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EC60E67" w14:textId="77777777" w:rsidR="00B1458A" w:rsidRPr="0022732C" w:rsidRDefault="00B1458A" w:rsidP="00B1458A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F236567" w14:textId="77777777" w:rsidR="00B1458A" w:rsidRDefault="00B1458A" w:rsidP="00B1458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BF5EE1E" w14:textId="77777777" w:rsidR="00B1458A" w:rsidRPr="0022732C" w:rsidRDefault="00B1458A" w:rsidP="00B1458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34BCDC9A" w14:textId="77777777" w:rsidR="00B1458A" w:rsidRPr="0022732C" w:rsidRDefault="00B1458A" w:rsidP="00B1458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4C67C268" w14:textId="77777777" w:rsidR="00B1458A" w:rsidRPr="0022732C" w:rsidRDefault="00B1458A" w:rsidP="00B1458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4399EE0B" w14:textId="77777777" w:rsidR="00B1458A" w:rsidRPr="0022732C" w:rsidRDefault="00B1458A" w:rsidP="00B1458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34DE2CF" w14:textId="77777777" w:rsidR="00B1458A" w:rsidRPr="0022732C" w:rsidRDefault="00B1458A" w:rsidP="00B1458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5320E7">
        <w:rPr>
          <w:sz w:val="22"/>
          <w:lang w:val="en-US"/>
        </w:rPr>
        <w:t>……………………………………………………………………………………………..</w:t>
      </w:r>
    </w:p>
    <w:p w14:paraId="5E02C543" w14:textId="77777777" w:rsidR="00B1458A" w:rsidRPr="0022732C" w:rsidRDefault="00B1458A" w:rsidP="00B1458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5320E7">
        <w:rPr>
          <w:sz w:val="22"/>
          <w:lang w:val="en-US"/>
        </w:rPr>
        <w:t>…………………………………………………………………………………………….</w:t>
      </w:r>
    </w:p>
    <w:p w14:paraId="2B567FAC" w14:textId="77777777" w:rsidR="00B1458A" w:rsidRPr="0022732C" w:rsidRDefault="00B1458A" w:rsidP="00B1458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306CBC48" w14:textId="77777777" w:rsidR="00B1458A" w:rsidRPr="0022732C" w:rsidRDefault="00B1458A" w:rsidP="00B1458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67FE4FB" w14:textId="77777777" w:rsidR="00B1458A" w:rsidRPr="0022732C" w:rsidRDefault="00B1458A" w:rsidP="00B1458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3804E53" w14:textId="77777777" w:rsidR="00B1458A" w:rsidRDefault="00B1458A" w:rsidP="00B1458A">
      <w:pPr>
        <w:spacing w:line="360" w:lineRule="auto"/>
      </w:pPr>
      <w:r>
        <w:t>Do: Nazwa i siedziba Zamawiającego:</w:t>
      </w:r>
    </w:p>
    <w:p w14:paraId="6C497129" w14:textId="77777777" w:rsidR="00B1458A" w:rsidRPr="00C44BB7" w:rsidRDefault="00B1458A" w:rsidP="00B1458A">
      <w:pPr>
        <w:ind w:right="-110"/>
        <w:rPr>
          <w:b/>
        </w:rPr>
      </w:pPr>
      <w:r w:rsidRPr="00C44BB7">
        <w:rPr>
          <w:b/>
        </w:rPr>
        <w:t>Akademia Górniczo - Hutnicza</w:t>
      </w:r>
    </w:p>
    <w:p w14:paraId="588715C6" w14:textId="77777777" w:rsidR="00B1458A" w:rsidRPr="00C44BB7" w:rsidRDefault="00B1458A" w:rsidP="00B1458A">
      <w:pPr>
        <w:ind w:right="-110"/>
        <w:rPr>
          <w:b/>
        </w:rPr>
      </w:pPr>
      <w:r w:rsidRPr="00C44BB7">
        <w:rPr>
          <w:b/>
        </w:rPr>
        <w:t>im. Stanisława Staszica w Krakowie</w:t>
      </w:r>
    </w:p>
    <w:p w14:paraId="515B2BB7" w14:textId="77777777" w:rsidR="00B1458A" w:rsidRDefault="00B1458A" w:rsidP="00B1458A">
      <w:pPr>
        <w:ind w:right="-110"/>
        <w:rPr>
          <w:b/>
        </w:rPr>
      </w:pPr>
      <w:r w:rsidRPr="00C44BB7">
        <w:rPr>
          <w:b/>
        </w:rPr>
        <w:t>Dział Zamówień Publicznych</w:t>
      </w:r>
      <w:r>
        <w:rPr>
          <w:b/>
        </w:rPr>
        <w:t xml:space="preserve">  </w:t>
      </w:r>
    </w:p>
    <w:p w14:paraId="31A8DCB4" w14:textId="77777777" w:rsidR="00B1458A" w:rsidRDefault="00B1458A" w:rsidP="00B1458A">
      <w:pPr>
        <w:ind w:right="-110"/>
        <w:rPr>
          <w:b/>
        </w:rPr>
      </w:pPr>
      <w:r w:rsidRPr="00C44BB7">
        <w:rPr>
          <w:b/>
        </w:rPr>
        <w:t>Al. Mickiewicza</w:t>
      </w:r>
      <w:r>
        <w:rPr>
          <w:b/>
        </w:rPr>
        <w:t xml:space="preserve"> </w:t>
      </w:r>
      <w:r w:rsidRPr="00C44BB7">
        <w:rPr>
          <w:b/>
        </w:rPr>
        <w:t>30</w:t>
      </w:r>
      <w:r>
        <w:rPr>
          <w:b/>
        </w:rPr>
        <w:t xml:space="preserve"> </w:t>
      </w:r>
    </w:p>
    <w:p w14:paraId="3627BB56" w14:textId="77777777" w:rsidR="00B1458A" w:rsidRDefault="00B1458A" w:rsidP="00B1458A">
      <w:pPr>
        <w:rPr>
          <w:b/>
        </w:rPr>
      </w:pPr>
      <w:r w:rsidRPr="00C44BB7">
        <w:rPr>
          <w:b/>
        </w:rPr>
        <w:t>30-059</w:t>
      </w:r>
      <w:r>
        <w:rPr>
          <w:b/>
        </w:rPr>
        <w:t xml:space="preserve"> </w:t>
      </w:r>
      <w:r w:rsidRPr="00C44BB7">
        <w:rPr>
          <w:b/>
        </w:rPr>
        <w:t>Kraków</w:t>
      </w:r>
      <w:r>
        <w:rPr>
          <w:b/>
        </w:rPr>
        <w:t xml:space="preserve">,  </w:t>
      </w:r>
    </w:p>
    <w:p w14:paraId="2D4A92D5" w14:textId="77777777" w:rsidR="00B1458A" w:rsidRDefault="00B1458A" w:rsidP="00B1458A">
      <w:pPr>
        <w:ind w:firstLine="3969"/>
        <w:rPr>
          <w:b/>
        </w:rPr>
      </w:pPr>
    </w:p>
    <w:p w14:paraId="20EFBEE3" w14:textId="40D62E27" w:rsidR="00B1458A" w:rsidRDefault="00B1458A" w:rsidP="00B1458A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D624E2" w:rsidRPr="00D624E2">
        <w:rPr>
          <w:b/>
        </w:rPr>
        <w:t xml:space="preserve">Dostawa kamery monochromatycznej o podwyższonej czujności na pasmo podczerwieni wraz z obiektywem i kablem kompatybilnym ze standardem USB 3.0 dla </w:t>
      </w:r>
      <w:proofErr w:type="spellStart"/>
      <w:r w:rsidR="00D624E2" w:rsidRPr="00D624E2">
        <w:rPr>
          <w:b/>
        </w:rPr>
        <w:t>WEAIiIB</w:t>
      </w:r>
      <w:proofErr w:type="spellEnd"/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</w:t>
      </w:r>
      <w:r w:rsidR="00D624E2">
        <w:rPr>
          <w:b/>
          <w:sz w:val="26"/>
        </w:rPr>
        <w:t>3</w:t>
      </w:r>
      <w:r>
        <w:rPr>
          <w:b/>
          <w:sz w:val="26"/>
        </w:rPr>
        <w:t>6</w:t>
      </w:r>
      <w:r w:rsidR="00D624E2">
        <w:rPr>
          <w:b/>
          <w:sz w:val="26"/>
        </w:rPr>
        <w:t>2</w:t>
      </w:r>
      <w:r>
        <w:rPr>
          <w:b/>
          <w:sz w:val="26"/>
        </w:rPr>
        <w:t xml:space="preserve">/22 </w:t>
      </w:r>
      <w:r>
        <w:t>oferuję realizację przedmiotu zamówienia, zgodnie z zasadami określonymi w specyfikacji istotnych warunków zamówienia.</w:t>
      </w:r>
    </w:p>
    <w:tbl>
      <w:tblPr>
        <w:tblW w:w="10031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1"/>
        <w:gridCol w:w="2461"/>
        <w:gridCol w:w="1843"/>
        <w:gridCol w:w="567"/>
        <w:gridCol w:w="1276"/>
        <w:gridCol w:w="1134"/>
        <w:gridCol w:w="657"/>
        <w:gridCol w:w="1559"/>
        <w:gridCol w:w="13"/>
      </w:tblGrid>
      <w:tr w:rsidR="00B1458A" w14:paraId="0AD93B7C" w14:textId="77777777" w:rsidTr="00055952">
        <w:trPr>
          <w:trHeight w:val="645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287AC536" w14:textId="77777777" w:rsidR="00B1458A" w:rsidRDefault="00B1458A" w:rsidP="00055952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46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8EC6BAF" w14:textId="77777777" w:rsidR="00B1458A" w:rsidRDefault="00B1458A" w:rsidP="0005595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0EBBB7D" w14:textId="77777777" w:rsidR="00B1458A" w:rsidRPr="00FD3F61" w:rsidRDefault="00B1458A" w:rsidP="00055952">
            <w:pPr>
              <w:jc w:val="center"/>
              <w:rPr>
                <w:b/>
                <w:color w:val="FF0000"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Należy wpisać:</w:t>
            </w:r>
          </w:p>
          <w:p w14:paraId="1E849CFA" w14:textId="77777777" w:rsidR="00B1458A" w:rsidRDefault="00B1458A" w:rsidP="00055952">
            <w:pPr>
              <w:jc w:val="center"/>
              <w:rPr>
                <w:b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 xml:space="preserve">Producent / </w:t>
            </w:r>
            <w:r>
              <w:rPr>
                <w:b/>
                <w:color w:val="FF0000"/>
                <w:sz w:val="20"/>
              </w:rPr>
              <w:t>model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086F251" w14:textId="77777777" w:rsidR="00B1458A" w:rsidRDefault="00B1458A" w:rsidP="0005595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40B02EA" w14:textId="77777777" w:rsidR="00B1458A" w:rsidRDefault="00B1458A" w:rsidP="0005595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57B9DA8" w14:textId="77777777" w:rsidR="00B1458A" w:rsidRDefault="00B1458A" w:rsidP="0005595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14:paraId="125BF6EC" w14:textId="77777777" w:rsidR="00B1458A" w:rsidRDefault="00B1458A" w:rsidP="00055952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65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D1C7ABF" w14:textId="77777777" w:rsidR="00B1458A" w:rsidRDefault="00B1458A" w:rsidP="0005595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14:paraId="789DE85F" w14:textId="77777777" w:rsidR="00B1458A" w:rsidRDefault="00B1458A" w:rsidP="00055952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CE86F6F" w14:textId="77777777" w:rsidR="00B1458A" w:rsidRDefault="00B1458A" w:rsidP="0005595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5C07D6F4" w14:textId="77777777" w:rsidR="00B1458A" w:rsidRDefault="00B1458A" w:rsidP="00055952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33CE427B" w14:textId="77777777" w:rsidR="00B1458A" w:rsidRDefault="00B1458A" w:rsidP="00055952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B1458A" w14:paraId="582291B3" w14:textId="77777777" w:rsidTr="00055952">
        <w:trPr>
          <w:trHeight w:val="234"/>
        </w:trPr>
        <w:tc>
          <w:tcPr>
            <w:tcW w:w="521" w:type="dxa"/>
            <w:tcBorders>
              <w:left w:val="single" w:sz="12" w:space="0" w:color="auto"/>
              <w:bottom w:val="single" w:sz="12" w:space="0" w:color="auto"/>
            </w:tcBorders>
          </w:tcPr>
          <w:p w14:paraId="4ACBAC82" w14:textId="77777777" w:rsidR="00B1458A" w:rsidRDefault="00B1458A" w:rsidP="0005595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461" w:type="dxa"/>
            <w:tcBorders>
              <w:bottom w:val="single" w:sz="12" w:space="0" w:color="auto"/>
            </w:tcBorders>
          </w:tcPr>
          <w:p w14:paraId="02A5D45E" w14:textId="77777777" w:rsidR="00B1458A" w:rsidRDefault="00B1458A" w:rsidP="0005595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3" w:type="dxa"/>
            <w:tcBorders>
              <w:bottom w:val="single" w:sz="12" w:space="0" w:color="auto"/>
            </w:tcBorders>
          </w:tcPr>
          <w:p w14:paraId="2ED0C529" w14:textId="77777777" w:rsidR="00B1458A" w:rsidRDefault="00B1458A" w:rsidP="0005595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1A28736A" w14:textId="77777777" w:rsidR="00B1458A" w:rsidRDefault="00B1458A" w:rsidP="0005595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14:paraId="1CE078DC" w14:textId="77777777" w:rsidR="00B1458A" w:rsidRDefault="00B1458A" w:rsidP="0005595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6A89511B" w14:textId="77777777" w:rsidR="00B1458A" w:rsidRDefault="00B1458A" w:rsidP="0005595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657" w:type="dxa"/>
            <w:tcBorders>
              <w:bottom w:val="single" w:sz="12" w:space="0" w:color="auto"/>
              <w:right w:val="single" w:sz="12" w:space="0" w:color="auto"/>
            </w:tcBorders>
          </w:tcPr>
          <w:p w14:paraId="30F97A10" w14:textId="77777777" w:rsidR="00B1458A" w:rsidRDefault="00B1458A" w:rsidP="0005595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CC77F3" w14:textId="77777777" w:rsidR="00B1458A" w:rsidRDefault="00B1458A" w:rsidP="0005595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B1458A" w:rsidRPr="00C44251" w14:paraId="51758E8B" w14:textId="77777777" w:rsidTr="00055952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13C5393" w14:textId="77777777" w:rsidR="00B1458A" w:rsidRPr="008F4E0A" w:rsidRDefault="00B1458A" w:rsidP="00055952">
            <w:pPr>
              <w:ind w:right="-71"/>
              <w:jc w:val="center"/>
              <w:rPr>
                <w:sz w:val="16"/>
                <w:szCs w:val="16"/>
              </w:rPr>
            </w:pPr>
          </w:p>
          <w:p w14:paraId="425EF62F" w14:textId="77777777" w:rsidR="00B1458A" w:rsidRPr="008F4E0A" w:rsidRDefault="00B1458A" w:rsidP="00055952">
            <w:pPr>
              <w:ind w:right="-71"/>
              <w:jc w:val="center"/>
              <w:rPr>
                <w:sz w:val="16"/>
                <w:szCs w:val="16"/>
              </w:rPr>
            </w:pPr>
            <w:r w:rsidRPr="008F4E0A">
              <w:rPr>
                <w:sz w:val="16"/>
                <w:szCs w:val="16"/>
              </w:rPr>
              <w:t>1</w:t>
            </w:r>
          </w:p>
        </w:tc>
        <w:tc>
          <w:tcPr>
            <w:tcW w:w="2461" w:type="dxa"/>
            <w:tcBorders>
              <w:top w:val="single" w:sz="12" w:space="0" w:color="auto"/>
            </w:tcBorders>
            <w:vAlign w:val="center"/>
          </w:tcPr>
          <w:p w14:paraId="5017435D" w14:textId="422B7AD2" w:rsidR="00B1458A" w:rsidRPr="00C902CC" w:rsidRDefault="00D624E2" w:rsidP="00055952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Kamera monochromatyczna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14:paraId="27801BE8" w14:textId="77777777" w:rsidR="00B1458A" w:rsidRPr="00855ACF" w:rsidRDefault="00B1458A" w:rsidP="00055952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14:paraId="78BB53F1" w14:textId="649A3665" w:rsidR="00B1458A" w:rsidRPr="00C44251" w:rsidRDefault="00D624E2" w:rsidP="00055952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 </w:t>
            </w:r>
            <w:r w:rsidR="00B1458A">
              <w:rPr>
                <w:sz w:val="16"/>
                <w:szCs w:val="16"/>
              </w:rPr>
              <w:t>szt.</w:t>
            </w:r>
            <w:r w:rsidR="00B1458A" w:rsidRPr="00C44251">
              <w:rPr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45903B63" w14:textId="77777777" w:rsidR="00B1458A" w:rsidRPr="00C44251" w:rsidRDefault="00B1458A" w:rsidP="00055952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4943221A" w14:textId="77777777" w:rsidR="00B1458A" w:rsidRPr="00C44251" w:rsidRDefault="00B1458A" w:rsidP="00055952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right w:val="single" w:sz="12" w:space="0" w:color="auto"/>
            </w:tcBorders>
          </w:tcPr>
          <w:p w14:paraId="2F8010D2" w14:textId="77777777" w:rsidR="00B1458A" w:rsidRPr="00C44251" w:rsidRDefault="00B1458A" w:rsidP="00055952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F1205CE" w14:textId="77777777" w:rsidR="00B1458A" w:rsidRPr="00C44251" w:rsidRDefault="00B1458A" w:rsidP="00055952">
            <w:pPr>
              <w:ind w:right="425"/>
              <w:rPr>
                <w:sz w:val="16"/>
                <w:szCs w:val="16"/>
              </w:rPr>
            </w:pPr>
          </w:p>
        </w:tc>
      </w:tr>
      <w:tr w:rsidR="00D624E2" w:rsidRPr="00C44251" w14:paraId="768A8D3D" w14:textId="77777777" w:rsidTr="00055952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00DBB42" w14:textId="404BEC1B" w:rsidR="00D624E2" w:rsidRPr="008F4E0A" w:rsidRDefault="00D624E2" w:rsidP="00055952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461" w:type="dxa"/>
            <w:tcBorders>
              <w:top w:val="single" w:sz="12" w:space="0" w:color="auto"/>
            </w:tcBorders>
            <w:vAlign w:val="center"/>
          </w:tcPr>
          <w:p w14:paraId="19D5AD1E" w14:textId="6C8E4809" w:rsidR="00D624E2" w:rsidRDefault="00D624E2" w:rsidP="00055952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Obiektyw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14:paraId="355F1F15" w14:textId="77777777" w:rsidR="00D624E2" w:rsidRPr="00855ACF" w:rsidRDefault="00D624E2" w:rsidP="00055952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14:paraId="1D383189" w14:textId="5FCF152F" w:rsidR="00D624E2" w:rsidRDefault="00D624E2" w:rsidP="00055952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 szt.</w:t>
            </w:r>
            <w:r w:rsidRPr="00C44251">
              <w:rPr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0FD1247F" w14:textId="77777777" w:rsidR="00D624E2" w:rsidRPr="00C44251" w:rsidRDefault="00D624E2" w:rsidP="00055952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6571D9CD" w14:textId="77777777" w:rsidR="00D624E2" w:rsidRPr="00C44251" w:rsidRDefault="00D624E2" w:rsidP="00055952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right w:val="single" w:sz="12" w:space="0" w:color="auto"/>
            </w:tcBorders>
          </w:tcPr>
          <w:p w14:paraId="5BBD7A1E" w14:textId="77777777" w:rsidR="00D624E2" w:rsidRPr="00C44251" w:rsidRDefault="00D624E2" w:rsidP="00055952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0F02B947" w14:textId="77777777" w:rsidR="00D624E2" w:rsidRPr="00C44251" w:rsidRDefault="00D624E2" w:rsidP="00055952">
            <w:pPr>
              <w:ind w:right="425"/>
              <w:rPr>
                <w:sz w:val="16"/>
                <w:szCs w:val="16"/>
              </w:rPr>
            </w:pPr>
          </w:p>
        </w:tc>
      </w:tr>
      <w:tr w:rsidR="00D624E2" w:rsidRPr="00C44251" w14:paraId="3B798764" w14:textId="77777777" w:rsidTr="00055952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8039937" w14:textId="3BADAD69" w:rsidR="00D624E2" w:rsidRPr="008F4E0A" w:rsidRDefault="00D624E2" w:rsidP="00055952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461" w:type="dxa"/>
            <w:tcBorders>
              <w:top w:val="single" w:sz="12" w:space="0" w:color="auto"/>
            </w:tcBorders>
            <w:vAlign w:val="center"/>
          </w:tcPr>
          <w:p w14:paraId="0D1990CD" w14:textId="11A47139" w:rsidR="00D624E2" w:rsidRDefault="00D624E2" w:rsidP="00055952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Kabel USB 3.0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14:paraId="28D4B655" w14:textId="77777777" w:rsidR="00D624E2" w:rsidRPr="00855ACF" w:rsidRDefault="00D624E2" w:rsidP="00055952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14:paraId="036394A7" w14:textId="266CA66F" w:rsidR="00D624E2" w:rsidRDefault="00D624E2" w:rsidP="00055952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 szt.</w:t>
            </w:r>
            <w:r w:rsidRPr="00C44251">
              <w:rPr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1E4A7FDF" w14:textId="77777777" w:rsidR="00D624E2" w:rsidRPr="00C44251" w:rsidRDefault="00D624E2" w:rsidP="00055952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2B184024" w14:textId="77777777" w:rsidR="00D624E2" w:rsidRPr="00C44251" w:rsidRDefault="00D624E2" w:rsidP="00055952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right w:val="single" w:sz="12" w:space="0" w:color="auto"/>
            </w:tcBorders>
          </w:tcPr>
          <w:p w14:paraId="5C616C69" w14:textId="77777777" w:rsidR="00D624E2" w:rsidRPr="00C44251" w:rsidRDefault="00D624E2" w:rsidP="00055952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088CEFD" w14:textId="77777777" w:rsidR="00D624E2" w:rsidRPr="00C44251" w:rsidRDefault="00D624E2" w:rsidP="00055952">
            <w:pPr>
              <w:ind w:right="425"/>
              <w:rPr>
                <w:sz w:val="16"/>
                <w:szCs w:val="16"/>
              </w:rPr>
            </w:pPr>
          </w:p>
        </w:tc>
      </w:tr>
      <w:tr w:rsidR="00B1458A" w14:paraId="2CFF7129" w14:textId="77777777" w:rsidTr="00055952">
        <w:trPr>
          <w:gridAfter w:val="1"/>
          <w:wAfter w:w="13" w:type="dxa"/>
          <w:trHeight w:val="163"/>
        </w:trPr>
        <w:tc>
          <w:tcPr>
            <w:tcW w:w="8459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14:paraId="25EA5B1D" w14:textId="77777777" w:rsidR="00B1458A" w:rsidRPr="00BF11F0" w:rsidRDefault="00B1458A" w:rsidP="00055952">
            <w:pPr>
              <w:ind w:right="425"/>
              <w:rPr>
                <w:b/>
                <w:sz w:val="22"/>
              </w:rPr>
            </w:pPr>
            <w:r w:rsidRPr="00BF11F0">
              <w:rPr>
                <w:b/>
                <w:sz w:val="22"/>
              </w:rPr>
              <w:t>Razem: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14:paraId="2AB6419A" w14:textId="77777777" w:rsidR="00B1458A" w:rsidRDefault="00B1458A" w:rsidP="00055952">
            <w:pPr>
              <w:ind w:right="425"/>
              <w:rPr>
                <w:sz w:val="22"/>
              </w:rPr>
            </w:pPr>
          </w:p>
        </w:tc>
      </w:tr>
    </w:tbl>
    <w:p w14:paraId="5EA4FEEB" w14:textId="77777777" w:rsidR="00B1458A" w:rsidRPr="00FB1B4F" w:rsidRDefault="00B1458A" w:rsidP="00B1458A">
      <w:pPr>
        <w:widowControl w:val="0"/>
        <w:ind w:right="1"/>
        <w:jc w:val="both"/>
        <w:rPr>
          <w:b/>
          <w:sz w:val="20"/>
        </w:rPr>
      </w:pPr>
    </w:p>
    <w:p w14:paraId="7AD47315" w14:textId="77777777" w:rsidR="00B1458A" w:rsidRPr="00FB1B4F" w:rsidRDefault="00B1458A" w:rsidP="00B1458A">
      <w:pPr>
        <w:widowControl w:val="0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434FD42E" w14:textId="77777777" w:rsidR="00B1458A" w:rsidRPr="00FB1B4F" w:rsidRDefault="00B1458A" w:rsidP="00B1458A">
      <w:pPr>
        <w:widowControl w:val="0"/>
        <w:ind w:right="1"/>
        <w:jc w:val="both"/>
        <w:rPr>
          <w:b/>
          <w:sz w:val="18"/>
        </w:rPr>
      </w:pPr>
    </w:p>
    <w:p w14:paraId="688BC3BF" w14:textId="77777777" w:rsidR="00B1458A" w:rsidRPr="00D624E2" w:rsidRDefault="00B1458A" w:rsidP="00B1458A">
      <w:pPr>
        <w:pStyle w:val="Tekstpodstawowy"/>
        <w:spacing w:line="240" w:lineRule="auto"/>
        <w:rPr>
          <w:sz w:val="22"/>
          <w:szCs w:val="22"/>
        </w:rPr>
      </w:pPr>
      <w:r w:rsidRPr="00D624E2">
        <w:rPr>
          <w:sz w:val="22"/>
          <w:szCs w:val="22"/>
        </w:rPr>
        <w:t>Powyższa cena zawiera podatek VAT w wysokości 23 % tj.…………………….PLN</w:t>
      </w:r>
    </w:p>
    <w:p w14:paraId="54E16AD3" w14:textId="77777777" w:rsidR="00B1458A" w:rsidRPr="00D624E2" w:rsidRDefault="00B1458A" w:rsidP="00B1458A">
      <w:pPr>
        <w:widowControl w:val="0"/>
        <w:ind w:right="1"/>
        <w:jc w:val="both"/>
        <w:rPr>
          <w:b/>
          <w:sz w:val="22"/>
          <w:szCs w:val="22"/>
        </w:rPr>
      </w:pPr>
    </w:p>
    <w:p w14:paraId="66CC04D4" w14:textId="29E8A440" w:rsidR="00B1458A" w:rsidRPr="00D624E2" w:rsidRDefault="00B1458A" w:rsidP="00B1458A">
      <w:pPr>
        <w:widowControl w:val="0"/>
        <w:ind w:right="1"/>
        <w:jc w:val="both"/>
        <w:rPr>
          <w:b/>
          <w:sz w:val="22"/>
          <w:szCs w:val="22"/>
        </w:rPr>
      </w:pPr>
      <w:r w:rsidRPr="00D624E2">
        <w:rPr>
          <w:b/>
          <w:sz w:val="22"/>
          <w:szCs w:val="22"/>
        </w:rPr>
        <w:t xml:space="preserve">Termin realizacji zamówienia: </w:t>
      </w:r>
      <w:r w:rsidR="00D624E2" w:rsidRPr="00D624E2">
        <w:rPr>
          <w:b/>
          <w:bCs/>
          <w:sz w:val="22"/>
          <w:szCs w:val="22"/>
        </w:rPr>
        <w:t>do 3 miesięcy od daty podpisania umowy</w:t>
      </w:r>
    </w:p>
    <w:p w14:paraId="3BE23399" w14:textId="77777777" w:rsidR="00B1458A" w:rsidRPr="00D624E2" w:rsidRDefault="00B1458A" w:rsidP="00B1458A">
      <w:pPr>
        <w:widowControl w:val="0"/>
        <w:ind w:right="1"/>
        <w:jc w:val="both"/>
        <w:rPr>
          <w:b/>
          <w:sz w:val="22"/>
          <w:szCs w:val="22"/>
        </w:rPr>
      </w:pPr>
    </w:p>
    <w:p w14:paraId="6FE254B6" w14:textId="70DF47E6" w:rsidR="00B1458A" w:rsidRPr="00D624E2" w:rsidRDefault="00B1458A" w:rsidP="00B1458A">
      <w:pPr>
        <w:widowControl w:val="0"/>
        <w:ind w:right="1"/>
        <w:jc w:val="both"/>
        <w:rPr>
          <w:b/>
          <w:sz w:val="22"/>
          <w:szCs w:val="22"/>
        </w:rPr>
      </w:pPr>
      <w:r w:rsidRPr="00D624E2">
        <w:rPr>
          <w:b/>
          <w:sz w:val="22"/>
          <w:szCs w:val="22"/>
        </w:rPr>
        <w:t>Okres udzielonej gwarancji wynosi:</w:t>
      </w:r>
      <w:r w:rsidRPr="00D624E2">
        <w:rPr>
          <w:sz w:val="22"/>
          <w:szCs w:val="22"/>
        </w:rPr>
        <w:t xml:space="preserve"> </w:t>
      </w:r>
      <w:r w:rsidR="00D624E2" w:rsidRPr="00D624E2">
        <w:rPr>
          <w:sz w:val="22"/>
          <w:szCs w:val="22"/>
        </w:rPr>
        <w:t>………………………</w:t>
      </w:r>
      <w:r w:rsidRPr="00D624E2">
        <w:rPr>
          <w:b/>
          <w:bCs/>
          <w:sz w:val="22"/>
          <w:szCs w:val="22"/>
        </w:rPr>
        <w:t>miesięcy</w:t>
      </w:r>
      <w:r w:rsidR="00D624E2" w:rsidRPr="00D624E2">
        <w:rPr>
          <w:sz w:val="22"/>
          <w:szCs w:val="22"/>
        </w:rPr>
        <w:t xml:space="preserve"> (</w:t>
      </w:r>
      <w:r w:rsidR="00D624E2" w:rsidRPr="00D624E2">
        <w:rPr>
          <w:i/>
          <w:iCs/>
          <w:sz w:val="22"/>
          <w:szCs w:val="22"/>
          <w:highlight w:val="yellow"/>
        </w:rPr>
        <w:t>Kryterium oceny ofert</w:t>
      </w:r>
      <w:r w:rsidR="00D624E2" w:rsidRPr="00D624E2">
        <w:rPr>
          <w:sz w:val="22"/>
          <w:szCs w:val="22"/>
        </w:rPr>
        <w:t>)</w:t>
      </w:r>
    </w:p>
    <w:p w14:paraId="58D8CC0B" w14:textId="77777777" w:rsidR="00B1458A" w:rsidRPr="00D624E2" w:rsidRDefault="00B1458A" w:rsidP="00B1458A">
      <w:pPr>
        <w:widowControl w:val="0"/>
        <w:ind w:right="1"/>
        <w:jc w:val="both"/>
        <w:rPr>
          <w:b/>
          <w:sz w:val="22"/>
          <w:szCs w:val="22"/>
        </w:rPr>
      </w:pPr>
    </w:p>
    <w:p w14:paraId="10189AA4" w14:textId="77777777" w:rsidR="00B1458A" w:rsidRPr="00FE545C" w:rsidRDefault="00B1458A" w:rsidP="00B1458A">
      <w:pPr>
        <w:tabs>
          <w:tab w:val="left" w:pos="426"/>
        </w:tabs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1AF1347C" w14:textId="77777777" w:rsidR="00B1458A" w:rsidRPr="00FE545C" w:rsidRDefault="00B1458A" w:rsidP="00B1458A">
      <w:pPr>
        <w:tabs>
          <w:tab w:val="left" w:pos="426"/>
        </w:tabs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2504738A" w14:textId="77777777" w:rsidR="00B1458A" w:rsidRDefault="00B1458A" w:rsidP="00B1458A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36D12C81" w14:textId="0E879D44" w:rsidR="00B1458A" w:rsidRPr="00730EFE" w:rsidRDefault="00B1458A" w:rsidP="00B1458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 w:rsidR="00F179EB"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 w:rsidR="00F179EB">
        <w:rPr>
          <w:color w:val="000000"/>
          <w:sz w:val="22"/>
          <w:szCs w:val="22"/>
          <w:lang w:eastAsia="ar-SA"/>
        </w:rPr>
        <w:t>wskazanego w SWZ.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11A5339F" w14:textId="77777777" w:rsidR="00B1458A" w:rsidRPr="001D671E" w:rsidRDefault="00B1458A" w:rsidP="00B1458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09BA1DAD" w14:textId="77777777" w:rsidR="00B1458A" w:rsidRDefault="00B1458A" w:rsidP="00B1458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4113131" w14:textId="77777777" w:rsidR="00B1458A" w:rsidRDefault="00B1458A" w:rsidP="00B1458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298F93E" w14:textId="77777777" w:rsidR="00B1458A" w:rsidRDefault="00B1458A" w:rsidP="00B1458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19EB490" w14:textId="77777777" w:rsidR="00B1458A" w:rsidRPr="001D671E" w:rsidRDefault="00B1458A" w:rsidP="00B1458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1458A" w:rsidRPr="00FE545C" w14:paraId="7909FB02" w14:textId="77777777" w:rsidTr="0005595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81C783" w14:textId="77777777" w:rsidR="00B1458A" w:rsidRPr="00FE545C" w:rsidRDefault="00B1458A" w:rsidP="0005595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CFC634" w14:textId="77777777" w:rsidR="00B1458A" w:rsidRPr="00FE545C" w:rsidRDefault="00B1458A" w:rsidP="0005595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6F39C05" w14:textId="77777777" w:rsidR="00B1458A" w:rsidRPr="00FE545C" w:rsidRDefault="00B1458A" w:rsidP="0005595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B551A5" w14:textId="77777777" w:rsidR="00B1458A" w:rsidRPr="00FE545C" w:rsidRDefault="00B1458A" w:rsidP="0005595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B1458A" w:rsidRPr="00FE545C" w14:paraId="24B50C76" w14:textId="77777777" w:rsidTr="0005595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EF744A" w14:textId="77777777" w:rsidR="00B1458A" w:rsidRPr="00FE545C" w:rsidRDefault="00B1458A" w:rsidP="00055952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4CF867" w14:textId="77777777" w:rsidR="00B1458A" w:rsidRPr="00FE545C" w:rsidRDefault="00B1458A" w:rsidP="0005595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E23FC5" w14:textId="77777777" w:rsidR="00B1458A" w:rsidRPr="00FE545C" w:rsidRDefault="00B1458A" w:rsidP="0005595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B1458A" w:rsidRPr="00FE545C" w14:paraId="22A9A3EE" w14:textId="77777777" w:rsidTr="0005595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ABBE91" w14:textId="77777777" w:rsidR="00B1458A" w:rsidRPr="00FE545C" w:rsidRDefault="00B1458A" w:rsidP="00055952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BAA740" w14:textId="77777777" w:rsidR="00B1458A" w:rsidRPr="00FE545C" w:rsidRDefault="00B1458A" w:rsidP="0005595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AF35A3" w14:textId="77777777" w:rsidR="00B1458A" w:rsidRPr="00FE545C" w:rsidRDefault="00B1458A" w:rsidP="0005595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102A2B9" w14:textId="77777777" w:rsidR="00B1458A" w:rsidRDefault="00B1458A" w:rsidP="00B1458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D297510" w14:textId="77777777" w:rsidR="00B1458A" w:rsidRPr="00D638CC" w:rsidRDefault="00B1458A" w:rsidP="00B1458A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7A7CC931" w14:textId="77777777" w:rsidR="00B1458A" w:rsidRPr="002F276A" w:rsidRDefault="00B1458A" w:rsidP="00B1458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203F4999" w14:textId="77777777" w:rsidR="00B1458A" w:rsidRPr="002F276A" w:rsidRDefault="00B1458A" w:rsidP="00B1458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36F74288" w14:textId="77777777" w:rsidR="00B1458A" w:rsidRPr="002F276A" w:rsidRDefault="00B1458A" w:rsidP="00B1458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6C02DFA" w14:textId="77777777" w:rsidR="00B1458A" w:rsidRPr="002F276A" w:rsidRDefault="00B1458A" w:rsidP="00B1458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55B0B01A" w14:textId="77777777" w:rsidR="00B1458A" w:rsidRPr="002F276A" w:rsidRDefault="00B1458A" w:rsidP="00B1458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660BEF1" w14:textId="77777777" w:rsidR="00B1458A" w:rsidRDefault="00B1458A" w:rsidP="00B1458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788A1A29" w14:textId="77777777" w:rsidR="00B1458A" w:rsidRDefault="00B1458A" w:rsidP="00B1458A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51A8569" w14:textId="77777777" w:rsidR="00B1458A" w:rsidRDefault="00B1458A" w:rsidP="00B1458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457D0A5A" w14:textId="77777777" w:rsidR="00B1458A" w:rsidRDefault="00B1458A" w:rsidP="00B1458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902E62D" w14:textId="77777777" w:rsidR="00B1458A" w:rsidRDefault="00B1458A" w:rsidP="00B1458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F453121" w14:textId="77777777" w:rsidR="00B1458A" w:rsidRDefault="00B1458A" w:rsidP="00B1458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C7A7E3B" w14:textId="77777777" w:rsidR="00B1458A" w:rsidRDefault="00B1458A" w:rsidP="00B1458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2495C99" w14:textId="77777777" w:rsidR="00B1458A" w:rsidRPr="000B45FE" w:rsidRDefault="00B1458A" w:rsidP="00B1458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3723824" w14:textId="77777777" w:rsidR="00B1458A" w:rsidRDefault="00B1458A" w:rsidP="00B1458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2FE09FC3" w14:textId="77777777" w:rsidR="00B1458A" w:rsidRDefault="00B1458A" w:rsidP="00B1458A">
      <w:pPr>
        <w:jc w:val="both"/>
        <w:rPr>
          <w:sz w:val="22"/>
          <w:szCs w:val="22"/>
        </w:rPr>
      </w:pPr>
    </w:p>
    <w:p w14:paraId="575DB7C8" w14:textId="77777777" w:rsidR="00B1458A" w:rsidRPr="00423B06" w:rsidRDefault="00B1458A" w:rsidP="00B1458A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4160597C" w14:textId="77777777" w:rsidR="00B1458A" w:rsidRDefault="00B1458A" w:rsidP="00B1458A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2855BE1E" w14:textId="77777777" w:rsidR="00B1458A" w:rsidRPr="001C0490" w:rsidRDefault="00B1458A" w:rsidP="00B1458A"/>
    <w:p w14:paraId="7C6B5717" w14:textId="77777777" w:rsidR="00B1458A" w:rsidRPr="00EB41D5" w:rsidRDefault="00B1458A" w:rsidP="00B1458A"/>
    <w:p w14:paraId="538C7EC7" w14:textId="77777777" w:rsidR="00FE545C" w:rsidRPr="00F24798" w:rsidRDefault="00FE545C" w:rsidP="00F24798"/>
    <w:sectPr w:rsidR="00FE545C" w:rsidRPr="00F2479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9903FF" w14:textId="77777777" w:rsidR="00BB0128" w:rsidRDefault="00BB0128">
      <w:r>
        <w:separator/>
      </w:r>
    </w:p>
  </w:endnote>
  <w:endnote w:type="continuationSeparator" w:id="0">
    <w:p w14:paraId="20729E07" w14:textId="77777777" w:rsidR="00BB0128" w:rsidRDefault="00BB0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5011B" w14:textId="77777777" w:rsidR="00A80EC7" w:rsidRDefault="00A80E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D7C5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2A0426" w14:textId="77777777" w:rsidR="00A80EC7" w:rsidRDefault="00A80E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E616F3" w14:textId="77777777" w:rsidR="00BB0128" w:rsidRDefault="00BB0128">
      <w:r>
        <w:separator/>
      </w:r>
    </w:p>
  </w:footnote>
  <w:footnote w:type="continuationSeparator" w:id="0">
    <w:p w14:paraId="2F9AD790" w14:textId="77777777" w:rsidR="00BB0128" w:rsidRDefault="00BB01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4278F" w14:textId="77777777" w:rsidR="00A80EC7" w:rsidRDefault="00A80E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FD75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C2187" w14:textId="77777777" w:rsidR="00A80EC7" w:rsidRDefault="00A80E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765126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968370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10822679">
    <w:abstractNumId w:val="0"/>
  </w:num>
  <w:num w:numId="4" w16cid:durableId="13319114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0128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0EC7"/>
    <w:rsid w:val="00A83018"/>
    <w:rsid w:val="00B1458A"/>
    <w:rsid w:val="00B774DC"/>
    <w:rsid w:val="00BB0128"/>
    <w:rsid w:val="00C969A6"/>
    <w:rsid w:val="00CA7D36"/>
    <w:rsid w:val="00D24208"/>
    <w:rsid w:val="00D60C38"/>
    <w:rsid w:val="00D624E2"/>
    <w:rsid w:val="00D66893"/>
    <w:rsid w:val="00D90ACB"/>
    <w:rsid w:val="00DC1500"/>
    <w:rsid w:val="00E44371"/>
    <w:rsid w:val="00E949B0"/>
    <w:rsid w:val="00F00591"/>
    <w:rsid w:val="00F179EB"/>
    <w:rsid w:val="00F24798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70098CE"/>
  <w15:chartTrackingRefBased/>
  <w15:docId w15:val="{76AD57B1-A22E-4B20-AAB4-3A3C08ACB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458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504</Words>
  <Characters>4194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2022-06-13T11:49:00Z</cp:lastPrinted>
  <dcterms:created xsi:type="dcterms:W3CDTF">2022-06-08T10:03:00Z</dcterms:created>
  <dcterms:modified xsi:type="dcterms:W3CDTF">2022-06-13T11:49:00Z</dcterms:modified>
</cp:coreProperties>
</file>