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E85F8" w14:textId="691DFD25" w:rsidR="00122CE6" w:rsidRPr="001905D5" w:rsidRDefault="00122CE6" w:rsidP="00122CE6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362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30A6425A" w14:textId="77777777" w:rsidR="00122CE6" w:rsidRPr="001905D5" w:rsidRDefault="00122CE6" w:rsidP="00122CE6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754C4691" w14:textId="77777777" w:rsidR="00122CE6" w:rsidRPr="001905D5" w:rsidRDefault="00122CE6" w:rsidP="00122C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0A3C1AA5" w14:textId="77777777" w:rsidR="00122CE6" w:rsidRPr="001905D5" w:rsidRDefault="00122CE6" w:rsidP="00122C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3ED6EA0F" w14:textId="77777777" w:rsidR="00122CE6" w:rsidRPr="001905D5" w:rsidRDefault="00122CE6" w:rsidP="00122CE6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5DE0B2D" w14:textId="77777777" w:rsidR="00122CE6" w:rsidRPr="001905D5" w:rsidRDefault="00122CE6" w:rsidP="00122CE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425FB35C" w14:textId="77777777" w:rsidR="00122CE6" w:rsidRPr="001905D5" w:rsidRDefault="00122CE6" w:rsidP="00122CE6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6C70AD7B" w14:textId="77777777" w:rsidR="00122CE6" w:rsidRPr="001905D5" w:rsidRDefault="00122CE6" w:rsidP="00122CE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39BC3874" w14:textId="77777777" w:rsidR="00122CE6" w:rsidRPr="001905D5" w:rsidRDefault="00122CE6" w:rsidP="00122CE6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04CE7BDB" w14:textId="77777777" w:rsidR="00122CE6" w:rsidRPr="001905D5" w:rsidRDefault="00122CE6" w:rsidP="00122CE6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0723F81" w14:textId="77777777" w:rsidR="00122CE6" w:rsidRPr="001905D5" w:rsidRDefault="00122CE6" w:rsidP="00122CE6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39FADB28" w14:textId="77777777" w:rsidR="00122CE6" w:rsidRPr="001905D5" w:rsidRDefault="00122CE6" w:rsidP="00122CE6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67B65636" w14:textId="77777777" w:rsidR="00122CE6" w:rsidRDefault="00122CE6" w:rsidP="00122CE6">
      <w:pPr>
        <w:spacing w:line="254" w:lineRule="auto"/>
        <w:rPr>
          <w:rFonts w:ascii="Arial" w:hAnsi="Arial" w:cs="Arial"/>
        </w:rPr>
      </w:pPr>
    </w:p>
    <w:p w14:paraId="59164243" w14:textId="77777777" w:rsidR="00122CE6" w:rsidRPr="003A114E" w:rsidRDefault="00122CE6" w:rsidP="00122CE6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45F8ECB7" w14:textId="77777777" w:rsidR="00122CE6" w:rsidRPr="003A114E" w:rsidRDefault="00122CE6" w:rsidP="00122CE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799E034A" w14:textId="77777777" w:rsidR="00122CE6" w:rsidRPr="003A114E" w:rsidRDefault="00122CE6" w:rsidP="00122CE6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3DF133C8" w14:textId="77777777" w:rsidR="00122CE6" w:rsidRPr="003A114E" w:rsidRDefault="00122CE6" w:rsidP="00122CE6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95C49E8" w14:textId="66AE9482" w:rsidR="00122CE6" w:rsidRDefault="00122CE6" w:rsidP="00122CE6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D8051C" w:rsidRPr="00D624E2">
        <w:rPr>
          <w:b/>
        </w:rPr>
        <w:t xml:space="preserve">Dostawa kamery monochromatycznej o podwyższonej czujności na pasmo podczerwieni wraz z obiektywem i kablem kompatybilnym ze standardem USB 3.0 dla </w:t>
      </w:r>
      <w:proofErr w:type="spellStart"/>
      <w:r w:rsidR="00D8051C" w:rsidRPr="00D624E2">
        <w:rPr>
          <w:b/>
        </w:rPr>
        <w:t>WEAIiIB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362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148C49B6" w14:textId="77777777" w:rsidR="00122CE6" w:rsidRPr="003A114E" w:rsidRDefault="00122CE6" w:rsidP="00122CE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79715CA6" w14:textId="77777777" w:rsidR="00613C1A" w:rsidRPr="00E50F4B" w:rsidRDefault="00613C1A" w:rsidP="00613C1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CFC40AC" w14:textId="77777777" w:rsidR="00613C1A" w:rsidRPr="008D61B1" w:rsidRDefault="00613C1A" w:rsidP="00613C1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449BD68" w14:textId="77777777" w:rsidR="00613C1A" w:rsidRPr="00E50F4B" w:rsidRDefault="00613C1A" w:rsidP="00613C1A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3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5BF41E17" w14:textId="77777777" w:rsidR="00613C1A" w:rsidRPr="00E50F4B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F3333FE" w14:textId="77777777" w:rsidR="00613C1A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2A5E76BC" w14:textId="77777777" w:rsidR="00613C1A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4FDCD83" w14:textId="77777777" w:rsidR="00613C1A" w:rsidRPr="008D61B1" w:rsidRDefault="00613C1A" w:rsidP="00613C1A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7C1CB72" w14:textId="77777777" w:rsidR="00613C1A" w:rsidRPr="00E50F4B" w:rsidRDefault="00613C1A" w:rsidP="00613C1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00A69861" w14:textId="77777777" w:rsidR="00613C1A" w:rsidRPr="00E50F4B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2306B0D" w14:textId="77777777" w:rsidR="00613C1A" w:rsidRPr="00E50F4B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68792D6" w14:textId="77777777" w:rsidR="00613C1A" w:rsidRPr="00E50F4B" w:rsidRDefault="00613C1A" w:rsidP="00613C1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A18FB29" w14:textId="77777777" w:rsidR="00613C1A" w:rsidRPr="00E50F4B" w:rsidRDefault="00613C1A" w:rsidP="00613C1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2B684D21" w14:textId="77777777" w:rsidR="00613C1A" w:rsidRPr="00E50F4B" w:rsidRDefault="00613C1A" w:rsidP="00613C1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389F2CD5" w14:textId="77777777" w:rsidR="00122CE6" w:rsidRPr="00D363BA" w:rsidRDefault="00122CE6" w:rsidP="00122CE6"/>
    <w:p w14:paraId="4D87BA8C" w14:textId="77777777" w:rsidR="00122CE6" w:rsidRPr="00634AD0" w:rsidRDefault="00122CE6" w:rsidP="00122CE6"/>
    <w:p w14:paraId="6B0C7E86" w14:textId="77777777" w:rsidR="00122CE6" w:rsidRPr="000A70CB" w:rsidRDefault="00122CE6" w:rsidP="00122CE6"/>
    <w:p w14:paraId="595EC993" w14:textId="77777777" w:rsidR="00122CE6" w:rsidRPr="00F217F6" w:rsidRDefault="00122CE6" w:rsidP="00122CE6"/>
    <w:p w14:paraId="2467DFA6" w14:textId="77777777" w:rsidR="00122CE6" w:rsidRPr="001D2720" w:rsidRDefault="00122CE6" w:rsidP="00122CE6"/>
    <w:p w14:paraId="3FFBB594" w14:textId="77777777" w:rsidR="00122CE6" w:rsidRPr="00E35D16" w:rsidRDefault="00122CE6" w:rsidP="00122CE6"/>
    <w:p w14:paraId="3671B32D" w14:textId="77777777" w:rsidR="00122CE6" w:rsidRPr="00E55A1A" w:rsidRDefault="00122CE6" w:rsidP="00122CE6"/>
    <w:p w14:paraId="42F398F8" w14:textId="77777777" w:rsidR="00122CE6" w:rsidRPr="00492E28" w:rsidRDefault="00122CE6" w:rsidP="00122CE6"/>
    <w:p w14:paraId="164030D9" w14:textId="77777777" w:rsidR="00122CE6" w:rsidRPr="00F65418" w:rsidRDefault="00122CE6" w:rsidP="00122CE6"/>
    <w:p w14:paraId="379EA4A3" w14:textId="77777777" w:rsidR="00122CE6" w:rsidRPr="00234F34" w:rsidRDefault="00122CE6" w:rsidP="00122CE6"/>
    <w:p w14:paraId="5C1ED6B5" w14:textId="77777777" w:rsidR="00122CE6" w:rsidRPr="00EA322A" w:rsidRDefault="00122CE6" w:rsidP="00122CE6"/>
    <w:p w14:paraId="261FC143" w14:textId="77777777" w:rsidR="00122CE6" w:rsidRPr="007B090E" w:rsidRDefault="00122CE6" w:rsidP="00122CE6"/>
    <w:p w14:paraId="546DD384" w14:textId="77777777" w:rsidR="005103B9" w:rsidRPr="003A3D45" w:rsidRDefault="005103B9" w:rsidP="003A3D45"/>
    <w:sectPr w:rsidR="005103B9" w:rsidRPr="003A3D4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C0C9E" w14:textId="77777777" w:rsidR="000C577A" w:rsidRDefault="000C577A" w:rsidP="0038231F">
      <w:pPr>
        <w:spacing w:after="0" w:line="240" w:lineRule="auto"/>
      </w:pPr>
      <w:r>
        <w:separator/>
      </w:r>
    </w:p>
  </w:endnote>
  <w:endnote w:type="continuationSeparator" w:id="0">
    <w:p w14:paraId="268D86C1" w14:textId="77777777" w:rsidR="000C577A" w:rsidRDefault="000C57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F63CC" w14:textId="77777777" w:rsidR="00BF04E4" w:rsidRDefault="00BF04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F0B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94BD3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31F3D" w14:textId="77777777" w:rsidR="00BF04E4" w:rsidRDefault="00BF04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935C6" w14:textId="77777777" w:rsidR="000C577A" w:rsidRDefault="000C577A" w:rsidP="0038231F">
      <w:pPr>
        <w:spacing w:after="0" w:line="240" w:lineRule="auto"/>
      </w:pPr>
      <w:r>
        <w:separator/>
      </w:r>
    </w:p>
  </w:footnote>
  <w:footnote w:type="continuationSeparator" w:id="0">
    <w:p w14:paraId="47282819" w14:textId="77777777" w:rsidR="000C577A" w:rsidRDefault="000C577A" w:rsidP="0038231F">
      <w:pPr>
        <w:spacing w:after="0" w:line="240" w:lineRule="auto"/>
      </w:pPr>
      <w:r>
        <w:continuationSeparator/>
      </w:r>
    </w:p>
  </w:footnote>
  <w:footnote w:id="1">
    <w:p w14:paraId="2B45E336" w14:textId="77777777" w:rsidR="00122CE6" w:rsidRDefault="00122CE6" w:rsidP="00122CE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B63C0EE" w14:textId="77777777" w:rsidR="00613C1A" w:rsidRPr="0024624C" w:rsidRDefault="00613C1A" w:rsidP="00613C1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1CED516A" w14:textId="77777777" w:rsidR="00613C1A" w:rsidRPr="008D4C56" w:rsidRDefault="00613C1A" w:rsidP="00613C1A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0D52" w14:textId="77777777" w:rsidR="00BF04E4" w:rsidRDefault="00BF04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6914" w14:textId="77777777" w:rsidR="00BF04E4" w:rsidRDefault="00BF04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1189E" w14:textId="77777777" w:rsidR="00BF04E4" w:rsidRDefault="00BF04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228835">
    <w:abstractNumId w:val="7"/>
  </w:num>
  <w:num w:numId="2" w16cid:durableId="960258555">
    <w:abstractNumId w:val="0"/>
  </w:num>
  <w:num w:numId="3" w16cid:durableId="406073726">
    <w:abstractNumId w:val="6"/>
  </w:num>
  <w:num w:numId="4" w16cid:durableId="1559125374">
    <w:abstractNumId w:val="9"/>
  </w:num>
  <w:num w:numId="5" w16cid:durableId="2082605503">
    <w:abstractNumId w:val="8"/>
  </w:num>
  <w:num w:numId="6" w16cid:durableId="74327965">
    <w:abstractNumId w:val="5"/>
  </w:num>
  <w:num w:numId="7" w16cid:durableId="1617566746">
    <w:abstractNumId w:val="1"/>
  </w:num>
  <w:num w:numId="8" w16cid:durableId="955134299">
    <w:abstractNumId w:val="3"/>
  </w:num>
  <w:num w:numId="9" w16cid:durableId="1072434653">
    <w:abstractNumId w:val="2"/>
  </w:num>
  <w:num w:numId="10" w16cid:durableId="2016758085">
    <w:abstractNumId w:val="4"/>
  </w:num>
  <w:num w:numId="11" w16cid:durableId="3521514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77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577A"/>
    <w:rsid w:val="000D6F17"/>
    <w:rsid w:val="000D73C4"/>
    <w:rsid w:val="000E4D37"/>
    <w:rsid w:val="00122CE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D45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3C1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04E4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051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BAD45"/>
  <w15:chartTrackingRefBased/>
  <w15:docId w15:val="{ED7A9E67-AB55-4F80-9523-ABB9996F2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2CE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2022-06-08T10:38:00Z</cp:lastPrinted>
  <dcterms:created xsi:type="dcterms:W3CDTF">2022-06-08T10:38:00Z</dcterms:created>
  <dcterms:modified xsi:type="dcterms:W3CDTF">2022-06-08T10:38:00Z</dcterms:modified>
</cp:coreProperties>
</file>