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244D7" w14:textId="77777777" w:rsidR="00FB7F50" w:rsidRPr="002245BE" w:rsidRDefault="00421D1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21D16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421D16">
        <w:rPr>
          <w:sz w:val="22"/>
          <w:szCs w:val="22"/>
        </w:rPr>
        <w:t>2022-06-15</w:t>
      </w:r>
    </w:p>
    <w:p w14:paraId="3F67945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3B2BC34" w14:textId="77777777" w:rsidR="00FB7F50" w:rsidRPr="002245BE" w:rsidRDefault="00421D16" w:rsidP="00FB7F50">
      <w:pPr>
        <w:spacing w:after="40"/>
        <w:rPr>
          <w:b/>
          <w:bCs/>
          <w:sz w:val="22"/>
          <w:szCs w:val="22"/>
        </w:rPr>
      </w:pPr>
      <w:r w:rsidRPr="00421D16">
        <w:rPr>
          <w:b/>
          <w:bCs/>
          <w:sz w:val="22"/>
          <w:szCs w:val="22"/>
        </w:rPr>
        <w:t>GMINA NIEPOŁOMICE</w:t>
      </w:r>
    </w:p>
    <w:p w14:paraId="7AEACE42" w14:textId="77777777" w:rsidR="00FB7F50" w:rsidRPr="002245BE" w:rsidRDefault="00421D16" w:rsidP="00FB7F50">
      <w:pPr>
        <w:rPr>
          <w:sz w:val="22"/>
          <w:szCs w:val="22"/>
        </w:rPr>
      </w:pPr>
      <w:r w:rsidRPr="00421D16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421D16">
        <w:rPr>
          <w:sz w:val="22"/>
          <w:szCs w:val="22"/>
        </w:rPr>
        <w:t>13</w:t>
      </w:r>
    </w:p>
    <w:p w14:paraId="1CF7C319" w14:textId="77777777" w:rsidR="00FB7F50" w:rsidRPr="002245BE" w:rsidRDefault="00421D16" w:rsidP="00FB7F50">
      <w:pPr>
        <w:rPr>
          <w:sz w:val="22"/>
          <w:szCs w:val="22"/>
        </w:rPr>
      </w:pPr>
      <w:r w:rsidRPr="00421D16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421D16">
        <w:rPr>
          <w:sz w:val="22"/>
          <w:szCs w:val="22"/>
        </w:rPr>
        <w:t>Niepołomice</w:t>
      </w:r>
    </w:p>
    <w:p w14:paraId="7167EA68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A988D92" w14:textId="2A4961E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21D16" w:rsidRPr="00607F9B" w14:paraId="7C298756" w14:textId="77777777" w:rsidTr="00766D76">
        <w:trPr>
          <w:trHeight w:val="638"/>
        </w:trPr>
        <w:tc>
          <w:tcPr>
            <w:tcW w:w="1023" w:type="dxa"/>
            <w:shd w:val="clear" w:color="auto" w:fill="auto"/>
          </w:tcPr>
          <w:p w14:paraId="097BE233" w14:textId="77777777" w:rsidR="00421D16" w:rsidRPr="00607F9B" w:rsidRDefault="00421D16" w:rsidP="001715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14:paraId="70A16EEE" w14:textId="77777777" w:rsidR="00421D16" w:rsidRPr="00607F9B" w:rsidRDefault="00421D16" w:rsidP="001715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1D1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21D1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1D16">
              <w:rPr>
                <w:b/>
                <w:bCs/>
                <w:sz w:val="22"/>
                <w:szCs w:val="22"/>
              </w:rPr>
              <w:t>Realizacja przedsięwzięć niskoemisyjnych budynków jednorodzinnych w ramach programu STOP SMOG dla Gminy Niepołomice - Etap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1D16">
              <w:rPr>
                <w:b/>
                <w:sz w:val="22"/>
                <w:szCs w:val="22"/>
              </w:rPr>
              <w:t>ZP.271.12.2022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039D73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21D16" w:rsidRPr="00421D16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21D16" w:rsidRPr="00421D16">
        <w:rPr>
          <w:sz w:val="22"/>
          <w:szCs w:val="22"/>
        </w:rPr>
        <w:t>(</w:t>
      </w:r>
      <w:proofErr w:type="spellStart"/>
      <w:r w:rsidR="00421D16" w:rsidRPr="00421D16">
        <w:rPr>
          <w:sz w:val="22"/>
          <w:szCs w:val="22"/>
        </w:rPr>
        <w:t>t.j</w:t>
      </w:r>
      <w:proofErr w:type="spellEnd"/>
      <w:r w:rsidR="00421D16" w:rsidRPr="00421D16">
        <w:rPr>
          <w:sz w:val="22"/>
          <w:szCs w:val="22"/>
        </w:rPr>
        <w:t xml:space="preserve">. Dz.U. z 2021r. poz. 1129 z </w:t>
      </w:r>
      <w:proofErr w:type="spellStart"/>
      <w:r w:rsidR="00421D16" w:rsidRPr="00421D16">
        <w:rPr>
          <w:sz w:val="22"/>
          <w:szCs w:val="22"/>
        </w:rPr>
        <w:t>późn</w:t>
      </w:r>
      <w:proofErr w:type="spellEnd"/>
      <w:r w:rsidR="00421D16" w:rsidRPr="00421D16">
        <w:rPr>
          <w:sz w:val="22"/>
          <w:szCs w:val="22"/>
        </w:rPr>
        <w:t>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21D16" w14:paraId="51DD51B7" w14:textId="77777777" w:rsidTr="001715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6024541" w14:textId="77777777" w:rsidR="00421D16" w:rsidRPr="00D26ED6" w:rsidRDefault="00421D16" w:rsidP="0017157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21D16">
              <w:rPr>
                <w:b/>
                <w:sz w:val="22"/>
                <w:szCs w:val="22"/>
              </w:rPr>
              <w:t>F.H.U. Arras Wojciech Wojtaszek</w:t>
            </w:r>
          </w:p>
          <w:p w14:paraId="40279426" w14:textId="77777777" w:rsidR="00421D16" w:rsidRPr="009F0E5C" w:rsidRDefault="00421D16" w:rsidP="00171578">
            <w:pPr>
              <w:jc w:val="both"/>
              <w:rPr>
                <w:bCs/>
                <w:sz w:val="22"/>
                <w:szCs w:val="22"/>
              </w:rPr>
            </w:pPr>
            <w:r w:rsidRPr="00421D16">
              <w:rPr>
                <w:bCs/>
                <w:sz w:val="22"/>
                <w:szCs w:val="22"/>
              </w:rPr>
              <w:t>Zielińska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1D16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21D16">
              <w:rPr>
                <w:bCs/>
                <w:sz w:val="22"/>
                <w:szCs w:val="22"/>
              </w:rPr>
              <w:t>/70</w:t>
            </w:r>
          </w:p>
          <w:p w14:paraId="496B3EDC" w14:textId="77777777" w:rsidR="00421D16" w:rsidRPr="009F0E5C" w:rsidRDefault="00421D16" w:rsidP="00171578">
            <w:pPr>
              <w:jc w:val="both"/>
              <w:rPr>
                <w:bCs/>
                <w:sz w:val="22"/>
                <w:szCs w:val="22"/>
              </w:rPr>
            </w:pPr>
            <w:r w:rsidRPr="00421D16">
              <w:rPr>
                <w:bCs/>
                <w:sz w:val="22"/>
                <w:szCs w:val="22"/>
              </w:rPr>
              <w:t>31-227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1D16">
              <w:rPr>
                <w:bCs/>
                <w:sz w:val="22"/>
                <w:szCs w:val="22"/>
              </w:rPr>
              <w:t>Kraków</w:t>
            </w:r>
          </w:p>
          <w:p w14:paraId="5C613EEA" w14:textId="2AD43F1E" w:rsidR="00421D16" w:rsidRPr="00211A34" w:rsidRDefault="00421D16" w:rsidP="0017157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66D76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421D16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21D16">
              <w:rPr>
                <w:sz w:val="22"/>
                <w:szCs w:val="22"/>
              </w:rPr>
              <w:t>Ocieplenie ścian zewnętrznych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21D16">
              <w:rPr>
                <w:b/>
                <w:sz w:val="22"/>
                <w:szCs w:val="22"/>
              </w:rPr>
              <w:t>461 148.39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9B78468" w14:textId="77777777" w:rsidR="00421D16" w:rsidRPr="00D26ED6" w:rsidRDefault="00421D16" w:rsidP="0017157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05F44C0" w14:textId="54925728" w:rsidR="00766D76" w:rsidRPr="00766D76" w:rsidRDefault="00421D16" w:rsidP="00766D7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21D16">
              <w:t xml:space="preserve">Na zadanie nr 1- Ocieplenie ścian </w:t>
            </w:r>
            <w:r w:rsidR="00766D76" w:rsidRPr="00421D16">
              <w:t>zewnętrznych</w:t>
            </w:r>
            <w:r w:rsidRPr="00421D16">
              <w:t>, została złożona jedna oferta. Oferta spełnia warunki postawione przez zamawiającego,  opisane w SIWZ i Ogłoszeniu o zamówieniu i nie podlega odrzuceniu.</w:t>
            </w:r>
          </w:p>
        </w:tc>
      </w:tr>
      <w:tr w:rsidR="00421D16" w14:paraId="26C8EDDA" w14:textId="77777777" w:rsidTr="001715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294BCC3" w14:textId="77777777" w:rsidR="00421D16" w:rsidRPr="00D26ED6" w:rsidRDefault="00421D16" w:rsidP="0017157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21D16">
              <w:rPr>
                <w:b/>
                <w:sz w:val="22"/>
                <w:szCs w:val="22"/>
              </w:rPr>
              <w:t>F.H.U. Arras Wojciech Wojtaszek</w:t>
            </w:r>
          </w:p>
          <w:p w14:paraId="0F1A522B" w14:textId="77777777" w:rsidR="00421D16" w:rsidRPr="009F0E5C" w:rsidRDefault="00421D16" w:rsidP="00171578">
            <w:pPr>
              <w:jc w:val="both"/>
              <w:rPr>
                <w:bCs/>
                <w:sz w:val="22"/>
                <w:szCs w:val="22"/>
              </w:rPr>
            </w:pPr>
            <w:r w:rsidRPr="00421D16">
              <w:rPr>
                <w:bCs/>
                <w:sz w:val="22"/>
                <w:szCs w:val="22"/>
              </w:rPr>
              <w:t>Zielińska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1D16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21D16">
              <w:rPr>
                <w:bCs/>
                <w:sz w:val="22"/>
                <w:szCs w:val="22"/>
              </w:rPr>
              <w:t>/70</w:t>
            </w:r>
          </w:p>
          <w:p w14:paraId="7FCF007A" w14:textId="77777777" w:rsidR="00421D16" w:rsidRPr="009F0E5C" w:rsidRDefault="00421D16" w:rsidP="00171578">
            <w:pPr>
              <w:jc w:val="both"/>
              <w:rPr>
                <w:bCs/>
                <w:sz w:val="22"/>
                <w:szCs w:val="22"/>
              </w:rPr>
            </w:pPr>
            <w:r w:rsidRPr="00421D16">
              <w:rPr>
                <w:bCs/>
                <w:sz w:val="22"/>
                <w:szCs w:val="22"/>
              </w:rPr>
              <w:t>31-227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1D16">
              <w:rPr>
                <w:bCs/>
                <w:sz w:val="22"/>
                <w:szCs w:val="22"/>
              </w:rPr>
              <w:t>Kraków</w:t>
            </w:r>
          </w:p>
          <w:p w14:paraId="464AB349" w14:textId="3CFDC6B2" w:rsidR="00421D16" w:rsidRPr="00211A34" w:rsidRDefault="00421D16" w:rsidP="0017157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66D76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421D16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21D16">
              <w:rPr>
                <w:sz w:val="22"/>
                <w:szCs w:val="22"/>
              </w:rPr>
              <w:t>Ocieplenie podłogi poddasza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21D16">
              <w:rPr>
                <w:b/>
                <w:sz w:val="22"/>
                <w:szCs w:val="22"/>
              </w:rPr>
              <w:t>38 784.10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ACCDDDF" w14:textId="77777777" w:rsidR="00421D16" w:rsidRPr="00D26ED6" w:rsidRDefault="00421D16" w:rsidP="0017157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068927F" w14:textId="0D26698F" w:rsidR="00766D76" w:rsidRPr="00766D76" w:rsidRDefault="00421D16" w:rsidP="00766D7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21D16">
              <w:t>Na zadanie nr 2- Ocieplenie podłogi poddasza, została złożona jedna oferta. Oferta spełnia warunki postawione przez zamawiającego,  opisane w SIWZ i Ogłoszeniu o zamówieniu i nie podlega odrzuceniu.</w:t>
            </w:r>
          </w:p>
        </w:tc>
      </w:tr>
      <w:tr w:rsidR="00421D16" w14:paraId="0A7E8D9A" w14:textId="77777777" w:rsidTr="001715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5598443" w14:textId="77777777" w:rsidR="00421D16" w:rsidRPr="00D26ED6" w:rsidRDefault="00421D16" w:rsidP="0017157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21D16">
              <w:rPr>
                <w:b/>
                <w:sz w:val="22"/>
                <w:szCs w:val="22"/>
              </w:rPr>
              <w:t>Levada</w:t>
            </w:r>
            <w:proofErr w:type="spellEnd"/>
            <w:r w:rsidRPr="00421D16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5633BD6E" w14:textId="77777777" w:rsidR="00421D16" w:rsidRPr="009F0E5C" w:rsidRDefault="00421D16" w:rsidP="00171578">
            <w:pPr>
              <w:jc w:val="both"/>
              <w:rPr>
                <w:bCs/>
                <w:sz w:val="22"/>
                <w:szCs w:val="22"/>
              </w:rPr>
            </w:pPr>
            <w:r w:rsidRPr="00421D16">
              <w:rPr>
                <w:bCs/>
                <w:sz w:val="22"/>
                <w:szCs w:val="22"/>
              </w:rPr>
              <w:t>ul. Samuela Bogumiła Lindego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1D16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9F6FC8E" w14:textId="77777777" w:rsidR="00421D16" w:rsidRPr="009F0E5C" w:rsidRDefault="00421D16" w:rsidP="00171578">
            <w:pPr>
              <w:jc w:val="both"/>
              <w:rPr>
                <w:bCs/>
                <w:sz w:val="22"/>
                <w:szCs w:val="22"/>
              </w:rPr>
            </w:pPr>
            <w:r w:rsidRPr="00421D16">
              <w:rPr>
                <w:bCs/>
                <w:sz w:val="22"/>
                <w:szCs w:val="22"/>
              </w:rPr>
              <w:t>30-148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1D16">
              <w:rPr>
                <w:bCs/>
                <w:sz w:val="22"/>
                <w:szCs w:val="22"/>
              </w:rPr>
              <w:t>Kraków</w:t>
            </w:r>
          </w:p>
          <w:p w14:paraId="42928C1C" w14:textId="4BAC4E9E" w:rsidR="00421D16" w:rsidRPr="00211A34" w:rsidRDefault="00421D16" w:rsidP="0017157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66D76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421D16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21D16">
              <w:rPr>
                <w:sz w:val="22"/>
                <w:szCs w:val="22"/>
              </w:rPr>
              <w:t>Montaż kotła gazowego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21D16">
              <w:rPr>
                <w:b/>
                <w:sz w:val="22"/>
                <w:szCs w:val="22"/>
              </w:rPr>
              <w:t>213 227.00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B15F786" w14:textId="77777777" w:rsidR="00421D16" w:rsidRPr="00D26ED6" w:rsidRDefault="00421D16" w:rsidP="0017157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4C591FD" w14:textId="77777777" w:rsidR="00421D16" w:rsidRDefault="00421D16" w:rsidP="0017157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21D16">
              <w:t>Dokonano wyboru oferty przedstawiającej najlepszy bilans ceny i kryterium poza cenowego</w:t>
            </w:r>
          </w:p>
        </w:tc>
      </w:tr>
    </w:tbl>
    <w:p w14:paraId="6067C836" w14:textId="77777777" w:rsidR="00766D76" w:rsidRDefault="00766D76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19F0DDA6" w14:textId="77777777" w:rsidR="00766D76" w:rsidRDefault="00766D76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340AF5A2" w14:textId="0878B628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1BBD0677" w14:textId="77777777" w:rsidTr="00596EA3">
        <w:tc>
          <w:tcPr>
            <w:tcW w:w="2169" w:type="dxa"/>
            <w:shd w:val="clear" w:color="auto" w:fill="F3F3F3"/>
          </w:tcPr>
          <w:p w14:paraId="237E138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6C00D6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0CF808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381F5B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21D16" w:rsidRPr="00834EF4" w14:paraId="588BC37F" w14:textId="77777777" w:rsidTr="00171578">
        <w:tc>
          <w:tcPr>
            <w:tcW w:w="2169" w:type="dxa"/>
            <w:shd w:val="clear" w:color="auto" w:fill="auto"/>
          </w:tcPr>
          <w:p w14:paraId="3DADC80D" w14:textId="77777777" w:rsidR="00421D16" w:rsidRPr="00211A34" w:rsidRDefault="00421D16" w:rsidP="00171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1D16">
              <w:rPr>
                <w:sz w:val="20"/>
                <w:szCs w:val="20"/>
              </w:rPr>
              <w:t>Ocieplenie ścian zewnętrznych</w:t>
            </w:r>
          </w:p>
        </w:tc>
        <w:tc>
          <w:tcPr>
            <w:tcW w:w="2793" w:type="dxa"/>
            <w:shd w:val="clear" w:color="auto" w:fill="auto"/>
          </w:tcPr>
          <w:p w14:paraId="4EE0817C" w14:textId="77777777" w:rsidR="00421D16" w:rsidRPr="00211A34" w:rsidRDefault="00421D16" w:rsidP="0017157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1D16">
              <w:rPr>
                <w:b/>
                <w:bCs/>
                <w:sz w:val="20"/>
                <w:szCs w:val="20"/>
              </w:rPr>
              <w:t>F.H.U. Arras Wojciech Wojtaszek</w:t>
            </w:r>
          </w:p>
          <w:p w14:paraId="15D463A4" w14:textId="77777777" w:rsidR="00421D16" w:rsidRPr="00211A34" w:rsidRDefault="00421D16" w:rsidP="00171578">
            <w:pPr>
              <w:rPr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>Zielińska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1D16">
              <w:rPr>
                <w:sz w:val="20"/>
                <w:szCs w:val="20"/>
              </w:rPr>
              <w:t>20/70</w:t>
            </w:r>
          </w:p>
          <w:p w14:paraId="0FFF4C25" w14:textId="77777777" w:rsidR="00421D16" w:rsidRPr="00211A34" w:rsidRDefault="00421D16" w:rsidP="00171578">
            <w:pPr>
              <w:spacing w:after="40"/>
              <w:rPr>
                <w:color w:val="000000"/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>31-227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1D1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018D872" w14:textId="77777777" w:rsidR="00421D16" w:rsidRPr="00421D16" w:rsidRDefault="00421D16" w:rsidP="00171578">
            <w:pPr>
              <w:spacing w:before="40" w:after="40"/>
              <w:rPr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>1 - Cena - 60.00</w:t>
            </w:r>
          </w:p>
          <w:p w14:paraId="64345F4F" w14:textId="77777777" w:rsidR="00421D16" w:rsidRPr="00211A34" w:rsidRDefault="00421D16" w:rsidP="00171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>2 - Okres gwarancji i rękojmi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3947FE" w14:textId="77777777" w:rsidR="00421D16" w:rsidRPr="00211A34" w:rsidRDefault="00421D16" w:rsidP="00171578">
            <w:pPr>
              <w:jc w:val="center"/>
              <w:rPr>
                <w:color w:val="000000"/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 xml:space="preserve">  80,00</w:t>
            </w:r>
          </w:p>
        </w:tc>
      </w:tr>
      <w:tr w:rsidR="00421D16" w:rsidRPr="00834EF4" w14:paraId="41EBF525" w14:textId="77777777" w:rsidTr="00171578">
        <w:tc>
          <w:tcPr>
            <w:tcW w:w="2169" w:type="dxa"/>
            <w:shd w:val="clear" w:color="auto" w:fill="auto"/>
          </w:tcPr>
          <w:p w14:paraId="04D7D261" w14:textId="77777777" w:rsidR="00421D16" w:rsidRPr="00211A34" w:rsidRDefault="00421D16" w:rsidP="00171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1D16">
              <w:rPr>
                <w:sz w:val="20"/>
                <w:szCs w:val="20"/>
              </w:rPr>
              <w:t>Ocieplenie podłogi poddasza</w:t>
            </w:r>
          </w:p>
        </w:tc>
        <w:tc>
          <w:tcPr>
            <w:tcW w:w="2793" w:type="dxa"/>
            <w:shd w:val="clear" w:color="auto" w:fill="auto"/>
          </w:tcPr>
          <w:p w14:paraId="66AE94A6" w14:textId="77777777" w:rsidR="00421D16" w:rsidRPr="00211A34" w:rsidRDefault="00421D16" w:rsidP="0017157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1D16">
              <w:rPr>
                <w:b/>
                <w:bCs/>
                <w:sz w:val="20"/>
                <w:szCs w:val="20"/>
              </w:rPr>
              <w:t>F.H.U. Arras Wojciech Wojtaszek</w:t>
            </w:r>
          </w:p>
          <w:p w14:paraId="52899419" w14:textId="77777777" w:rsidR="00421D16" w:rsidRPr="00211A34" w:rsidRDefault="00421D16" w:rsidP="00171578">
            <w:pPr>
              <w:rPr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>Zielińska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1D16">
              <w:rPr>
                <w:sz w:val="20"/>
                <w:szCs w:val="20"/>
              </w:rPr>
              <w:t>20/70</w:t>
            </w:r>
          </w:p>
          <w:p w14:paraId="03035D3A" w14:textId="77777777" w:rsidR="00421D16" w:rsidRPr="00211A34" w:rsidRDefault="00421D16" w:rsidP="00171578">
            <w:pPr>
              <w:spacing w:after="40"/>
              <w:rPr>
                <w:color w:val="000000"/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>31-227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1D1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331C1AE4" w14:textId="77777777" w:rsidR="00421D16" w:rsidRPr="00421D16" w:rsidRDefault="00421D16" w:rsidP="00171578">
            <w:pPr>
              <w:spacing w:before="40" w:after="40"/>
              <w:rPr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>1 - Cena - 60.00</w:t>
            </w:r>
          </w:p>
          <w:p w14:paraId="584065BC" w14:textId="77777777" w:rsidR="00421D16" w:rsidRPr="00211A34" w:rsidRDefault="00421D16" w:rsidP="00171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>2 - Okres gwarancji i rękojmi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8BC406" w14:textId="77777777" w:rsidR="00421D16" w:rsidRPr="00211A34" w:rsidRDefault="00421D16" w:rsidP="00171578">
            <w:pPr>
              <w:jc w:val="center"/>
              <w:rPr>
                <w:color w:val="000000"/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 xml:space="preserve">  80,00</w:t>
            </w:r>
          </w:p>
        </w:tc>
      </w:tr>
      <w:tr w:rsidR="00421D16" w:rsidRPr="00834EF4" w14:paraId="5781EA89" w14:textId="77777777" w:rsidTr="00171578">
        <w:tc>
          <w:tcPr>
            <w:tcW w:w="2169" w:type="dxa"/>
            <w:shd w:val="clear" w:color="auto" w:fill="auto"/>
          </w:tcPr>
          <w:p w14:paraId="1428538D" w14:textId="77777777" w:rsidR="00421D16" w:rsidRPr="00211A34" w:rsidRDefault="00421D16" w:rsidP="00171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1D16">
              <w:rPr>
                <w:sz w:val="20"/>
                <w:szCs w:val="20"/>
              </w:rPr>
              <w:t>Montaż kotła gazowego</w:t>
            </w:r>
          </w:p>
        </w:tc>
        <w:tc>
          <w:tcPr>
            <w:tcW w:w="2793" w:type="dxa"/>
            <w:shd w:val="clear" w:color="auto" w:fill="auto"/>
          </w:tcPr>
          <w:p w14:paraId="6A1A0A28" w14:textId="77777777" w:rsidR="00421D16" w:rsidRPr="00211A34" w:rsidRDefault="00421D16" w:rsidP="0017157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1D16">
              <w:rPr>
                <w:b/>
                <w:bCs/>
                <w:sz w:val="20"/>
                <w:szCs w:val="20"/>
              </w:rPr>
              <w:t>F.H.U. Arras Wojciech Wojtaszek</w:t>
            </w:r>
          </w:p>
          <w:p w14:paraId="04049ABE" w14:textId="77777777" w:rsidR="00421D16" w:rsidRPr="00211A34" w:rsidRDefault="00421D16" w:rsidP="00171578">
            <w:pPr>
              <w:rPr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>Zielińska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1D16">
              <w:rPr>
                <w:sz w:val="20"/>
                <w:szCs w:val="20"/>
              </w:rPr>
              <w:t>20/70</w:t>
            </w:r>
          </w:p>
          <w:p w14:paraId="3FB12851" w14:textId="77777777" w:rsidR="00421D16" w:rsidRPr="00211A34" w:rsidRDefault="00421D16" w:rsidP="00171578">
            <w:pPr>
              <w:spacing w:after="40"/>
              <w:rPr>
                <w:color w:val="000000"/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>31-227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1D1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A64753C" w14:textId="77777777" w:rsidR="00421D16" w:rsidRPr="00421D16" w:rsidRDefault="00421D16" w:rsidP="00171578">
            <w:pPr>
              <w:spacing w:before="40" w:after="40"/>
              <w:rPr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>1 - Cena - 38.07</w:t>
            </w:r>
          </w:p>
          <w:p w14:paraId="4AF22F0D" w14:textId="77777777" w:rsidR="00421D16" w:rsidRPr="00211A34" w:rsidRDefault="00421D16" w:rsidP="00171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>2 - Okres gwarancji i rękojmi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03DEAA" w14:textId="77777777" w:rsidR="00421D16" w:rsidRPr="00211A34" w:rsidRDefault="00421D16" w:rsidP="00171578">
            <w:pPr>
              <w:jc w:val="center"/>
              <w:rPr>
                <w:color w:val="000000"/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 xml:space="preserve">  58,07</w:t>
            </w:r>
          </w:p>
        </w:tc>
      </w:tr>
      <w:tr w:rsidR="00421D16" w:rsidRPr="00834EF4" w14:paraId="4FCA4F74" w14:textId="77777777" w:rsidTr="00171578">
        <w:tc>
          <w:tcPr>
            <w:tcW w:w="2169" w:type="dxa"/>
            <w:shd w:val="clear" w:color="auto" w:fill="auto"/>
          </w:tcPr>
          <w:p w14:paraId="2E0F6E40" w14:textId="77777777" w:rsidR="00421D16" w:rsidRPr="00211A34" w:rsidRDefault="00421D16" w:rsidP="00171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1D16">
              <w:rPr>
                <w:sz w:val="20"/>
                <w:szCs w:val="20"/>
              </w:rPr>
              <w:t>Montaż kotła gazowego</w:t>
            </w:r>
          </w:p>
        </w:tc>
        <w:tc>
          <w:tcPr>
            <w:tcW w:w="2793" w:type="dxa"/>
            <w:shd w:val="clear" w:color="auto" w:fill="auto"/>
          </w:tcPr>
          <w:p w14:paraId="210556FB" w14:textId="77777777" w:rsidR="00421D16" w:rsidRPr="00211A34" w:rsidRDefault="00421D16" w:rsidP="0017157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21D16">
              <w:rPr>
                <w:b/>
                <w:bCs/>
                <w:sz w:val="20"/>
                <w:szCs w:val="20"/>
              </w:rPr>
              <w:t>Levada</w:t>
            </w:r>
            <w:proofErr w:type="spellEnd"/>
            <w:r w:rsidRPr="00421D16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64E6AAD5" w14:textId="77777777" w:rsidR="00421D16" w:rsidRPr="00211A34" w:rsidRDefault="00421D16" w:rsidP="00171578">
            <w:pPr>
              <w:rPr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>ul. Samuela Bogumiła Lindego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1D16">
              <w:rPr>
                <w:sz w:val="20"/>
                <w:szCs w:val="20"/>
              </w:rPr>
              <w:t>17</w:t>
            </w:r>
          </w:p>
          <w:p w14:paraId="00348A72" w14:textId="77777777" w:rsidR="00421D16" w:rsidRPr="00211A34" w:rsidRDefault="00421D16" w:rsidP="00171578">
            <w:pPr>
              <w:spacing w:after="40"/>
              <w:rPr>
                <w:color w:val="000000"/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>30-148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1D1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AAFDB74" w14:textId="77777777" w:rsidR="00421D16" w:rsidRPr="00421D16" w:rsidRDefault="00421D16" w:rsidP="00171578">
            <w:pPr>
              <w:spacing w:before="40" w:after="40"/>
              <w:rPr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>1 - Cena - 60.00</w:t>
            </w:r>
          </w:p>
          <w:p w14:paraId="4782D924" w14:textId="77777777" w:rsidR="00421D16" w:rsidRPr="00211A34" w:rsidRDefault="00421D16" w:rsidP="00171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>2 - Okres gwarancji i rękojmi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D126CE" w14:textId="77777777" w:rsidR="00421D16" w:rsidRPr="00211A34" w:rsidRDefault="00421D16" w:rsidP="00171578">
            <w:pPr>
              <w:jc w:val="center"/>
              <w:rPr>
                <w:color w:val="000000"/>
                <w:sz w:val="20"/>
                <w:szCs w:val="20"/>
              </w:rPr>
            </w:pPr>
            <w:r w:rsidRPr="00421D16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14:paraId="3FAF97D6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766D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27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9FD76" w14:textId="77777777" w:rsidR="00CD28D9" w:rsidRDefault="00CD28D9">
      <w:r>
        <w:separator/>
      </w:r>
    </w:p>
  </w:endnote>
  <w:endnote w:type="continuationSeparator" w:id="0">
    <w:p w14:paraId="1A82C358" w14:textId="77777777" w:rsidR="00CD28D9" w:rsidRDefault="00CD2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DB14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8A6D2" w14:textId="13B11C31" w:rsidR="000C1E6F" w:rsidRPr="00766D76" w:rsidRDefault="000C1E6F" w:rsidP="00766D7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D6C7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59A22" w14:textId="77777777" w:rsidR="00CD28D9" w:rsidRDefault="00CD28D9">
      <w:r>
        <w:separator/>
      </w:r>
    </w:p>
  </w:footnote>
  <w:footnote w:type="continuationSeparator" w:id="0">
    <w:p w14:paraId="42A825EF" w14:textId="77777777" w:rsidR="00CD28D9" w:rsidRDefault="00CD2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F46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7371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24B6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28D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21D16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66D76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D28D9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FE54AA"/>
  <w15:chartTrackingRefBased/>
  <w15:docId w15:val="{3F41AF66-D534-4D0B-BE76-EA7CBEFB5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386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1601-01-01T00:00:00Z</cp:lastPrinted>
  <dcterms:created xsi:type="dcterms:W3CDTF">2022-06-15T07:53:00Z</dcterms:created>
  <dcterms:modified xsi:type="dcterms:W3CDTF">2022-06-15T07:53:00Z</dcterms:modified>
</cp:coreProperties>
</file>