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E8A8DE" w14:textId="072F3BC6" w:rsidR="008D2AB8" w:rsidRPr="00082BAD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b w:val="0"/>
          <w:sz w:val="24"/>
          <w:szCs w:val="24"/>
        </w:rPr>
        <w:tab/>
      </w:r>
      <w:r w:rsidRPr="00082BAD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082BAD">
        <w:rPr>
          <w:rFonts w:ascii="Times New Roman" w:hAnsi="Times New Roman"/>
          <w:sz w:val="24"/>
          <w:szCs w:val="24"/>
        </w:rPr>
        <w:t>1</w:t>
      </w:r>
    </w:p>
    <w:p w14:paraId="0214FEBE" w14:textId="77777777" w:rsidR="00D64372" w:rsidRPr="00082BAD" w:rsidRDefault="00D64372" w:rsidP="00D64372">
      <w:pPr>
        <w:tabs>
          <w:tab w:val="left" w:pos="694"/>
          <w:tab w:val="right" w:pos="9000"/>
        </w:tabs>
        <w:jc w:val="center"/>
        <w:rPr>
          <w:b/>
        </w:rPr>
      </w:pPr>
      <w:r w:rsidRPr="00082BAD">
        <w:rPr>
          <w:b/>
        </w:rPr>
        <w:t>FORMULARZ OFERTY</w:t>
      </w:r>
    </w:p>
    <w:p w14:paraId="7A7D7F4F" w14:textId="77777777" w:rsidR="00D64372" w:rsidRPr="00082BAD" w:rsidRDefault="00D64372" w:rsidP="00D64372">
      <w:pPr>
        <w:tabs>
          <w:tab w:val="left" w:pos="694"/>
          <w:tab w:val="right" w:pos="9000"/>
        </w:tabs>
        <w:rPr>
          <w:b/>
        </w:rPr>
      </w:pPr>
    </w:p>
    <w:p w14:paraId="3B89F40F" w14:textId="77777777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NAZWA WYKONAWCY:……………………………………………………………………..</w:t>
      </w:r>
    </w:p>
    <w:p w14:paraId="3664C5AE" w14:textId="692F9482" w:rsidR="00D64372" w:rsidRPr="00082BAD" w:rsidRDefault="00D64372" w:rsidP="00D64372">
      <w:pPr>
        <w:tabs>
          <w:tab w:val="right" w:pos="8222"/>
        </w:tabs>
        <w:spacing w:line="360" w:lineRule="auto"/>
        <w:jc w:val="both"/>
      </w:pPr>
      <w:r w:rsidRPr="00082BAD">
        <w:t>RODZAJ</w:t>
      </w:r>
      <w:r w:rsidR="00082BAD">
        <w:t xml:space="preserve"> </w:t>
      </w:r>
      <w:r w:rsidRPr="00082BAD">
        <w:t>WYKONAWCY (mikroprzedsiębiorstwo, małe przedsiębiorstwo, średnie przedsiębiorstwo, jednoosobowa działalność gospodarcza, osoba fizyczna nieprowadząca działalności gospodarczej, inny rodzaj)  …………</w:t>
      </w:r>
      <w:r w:rsidR="00746B10">
        <w:t>..</w:t>
      </w:r>
      <w:r w:rsidRPr="00082BAD">
        <w:t>………………………………………</w:t>
      </w:r>
      <w:r w:rsidR="00082BAD">
        <w:t>……</w:t>
      </w:r>
    </w:p>
    <w:p w14:paraId="53008312" w14:textId="77777777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ADRES:…………………………………………………………………………………………</w:t>
      </w:r>
    </w:p>
    <w:p w14:paraId="55B121BB" w14:textId="501A2171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WOJEWÓDZTWO ……………………………..........................................................................</w:t>
      </w:r>
    </w:p>
    <w:p w14:paraId="0767D4C2" w14:textId="77777777" w:rsidR="00D64372" w:rsidRPr="00082BAD" w:rsidRDefault="00D64372" w:rsidP="00D64372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TEL.</w:t>
      </w:r>
      <w:r w:rsidRPr="00082BAD">
        <w:t>……………………………………………………………………………………………..</w:t>
      </w:r>
    </w:p>
    <w:p w14:paraId="3559D771" w14:textId="77777777" w:rsidR="00D64372" w:rsidRPr="00082BAD" w:rsidRDefault="00D64372" w:rsidP="00D64372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 xml:space="preserve">FAX </w:t>
      </w:r>
      <w:r w:rsidRPr="00082BAD">
        <w:t>…………………………………………………………………………………………….</w:t>
      </w:r>
    </w:p>
    <w:p w14:paraId="52AAD008" w14:textId="77777777" w:rsidR="00D64372" w:rsidRPr="00082BAD" w:rsidRDefault="00D64372" w:rsidP="00D64372">
      <w:pPr>
        <w:tabs>
          <w:tab w:val="right" w:pos="9000"/>
        </w:tabs>
        <w:spacing w:line="360" w:lineRule="auto"/>
        <w:rPr>
          <w:lang w:val="de-DE"/>
        </w:rPr>
      </w:pPr>
      <w:r w:rsidRPr="00082BAD">
        <w:rPr>
          <w:lang w:val="de-DE"/>
        </w:rPr>
        <w:t>E-MAIL………………………………………………………………………………………….</w:t>
      </w:r>
    </w:p>
    <w:p w14:paraId="7DFBB5C5" w14:textId="77777777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rPr>
          <w:lang w:val="de-DE"/>
        </w:rPr>
        <w:t xml:space="preserve">NIP…………………………………. </w:t>
      </w:r>
      <w:r w:rsidRPr="00082BAD">
        <w:t>REGON:………………………………………………...</w:t>
      </w:r>
    </w:p>
    <w:p w14:paraId="3C7931DD" w14:textId="77777777" w:rsidR="00D64372" w:rsidRPr="00082BAD" w:rsidRDefault="00D64372" w:rsidP="00D64372">
      <w:pPr>
        <w:tabs>
          <w:tab w:val="right" w:pos="9000"/>
        </w:tabs>
        <w:spacing w:line="360" w:lineRule="auto"/>
      </w:pPr>
      <w:r w:rsidRPr="00082BAD">
        <w:t>BANK/ NR KONTA ……………………………………………………………………………</w:t>
      </w:r>
    </w:p>
    <w:p w14:paraId="107AC953" w14:textId="77777777" w:rsidR="00D64372" w:rsidRPr="00082BAD" w:rsidRDefault="00D64372" w:rsidP="00D64372">
      <w:pPr>
        <w:spacing w:line="360" w:lineRule="auto"/>
      </w:pPr>
      <w:r w:rsidRPr="00082BAD">
        <w:t>Do: Nazwa i siedziba Zamawiającego:</w:t>
      </w:r>
    </w:p>
    <w:p w14:paraId="518A270E" w14:textId="77777777"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>Akademia Górniczo - Hutnicza</w:t>
      </w:r>
    </w:p>
    <w:p w14:paraId="3C091CE0" w14:textId="77777777"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>im. Stanisława Staszica w Krakowie</w:t>
      </w:r>
    </w:p>
    <w:p w14:paraId="44A5A095" w14:textId="77777777"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 xml:space="preserve">Dział Zamówień Publicznych  </w:t>
      </w:r>
    </w:p>
    <w:p w14:paraId="210E3A7D" w14:textId="77777777" w:rsidR="00D64372" w:rsidRPr="00082BAD" w:rsidRDefault="00D64372" w:rsidP="00D64372">
      <w:pPr>
        <w:ind w:right="-110"/>
        <w:rPr>
          <w:b/>
        </w:rPr>
      </w:pPr>
      <w:r w:rsidRPr="00082BAD">
        <w:rPr>
          <w:b/>
        </w:rPr>
        <w:t xml:space="preserve">Al. Mickiewicza 30 </w:t>
      </w:r>
    </w:p>
    <w:p w14:paraId="39E69664" w14:textId="77777777" w:rsidR="00D64372" w:rsidRPr="00082BAD" w:rsidRDefault="00D64372" w:rsidP="00D64372">
      <w:pPr>
        <w:rPr>
          <w:b/>
        </w:rPr>
      </w:pPr>
      <w:r w:rsidRPr="00082BAD">
        <w:rPr>
          <w:b/>
        </w:rPr>
        <w:t xml:space="preserve">30-059 Kraków,  </w:t>
      </w:r>
    </w:p>
    <w:p w14:paraId="5E245105" w14:textId="77777777" w:rsidR="00D64372" w:rsidRPr="00082BAD" w:rsidRDefault="00D64372" w:rsidP="00D64372">
      <w:pPr>
        <w:ind w:firstLine="3969"/>
        <w:rPr>
          <w:b/>
        </w:rPr>
      </w:pPr>
    </w:p>
    <w:p w14:paraId="32450CBA" w14:textId="41875E98" w:rsidR="00D64372" w:rsidRPr="00082BAD" w:rsidRDefault="00D64372" w:rsidP="00D64372">
      <w:pPr>
        <w:widowControl w:val="0"/>
        <w:ind w:right="1"/>
        <w:jc w:val="both"/>
      </w:pPr>
      <w:r w:rsidRPr="00082BAD">
        <w:t xml:space="preserve">Przystępując do postępowania o udzielenie zamówienia publicznego, którego przedmiotem jest </w:t>
      </w:r>
      <w:r w:rsidR="00746B10" w:rsidRPr="00746B10">
        <w:rPr>
          <w:b/>
        </w:rPr>
        <w:t xml:space="preserve">dostawa młynka planetarno-kulowego jednostanowiskowego dla Laboratorium Sorbentów Mineralnych i Organicznych dla </w:t>
      </w:r>
      <w:proofErr w:type="spellStart"/>
      <w:r w:rsidR="00746B10" w:rsidRPr="00746B10">
        <w:rPr>
          <w:b/>
        </w:rPr>
        <w:t>WGGiOŚ</w:t>
      </w:r>
      <w:proofErr w:type="spellEnd"/>
      <w:r w:rsidR="00746B10" w:rsidRPr="00746B10">
        <w:rPr>
          <w:b/>
        </w:rPr>
        <w:t>- KC-zp.272-335/22</w:t>
      </w:r>
      <w:r w:rsidRPr="00082BAD">
        <w:rPr>
          <w:b/>
        </w:rPr>
        <w:t xml:space="preserve">, </w:t>
      </w:r>
      <w:r w:rsidRPr="00082BAD">
        <w:t>oferuję realizację przedmiotu zamówienia, zgodnie z zasadami określonymi w specyfikacji warunków zamówienia.</w:t>
      </w:r>
    </w:p>
    <w:p w14:paraId="1E06023B" w14:textId="77777777" w:rsidR="00D64372" w:rsidRPr="00082BAD" w:rsidRDefault="00D64372" w:rsidP="00D64372">
      <w:pPr>
        <w:tabs>
          <w:tab w:val="right" w:pos="9000"/>
        </w:tabs>
      </w:pPr>
    </w:p>
    <w:p w14:paraId="67904FEC" w14:textId="2816202E" w:rsidR="00D64372" w:rsidRPr="00082BAD" w:rsidRDefault="00D64372" w:rsidP="00D64372">
      <w:pPr>
        <w:widowControl w:val="0"/>
        <w:spacing w:line="264" w:lineRule="auto"/>
        <w:ind w:right="1"/>
        <w:rPr>
          <w:b/>
        </w:rPr>
      </w:pPr>
      <w:r w:rsidRPr="00082BAD">
        <w:rPr>
          <w:b/>
        </w:rPr>
        <w:t>Cena netto</w:t>
      </w:r>
      <w:r w:rsidR="00EF6539">
        <w:rPr>
          <w:b/>
        </w:rPr>
        <w:t xml:space="preserve"> za całość zamówienia</w:t>
      </w:r>
      <w:r w:rsidRPr="00082BAD">
        <w:rPr>
          <w:b/>
        </w:rPr>
        <w:t>: ......................................................................... PLN</w:t>
      </w:r>
    </w:p>
    <w:p w14:paraId="2656FD4F" w14:textId="77777777" w:rsidR="00D64372" w:rsidRPr="00082BAD" w:rsidRDefault="00D64372" w:rsidP="00D64372">
      <w:pPr>
        <w:widowControl w:val="0"/>
        <w:spacing w:line="264" w:lineRule="auto"/>
        <w:ind w:right="1"/>
        <w:rPr>
          <w:b/>
        </w:rPr>
      </w:pPr>
    </w:p>
    <w:p w14:paraId="72407ABD" w14:textId="1DC23AE8" w:rsidR="00D64372" w:rsidRPr="00082BAD" w:rsidRDefault="00D64372" w:rsidP="00D64372">
      <w:pPr>
        <w:widowControl w:val="0"/>
        <w:spacing w:line="264" w:lineRule="auto"/>
        <w:ind w:right="1"/>
        <w:rPr>
          <w:b/>
        </w:rPr>
      </w:pPr>
      <w:r w:rsidRPr="00082BAD">
        <w:rPr>
          <w:b/>
        </w:rPr>
        <w:t>Cena brutto</w:t>
      </w:r>
      <w:r w:rsidR="00EF6539">
        <w:rPr>
          <w:b/>
        </w:rPr>
        <w:t xml:space="preserve"> za całość zamówienia</w:t>
      </w:r>
      <w:r w:rsidRPr="00082BAD">
        <w:rPr>
          <w:b/>
        </w:rPr>
        <w:t>: ........................................................................ PLN</w:t>
      </w:r>
    </w:p>
    <w:p w14:paraId="2EB1A9F5" w14:textId="77777777" w:rsidR="00D64372" w:rsidRPr="00082BAD" w:rsidRDefault="00D64372" w:rsidP="00D64372">
      <w:pPr>
        <w:widowControl w:val="0"/>
        <w:spacing w:line="264" w:lineRule="auto"/>
        <w:ind w:right="1"/>
        <w:jc w:val="both"/>
        <w:rPr>
          <w:b/>
        </w:rPr>
      </w:pPr>
    </w:p>
    <w:p w14:paraId="70D1FB3C" w14:textId="0F03101F" w:rsidR="00D64372" w:rsidRPr="00082BAD" w:rsidRDefault="00D64372" w:rsidP="00D64372">
      <w:pPr>
        <w:widowControl w:val="0"/>
        <w:spacing w:line="264" w:lineRule="auto"/>
        <w:ind w:right="1"/>
        <w:jc w:val="both"/>
      </w:pPr>
      <w:r w:rsidRPr="00082BAD">
        <w:t>Słownie brutto: .......................................................................................................................</w:t>
      </w:r>
      <w:r w:rsidR="00082BAD" w:rsidRPr="00082BAD">
        <w:t>....</w:t>
      </w:r>
    </w:p>
    <w:p w14:paraId="42A027D4" w14:textId="77777777" w:rsidR="00D64372" w:rsidRPr="00082BAD" w:rsidRDefault="00D64372" w:rsidP="00D64372">
      <w:pPr>
        <w:widowControl w:val="0"/>
        <w:spacing w:line="264" w:lineRule="auto"/>
        <w:ind w:right="1"/>
        <w:jc w:val="both"/>
        <w:rPr>
          <w:b/>
        </w:rPr>
      </w:pPr>
    </w:p>
    <w:p w14:paraId="1524D3C0" w14:textId="77777777" w:rsidR="00D64372" w:rsidRPr="00082BAD" w:rsidRDefault="00D64372" w:rsidP="00D64372">
      <w:pPr>
        <w:pStyle w:val="Tekstpodstawowy"/>
      </w:pPr>
      <w:r w:rsidRPr="00082BAD">
        <w:t>Powyższa cena zawiera podatek VAT w wysokości .......... % tj. ……………………. PLN</w:t>
      </w:r>
    </w:p>
    <w:p w14:paraId="40DC1729" w14:textId="2E2623B4" w:rsidR="00D64372" w:rsidRPr="00082BAD" w:rsidRDefault="00D64372" w:rsidP="00D64372">
      <w:pPr>
        <w:pStyle w:val="Tekstpodstawowy"/>
      </w:pPr>
      <w:r w:rsidRPr="00082BAD">
        <w:t xml:space="preserve">Producent/typ/model zaoferowanego </w:t>
      </w:r>
      <w:r w:rsidR="00AD55C5">
        <w:t>młynka planetarno-kulowego</w:t>
      </w:r>
      <w:r w:rsidRPr="00082BAD">
        <w:t xml:space="preserve">: </w:t>
      </w:r>
      <w:r w:rsidRPr="00082BAD">
        <w:rPr>
          <w:b w:val="0"/>
        </w:rPr>
        <w:t>…………………………………………</w:t>
      </w:r>
      <w:r w:rsidR="00082BAD" w:rsidRPr="00082BAD">
        <w:rPr>
          <w:b w:val="0"/>
        </w:rPr>
        <w:t>………</w:t>
      </w:r>
      <w:r w:rsidR="00AD55C5">
        <w:rPr>
          <w:b w:val="0"/>
        </w:rPr>
        <w:t>…………………………………………….</w:t>
      </w:r>
    </w:p>
    <w:p w14:paraId="57BD8525" w14:textId="615A5A1B" w:rsidR="00746B10" w:rsidRPr="00082BAD" w:rsidRDefault="00D64372" w:rsidP="00746B10">
      <w:pPr>
        <w:widowControl w:val="0"/>
        <w:spacing w:line="360" w:lineRule="auto"/>
        <w:ind w:right="1"/>
        <w:jc w:val="both"/>
        <w:rPr>
          <w:b/>
        </w:rPr>
      </w:pPr>
      <w:r w:rsidRPr="00082BAD">
        <w:rPr>
          <w:b/>
        </w:rPr>
        <w:t xml:space="preserve">Termin realizacji umowy: </w:t>
      </w:r>
      <w:r w:rsidR="00746B10">
        <w:rPr>
          <w:b/>
          <w:bCs/>
        </w:rPr>
        <w:t>…</w:t>
      </w:r>
      <w:r w:rsidR="00AD55C5">
        <w:rPr>
          <w:b/>
          <w:bCs/>
        </w:rPr>
        <w:t>..</w:t>
      </w:r>
      <w:r w:rsidR="00746B10">
        <w:rPr>
          <w:b/>
          <w:bCs/>
        </w:rPr>
        <w:t>…</w:t>
      </w:r>
      <w:r w:rsidR="00082BAD" w:rsidRPr="00082BAD">
        <w:t xml:space="preserve"> </w:t>
      </w:r>
      <w:r w:rsidR="00746B10">
        <w:rPr>
          <w:b/>
          <w:bCs/>
        </w:rPr>
        <w:t>m-c</w:t>
      </w:r>
      <w:r w:rsidRPr="00082BAD">
        <w:rPr>
          <w:b/>
          <w:bCs/>
        </w:rPr>
        <w:t xml:space="preserve"> od daty podpisania umowy</w:t>
      </w:r>
      <w:r w:rsidR="00746B10">
        <w:t xml:space="preserve"> </w:t>
      </w:r>
      <w:r w:rsidR="00746B10">
        <w:rPr>
          <w:b/>
          <w:color w:val="FF0000"/>
        </w:rPr>
        <w:t>/</w:t>
      </w:r>
      <w:r w:rsidR="00746B10" w:rsidRPr="00746B10">
        <w:rPr>
          <w:b/>
          <w:color w:val="FF0000"/>
        </w:rPr>
        <w:t>kryterium oceny ofert</w:t>
      </w:r>
      <w:r w:rsidR="00746B10">
        <w:rPr>
          <w:b/>
          <w:color w:val="FF0000"/>
        </w:rPr>
        <w:t>/.</w:t>
      </w:r>
    </w:p>
    <w:p w14:paraId="54729FA4" w14:textId="54281803" w:rsidR="00D64372" w:rsidRPr="00082BAD" w:rsidRDefault="00D64372" w:rsidP="00D64372">
      <w:pPr>
        <w:widowControl w:val="0"/>
        <w:spacing w:line="360" w:lineRule="auto"/>
        <w:ind w:right="1"/>
        <w:jc w:val="both"/>
        <w:rPr>
          <w:b/>
        </w:rPr>
      </w:pPr>
      <w:r w:rsidRPr="00082BAD">
        <w:rPr>
          <w:b/>
        </w:rPr>
        <w:t>Okres udzielonej gwarancji wynosi:</w:t>
      </w:r>
      <w:r w:rsidRPr="00082BAD">
        <w:t xml:space="preserve"> ……</w:t>
      </w:r>
      <w:r w:rsidR="00AD55C5">
        <w:t>………</w:t>
      </w:r>
      <w:bookmarkStart w:id="0" w:name="_GoBack"/>
      <w:bookmarkEnd w:id="0"/>
      <w:r w:rsidRPr="00082BAD">
        <w:t xml:space="preserve">……… </w:t>
      </w:r>
      <w:r w:rsidRPr="00082BAD">
        <w:rPr>
          <w:b/>
          <w:bCs/>
        </w:rPr>
        <w:t>miesięcy</w:t>
      </w:r>
      <w:r w:rsidRPr="00746B10">
        <w:rPr>
          <w:b/>
          <w:bCs/>
        </w:rPr>
        <w:t xml:space="preserve"> </w:t>
      </w:r>
      <w:r w:rsidR="00746B10">
        <w:rPr>
          <w:b/>
          <w:color w:val="FF0000"/>
        </w:rPr>
        <w:t>/</w:t>
      </w:r>
      <w:r w:rsidRPr="00746B10">
        <w:rPr>
          <w:b/>
          <w:color w:val="FF0000"/>
        </w:rPr>
        <w:t>kryterium oceny ofert</w:t>
      </w:r>
      <w:r w:rsidR="00746B10">
        <w:rPr>
          <w:b/>
          <w:color w:val="FF0000"/>
        </w:rPr>
        <w:t>/.</w:t>
      </w:r>
    </w:p>
    <w:p w14:paraId="4C634433" w14:textId="77777777" w:rsidR="00D64372" w:rsidRPr="00082BAD" w:rsidRDefault="00D64372" w:rsidP="00D64372">
      <w:pPr>
        <w:tabs>
          <w:tab w:val="left" w:pos="426"/>
        </w:tabs>
        <w:spacing w:after="120"/>
        <w:jc w:val="both"/>
        <w:rPr>
          <w:b/>
        </w:rPr>
      </w:pPr>
      <w:r w:rsidRPr="00082BAD">
        <w:t>Oświadczamy, że zgodnie z ustawą z dnia 6 marca 2018 r. Prawo przedsiębiorców, należymy do małych lub średnich przedsiębiorców:</w:t>
      </w:r>
      <w:r w:rsidRPr="00082BAD">
        <w:rPr>
          <w:b/>
        </w:rPr>
        <w:t xml:space="preserve"> TAK/NIE</w:t>
      </w:r>
    </w:p>
    <w:p w14:paraId="173C2867" w14:textId="77777777" w:rsidR="00D64372" w:rsidRPr="00082BAD" w:rsidRDefault="00D64372" w:rsidP="00746B10">
      <w:pPr>
        <w:tabs>
          <w:tab w:val="left" w:pos="426"/>
        </w:tabs>
        <w:jc w:val="both"/>
      </w:pPr>
      <w:r w:rsidRPr="00082BAD">
        <w:rPr>
          <w:b/>
        </w:rPr>
        <w:lastRenderedPageBreak/>
        <w:t xml:space="preserve">Termin płatności: </w:t>
      </w:r>
      <w:r w:rsidRPr="00082BAD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9E6C304" w14:textId="77777777" w:rsidR="00D64372" w:rsidRPr="00082BAD" w:rsidRDefault="00D64372" w:rsidP="00D64372"/>
    <w:p w14:paraId="24D47B39" w14:textId="77777777" w:rsidR="00D64372" w:rsidRPr="00082BAD" w:rsidRDefault="00D64372" w:rsidP="00D64372">
      <w:pPr>
        <w:rPr>
          <w:b/>
          <w:u w:val="single"/>
        </w:rPr>
      </w:pPr>
      <w:r w:rsidRPr="00082BAD">
        <w:rPr>
          <w:b/>
          <w:u w:val="single"/>
        </w:rPr>
        <w:t>Jednocześnie oświadczamy, że:</w:t>
      </w:r>
    </w:p>
    <w:p w14:paraId="0687FC79" w14:textId="77777777" w:rsidR="00D64372" w:rsidRPr="001971C6" w:rsidRDefault="00D64372" w:rsidP="00D6437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1971C6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9ED5B5E" w14:textId="72AF40B3" w:rsidR="00D64372" w:rsidRPr="001971C6" w:rsidRDefault="00D64372" w:rsidP="00D6437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1971C6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71C6">
        <w:rPr>
          <w:color w:val="000000"/>
          <w:sz w:val="20"/>
          <w:szCs w:val="20"/>
        </w:rPr>
        <w:t xml:space="preserve"> i nie wnosimy do nich żadnych zastrzeżeń.</w:t>
      </w:r>
    </w:p>
    <w:p w14:paraId="485214E1" w14:textId="17B63065" w:rsidR="00E02360" w:rsidRPr="001971C6" w:rsidRDefault="00E02360" w:rsidP="00E02360">
      <w:pPr>
        <w:numPr>
          <w:ilvl w:val="0"/>
          <w:numId w:val="1"/>
        </w:numPr>
        <w:jc w:val="both"/>
        <w:rPr>
          <w:b/>
          <w:sz w:val="20"/>
          <w:szCs w:val="20"/>
        </w:rPr>
      </w:pPr>
      <w:r w:rsidRPr="001971C6">
        <w:rPr>
          <w:rFonts w:eastAsia="Calibri"/>
          <w:b/>
          <w:sz w:val="20"/>
          <w:szCs w:val="20"/>
          <w:lang w:eastAsia="en-US"/>
        </w:rPr>
        <w:t xml:space="preserve">Oświadczamy, że </w:t>
      </w:r>
      <w:r w:rsidRPr="001971C6">
        <w:rPr>
          <w:b/>
          <w:sz w:val="20"/>
          <w:szCs w:val="20"/>
        </w:rPr>
        <w:t xml:space="preserve">serwis </w:t>
      </w:r>
      <w:r w:rsidR="00746B10" w:rsidRPr="001971C6">
        <w:rPr>
          <w:b/>
          <w:sz w:val="20"/>
          <w:szCs w:val="20"/>
        </w:rPr>
        <w:t>gwarancyjny i pogwarancyjny</w:t>
      </w:r>
      <w:r w:rsidRPr="001971C6">
        <w:rPr>
          <w:b/>
          <w:sz w:val="20"/>
          <w:szCs w:val="20"/>
        </w:rPr>
        <w:t xml:space="preserve"> będzie realizowany na terenie</w:t>
      </w:r>
      <w:r w:rsidR="001971C6">
        <w:rPr>
          <w:b/>
          <w:sz w:val="20"/>
          <w:szCs w:val="20"/>
        </w:rPr>
        <w:t xml:space="preserve"> UE </w:t>
      </w:r>
    </w:p>
    <w:p w14:paraId="32BDD8C6" w14:textId="7E6E8FEB" w:rsidR="00C41490" w:rsidRPr="001971C6" w:rsidRDefault="00C41490" w:rsidP="00C414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0"/>
          <w:szCs w:val="20"/>
        </w:rPr>
      </w:pPr>
      <w:r w:rsidRPr="001971C6">
        <w:rPr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1D6DB79" w14:textId="77777777" w:rsidR="00D64372" w:rsidRPr="001971C6" w:rsidRDefault="00D64372" w:rsidP="00D64372">
      <w:pPr>
        <w:numPr>
          <w:ilvl w:val="0"/>
          <w:numId w:val="1"/>
        </w:numPr>
        <w:jc w:val="both"/>
        <w:rPr>
          <w:sz w:val="20"/>
          <w:szCs w:val="20"/>
        </w:rPr>
      </w:pPr>
      <w:r w:rsidRPr="001971C6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AAE7EE1" w14:textId="77777777" w:rsidR="00D64372" w:rsidRPr="001971C6" w:rsidRDefault="00D64372" w:rsidP="00D64372">
      <w:pPr>
        <w:ind w:left="360"/>
        <w:jc w:val="both"/>
        <w:rPr>
          <w:i/>
          <w:sz w:val="20"/>
          <w:szCs w:val="20"/>
        </w:rPr>
      </w:pPr>
      <w:r w:rsidRPr="001971C6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467A59" w14:textId="77777777" w:rsidR="00D64372" w:rsidRPr="001971C6" w:rsidRDefault="00D64372" w:rsidP="00D64372">
      <w:pPr>
        <w:ind w:left="360"/>
        <w:jc w:val="both"/>
        <w:rPr>
          <w:i/>
          <w:sz w:val="20"/>
          <w:szCs w:val="20"/>
        </w:rPr>
      </w:pPr>
      <w:r w:rsidRPr="001971C6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D05E82" w14:textId="77777777" w:rsidR="00D64372" w:rsidRPr="00082BAD" w:rsidRDefault="00D64372" w:rsidP="00D64372">
      <w:pPr>
        <w:numPr>
          <w:ilvl w:val="0"/>
          <w:numId w:val="1"/>
        </w:numPr>
        <w:spacing w:before="120" w:after="120"/>
        <w:jc w:val="both"/>
      </w:pPr>
      <w:r w:rsidRPr="00082BAD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4372" w:rsidRPr="00082BAD" w14:paraId="0632D893" w14:textId="77777777" w:rsidTr="00561A9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66138" w14:textId="77777777"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C5977" w14:textId="77777777"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 xml:space="preserve">Opis części zamówienia, którą wykonawca </w:t>
            </w:r>
          </w:p>
          <w:p w14:paraId="4D5105F2" w14:textId="77777777"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DEBFB" w14:textId="77777777" w:rsidR="00D64372" w:rsidRPr="00082BAD" w:rsidRDefault="00D64372" w:rsidP="00561A9E">
            <w:pPr>
              <w:autoSpaceDE w:val="0"/>
              <w:autoSpaceDN w:val="0"/>
              <w:adjustRightInd w:val="0"/>
              <w:jc w:val="center"/>
            </w:pPr>
            <w:r w:rsidRPr="00082BAD">
              <w:t>Nazwa podwykonawcy</w:t>
            </w:r>
            <w:r w:rsidRPr="00082BAD">
              <w:br/>
              <w:t>(o ile jest znana)</w:t>
            </w:r>
          </w:p>
        </w:tc>
      </w:tr>
      <w:tr w:rsidR="00D64372" w:rsidRPr="00082BAD" w14:paraId="590E0E24" w14:textId="77777777" w:rsidTr="00561A9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B3174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515DE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4C09C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D64372" w:rsidRPr="00082BAD" w14:paraId="1704F354" w14:textId="77777777" w:rsidTr="00561A9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6362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E5415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C8D48" w14:textId="77777777" w:rsidR="00D64372" w:rsidRPr="00082BAD" w:rsidRDefault="00D64372" w:rsidP="00561A9E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33F78DD8" w14:textId="77777777" w:rsidR="00D64372" w:rsidRPr="00082BAD" w:rsidRDefault="00D64372" w:rsidP="00D64372">
      <w:pPr>
        <w:numPr>
          <w:ilvl w:val="0"/>
          <w:numId w:val="1"/>
        </w:numPr>
        <w:jc w:val="both"/>
      </w:pPr>
      <w:r w:rsidRPr="00082BAD">
        <w:t>Umocowanymi do reprezentowania naszej firmy są następujące osoby:</w:t>
      </w:r>
    </w:p>
    <w:p w14:paraId="3B097761" w14:textId="77777777" w:rsidR="00D64372" w:rsidRPr="00082BAD" w:rsidRDefault="00D64372" w:rsidP="00D64372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082BAD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  <w:r w:rsidRPr="00082BAD">
        <w:rPr>
          <w:rFonts w:ascii="Times New Roman" w:hAnsi="Times New Roman" w:cs="Times New Roman"/>
          <w:sz w:val="24"/>
          <w:szCs w:val="24"/>
        </w:rPr>
        <w:tab/>
      </w:r>
    </w:p>
    <w:p w14:paraId="75358AE5" w14:textId="77777777" w:rsidR="00D64372" w:rsidRPr="00082BAD" w:rsidRDefault="00D64372" w:rsidP="00D64372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</w:t>
      </w:r>
    </w:p>
    <w:p w14:paraId="221E580C" w14:textId="77777777" w:rsidR="00D64372" w:rsidRPr="00082BAD" w:rsidRDefault="00D64372" w:rsidP="00D64372">
      <w:pPr>
        <w:tabs>
          <w:tab w:val="left" w:pos="426"/>
        </w:tabs>
        <w:spacing w:line="264" w:lineRule="auto"/>
        <w:ind w:left="426" w:right="1"/>
        <w:jc w:val="both"/>
      </w:pPr>
      <w:r w:rsidRPr="00082BAD">
        <w:t xml:space="preserve">.............................................................................................................. </w:t>
      </w:r>
      <w:r w:rsidRPr="00082BAD">
        <w:tab/>
      </w:r>
      <w:r w:rsidRPr="00082BAD">
        <w:tab/>
        <w:t xml:space="preserve"> .</w:t>
      </w:r>
    </w:p>
    <w:p w14:paraId="01248AB9" w14:textId="77777777" w:rsidR="00D64372" w:rsidRPr="00082BAD" w:rsidRDefault="00D64372" w:rsidP="00D64372">
      <w:pPr>
        <w:numPr>
          <w:ilvl w:val="0"/>
          <w:numId w:val="1"/>
        </w:numPr>
        <w:jc w:val="both"/>
      </w:pPr>
      <w:r w:rsidRPr="00082BAD">
        <w:t>Umocowanie dla powyżej wskazanych osób wynika z następującego (</w:t>
      </w:r>
      <w:proofErr w:type="spellStart"/>
      <w:r w:rsidRPr="00082BAD">
        <w:t>ych</w:t>
      </w:r>
      <w:proofErr w:type="spellEnd"/>
      <w:r w:rsidRPr="00082BAD">
        <w:t>) dokumentu(ów)</w:t>
      </w:r>
    </w:p>
    <w:p w14:paraId="71EA7DD2" w14:textId="77777777" w:rsidR="00D64372" w:rsidRPr="00082BAD" w:rsidRDefault="00D64372" w:rsidP="00D64372">
      <w:pPr>
        <w:jc w:val="both"/>
      </w:pPr>
      <w:r w:rsidRPr="00082BAD">
        <w:t>……………………………………………………...........................……które dołączamy do oferty.</w:t>
      </w:r>
    </w:p>
    <w:p w14:paraId="4BE9DE58" w14:textId="77777777" w:rsidR="00D64372" w:rsidRPr="00082BAD" w:rsidRDefault="00D64372" w:rsidP="00D64372">
      <w:pPr>
        <w:numPr>
          <w:ilvl w:val="0"/>
          <w:numId w:val="1"/>
        </w:numPr>
        <w:jc w:val="both"/>
      </w:pPr>
      <w:r w:rsidRPr="00082BAD">
        <w:t>załącznikami do niniejszej oferty są:</w:t>
      </w:r>
    </w:p>
    <w:p w14:paraId="6603C17D" w14:textId="61D26643" w:rsidR="00D64372" w:rsidRPr="00082BAD" w:rsidRDefault="00D64372" w:rsidP="00D64372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…………………………………………………………………………………</w:t>
      </w:r>
    </w:p>
    <w:p w14:paraId="06E0079A" w14:textId="3E9C5671" w:rsidR="00D64372" w:rsidRPr="00082BAD" w:rsidRDefault="00D64372" w:rsidP="00D64372">
      <w:pPr>
        <w:numPr>
          <w:ilvl w:val="1"/>
          <w:numId w:val="2"/>
        </w:numPr>
        <w:spacing w:line="360" w:lineRule="auto"/>
        <w:jc w:val="both"/>
      </w:pPr>
      <w:r w:rsidRPr="00082BAD">
        <w:t>……………………………………………..……………………………………</w:t>
      </w:r>
    </w:p>
    <w:p w14:paraId="1EF6CA1D" w14:textId="77777777" w:rsidR="00082BAD" w:rsidRDefault="00082BAD" w:rsidP="00D64372">
      <w:pPr>
        <w:jc w:val="both"/>
        <w:rPr>
          <w:b/>
          <w:color w:val="FF0000"/>
        </w:rPr>
      </w:pPr>
    </w:p>
    <w:p w14:paraId="28A35399" w14:textId="7CB4878F" w:rsidR="008D2AB8" w:rsidRPr="00082BAD" w:rsidRDefault="00D64372" w:rsidP="00082BAD">
      <w:pPr>
        <w:jc w:val="both"/>
        <w:rPr>
          <w:b/>
          <w:color w:val="FF0000"/>
        </w:rPr>
      </w:pPr>
      <w:r w:rsidRPr="00082BAD">
        <w:rPr>
          <w:b/>
          <w:color w:val="FF0000"/>
        </w:rPr>
        <w:t>Ofertę należy sporządzić w postaci elektronicznej i podpisać kwalifikowanym podpisem elektronicznym.</w:t>
      </w:r>
    </w:p>
    <w:sectPr w:rsidR="008D2AB8" w:rsidRPr="00082BA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17094" w14:textId="77777777" w:rsidR="00CA41F9" w:rsidRDefault="00CA41F9">
      <w:r>
        <w:separator/>
      </w:r>
    </w:p>
  </w:endnote>
  <w:endnote w:type="continuationSeparator" w:id="0">
    <w:p w14:paraId="208D946F" w14:textId="77777777" w:rsidR="00CA41F9" w:rsidRDefault="00CA4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00930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27B36A" w14:textId="77777777" w:rsidR="00CA41F9" w:rsidRDefault="00CA41F9">
      <w:r>
        <w:separator/>
      </w:r>
    </w:p>
  </w:footnote>
  <w:footnote w:type="continuationSeparator" w:id="0">
    <w:p w14:paraId="603EBEA1" w14:textId="77777777" w:rsidR="00CA41F9" w:rsidRDefault="00CA4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56CD1" w14:textId="7F2A12E1" w:rsidR="00F53146" w:rsidRDefault="001971C6">
    <w:pPr>
      <w:pStyle w:val="Nagwek"/>
      <w:rPr>
        <w:sz w:val="22"/>
      </w:rPr>
    </w:pPr>
    <w:r>
      <w:rPr>
        <w:noProof/>
        <w:sz w:val="22"/>
      </w:rPr>
      <w:drawing>
        <wp:anchor distT="0" distB="0" distL="114300" distR="114300" simplePos="0" relativeHeight="251658240" behindDoc="1" locked="0" layoutInCell="1" allowOverlap="1" wp14:editId="7DECC3DA">
          <wp:simplePos x="0" y="0"/>
          <wp:positionH relativeFrom="column">
            <wp:posOffset>-27305</wp:posOffset>
          </wp:positionH>
          <wp:positionV relativeFrom="paragraph">
            <wp:posOffset>-182245</wp:posOffset>
          </wp:positionV>
          <wp:extent cx="5921375" cy="530225"/>
          <wp:effectExtent l="0" t="0" r="3175" b="3175"/>
          <wp:wrapNone/>
          <wp:docPr id="1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1375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AF8"/>
    <w:rsid w:val="00012286"/>
    <w:rsid w:val="00071CCC"/>
    <w:rsid w:val="00082BAD"/>
    <w:rsid w:val="000B731D"/>
    <w:rsid w:val="000D6134"/>
    <w:rsid w:val="000E09C7"/>
    <w:rsid w:val="000F6589"/>
    <w:rsid w:val="00106636"/>
    <w:rsid w:val="00116EC6"/>
    <w:rsid w:val="001801DD"/>
    <w:rsid w:val="001971C6"/>
    <w:rsid w:val="001D4612"/>
    <w:rsid w:val="00207E98"/>
    <w:rsid w:val="002723B0"/>
    <w:rsid w:val="00315A4A"/>
    <w:rsid w:val="00333AF8"/>
    <w:rsid w:val="003C76C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6B1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D55C5"/>
    <w:rsid w:val="00B774DC"/>
    <w:rsid w:val="00C41490"/>
    <w:rsid w:val="00C969A6"/>
    <w:rsid w:val="00CA41F9"/>
    <w:rsid w:val="00CA7D36"/>
    <w:rsid w:val="00CD287E"/>
    <w:rsid w:val="00D24208"/>
    <w:rsid w:val="00D60C38"/>
    <w:rsid w:val="00D64372"/>
    <w:rsid w:val="00D66893"/>
    <w:rsid w:val="00D90ACB"/>
    <w:rsid w:val="00DC1500"/>
    <w:rsid w:val="00E02360"/>
    <w:rsid w:val="00E44371"/>
    <w:rsid w:val="00E949B0"/>
    <w:rsid w:val="00EF6539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1827A"/>
  <w15:chartTrackingRefBased/>
  <w15:docId w15:val="{BAC46864-0503-415E-B39F-99C6539EE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7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17E1A-791F-49C6-9CFA-B97385A7C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728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1899-12-31T23:00:00Z</cp:lastPrinted>
  <dcterms:created xsi:type="dcterms:W3CDTF">2022-06-02T08:12:00Z</dcterms:created>
  <dcterms:modified xsi:type="dcterms:W3CDTF">2022-06-02T08:19:00Z</dcterms:modified>
</cp:coreProperties>
</file>