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39E6E0BF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C76EA6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16CBD7D0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C76EA6" w:rsidRPr="00C76EA6">
        <w:rPr>
          <w:b/>
          <w:sz w:val="22"/>
          <w:szCs w:val="22"/>
        </w:rPr>
        <w:t>kurs interwencji kryzysowej dla dwóch  pracowników BON AGH– KC-zp.272-303/22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029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1701"/>
        <w:gridCol w:w="2551"/>
      </w:tblGrid>
      <w:tr w:rsidR="000A3E81" w14:paraId="48785F38" w14:textId="77777777" w:rsidTr="000A3E81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0A3E81" w:rsidRDefault="000A3E8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0A3E81" w:rsidRDefault="000A3E8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701" w:type="dxa"/>
          </w:tcPr>
          <w:p w14:paraId="789877E5" w14:textId="77777777" w:rsidR="000A3E81" w:rsidRDefault="000A3E8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0A3E81" w:rsidRDefault="000A3E8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551" w:type="dxa"/>
          </w:tcPr>
          <w:p w14:paraId="26553F6C" w14:textId="33653A88" w:rsidR="000A3E81" w:rsidRDefault="000A3E8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0A3E81" w:rsidRDefault="000A3E8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0A3E81" w14:paraId="21D5C273" w14:textId="77777777" w:rsidTr="000A3E81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4D95BC23" w14:textId="6B074E96" w:rsidR="000A3E81" w:rsidRDefault="000A3E8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  <w:bookmarkStart w:id="0" w:name="_GoBack"/>
            <w:bookmarkEnd w:id="0"/>
          </w:p>
        </w:tc>
        <w:tc>
          <w:tcPr>
            <w:tcW w:w="2551" w:type="dxa"/>
          </w:tcPr>
          <w:p w14:paraId="255DFD93" w14:textId="40E20A66" w:rsidR="000A3E81" w:rsidRDefault="000A3E8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0A3E81" w14:paraId="7B668A21" w14:textId="77777777" w:rsidTr="000A3E81">
        <w:trPr>
          <w:cantSplit/>
          <w:trHeight w:val="921"/>
        </w:trPr>
        <w:tc>
          <w:tcPr>
            <w:tcW w:w="633" w:type="dxa"/>
          </w:tcPr>
          <w:p w14:paraId="20918BA6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5D19D0CE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</w:tcPr>
          <w:p w14:paraId="49A5DEF0" w14:textId="045F750B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A3E81" w14:paraId="298C3FD5" w14:textId="77777777" w:rsidTr="000A3E81">
        <w:trPr>
          <w:cantSplit/>
          <w:trHeight w:val="870"/>
        </w:trPr>
        <w:tc>
          <w:tcPr>
            <w:tcW w:w="633" w:type="dxa"/>
          </w:tcPr>
          <w:p w14:paraId="27CE183D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51380EFB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</w:tcPr>
          <w:p w14:paraId="2DBC3D66" w14:textId="426C5650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A3E81" w14:paraId="256E1D96" w14:textId="77777777" w:rsidTr="000A3E81">
        <w:trPr>
          <w:cantSplit/>
          <w:trHeight w:val="870"/>
        </w:trPr>
        <w:tc>
          <w:tcPr>
            <w:tcW w:w="633" w:type="dxa"/>
          </w:tcPr>
          <w:p w14:paraId="5C7026C9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558CE428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07DCD6DC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</w:tcPr>
          <w:p w14:paraId="3E2B7D2E" w14:textId="77777777" w:rsidR="000A3E81" w:rsidRDefault="000A3E8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4A0E2997" w14:textId="77777777" w:rsidR="00C76EA6" w:rsidRPr="00423B06" w:rsidRDefault="00C76EA6" w:rsidP="00C76EA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C5E56DB" w14:textId="77777777" w:rsidR="00C76EA6" w:rsidRDefault="00C76EA6" w:rsidP="00C76EA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CA375" w14:textId="77777777" w:rsidR="00B85665" w:rsidRDefault="00B85665">
      <w:r>
        <w:separator/>
      </w:r>
    </w:p>
  </w:endnote>
  <w:endnote w:type="continuationSeparator" w:id="0">
    <w:p w14:paraId="3E5E7DB3" w14:textId="77777777" w:rsidR="00B85665" w:rsidRDefault="00B8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F45914" w14:textId="77777777" w:rsidR="00B85665" w:rsidRDefault="00B85665">
      <w:r>
        <w:separator/>
      </w:r>
    </w:p>
  </w:footnote>
  <w:footnote w:type="continuationSeparator" w:id="0">
    <w:p w14:paraId="2C1BCD88" w14:textId="77777777" w:rsidR="00B85665" w:rsidRDefault="00B85665">
      <w:r>
        <w:continuationSeparator/>
      </w:r>
    </w:p>
  </w:footnote>
  <w:footnote w:id="1">
    <w:p w14:paraId="2D6EB44F" w14:textId="3954446D" w:rsidR="000A3E81" w:rsidRDefault="000A3E81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A3E81"/>
    <w:rsid w:val="00210E8E"/>
    <w:rsid w:val="002122A6"/>
    <w:rsid w:val="00276C10"/>
    <w:rsid w:val="003611B0"/>
    <w:rsid w:val="00361EEE"/>
    <w:rsid w:val="005136B3"/>
    <w:rsid w:val="00561097"/>
    <w:rsid w:val="006C357F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B85665"/>
    <w:rsid w:val="00C049BA"/>
    <w:rsid w:val="00C254C7"/>
    <w:rsid w:val="00C34B2E"/>
    <w:rsid w:val="00C76EA6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C7E32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2022-06-01T07:35:00Z</cp:lastPrinted>
  <dcterms:created xsi:type="dcterms:W3CDTF">2022-06-01T07:28:00Z</dcterms:created>
  <dcterms:modified xsi:type="dcterms:W3CDTF">2022-06-01T07:35:00Z</dcterms:modified>
</cp:coreProperties>
</file>