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B536981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C83F04">
        <w:rPr>
          <w:rFonts w:ascii="Times New Roman" w:eastAsia="Times New Roman" w:hAnsi="Times New Roman"/>
          <w:b/>
          <w:lang w:eastAsia="pl-PL"/>
        </w:rPr>
        <w:t>303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120529C" w14:textId="77777777" w:rsidR="00C83F04" w:rsidRDefault="00C83F04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C83F04">
        <w:rPr>
          <w:rFonts w:ascii="Times New Roman" w:eastAsia="Times New Roman" w:hAnsi="Times New Roman"/>
          <w:b/>
          <w:lang w:eastAsia="pl-PL"/>
        </w:rPr>
        <w:t>kurs interwencji kryzysowej dla dwóch  pracowników BON AGH– KC-zp.272-303/22</w:t>
      </w:r>
    </w:p>
    <w:p w14:paraId="1F94EBA1" w14:textId="76060CA7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98137" w14:textId="77777777" w:rsidR="00C63DC6" w:rsidRDefault="00C63DC6" w:rsidP="00025386">
      <w:pPr>
        <w:spacing w:after="0" w:line="240" w:lineRule="auto"/>
      </w:pPr>
      <w:r>
        <w:separator/>
      </w:r>
    </w:p>
  </w:endnote>
  <w:endnote w:type="continuationSeparator" w:id="0">
    <w:p w14:paraId="42CA0C22" w14:textId="77777777" w:rsidR="00C63DC6" w:rsidRDefault="00C63D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5EE52" w14:textId="77777777" w:rsidR="00C63DC6" w:rsidRDefault="00C63DC6" w:rsidP="00025386">
      <w:pPr>
        <w:spacing w:after="0" w:line="240" w:lineRule="auto"/>
      </w:pPr>
      <w:r>
        <w:separator/>
      </w:r>
    </w:p>
  </w:footnote>
  <w:footnote w:type="continuationSeparator" w:id="0">
    <w:p w14:paraId="4D749BCC" w14:textId="77777777" w:rsidR="00C63DC6" w:rsidRDefault="00C63D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BBFAC" w14:textId="6C454662" w:rsidR="00355ED5" w:rsidRDefault="00355ED5">
    <w:pPr>
      <w:pStyle w:val="Nagwek"/>
    </w:pPr>
    <w:r>
      <w:t xml:space="preserve">              </w:t>
    </w:r>
    <w:r>
      <w:rPr>
        <w:noProof/>
      </w:rPr>
      <w:drawing>
        <wp:inline distT="0" distB="0" distL="0" distR="0" wp14:anchorId="4584820F" wp14:editId="6B9EEC52">
          <wp:extent cx="4914265" cy="457200"/>
          <wp:effectExtent l="0" t="0" r="63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1426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84661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55ED5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3D37"/>
    <w:rsid w:val="00A56A6F"/>
    <w:rsid w:val="00A87380"/>
    <w:rsid w:val="00AF7375"/>
    <w:rsid w:val="00B16FDC"/>
    <w:rsid w:val="00B77707"/>
    <w:rsid w:val="00BE3BCE"/>
    <w:rsid w:val="00C63DC6"/>
    <w:rsid w:val="00C83F04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  <w:rsid w:val="00FC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cp:lastPrinted>2022-04-05T11:57:00Z</cp:lastPrinted>
  <dcterms:created xsi:type="dcterms:W3CDTF">2022-05-24T10:36:00Z</dcterms:created>
  <dcterms:modified xsi:type="dcterms:W3CDTF">2022-06-01T07:15:00Z</dcterms:modified>
</cp:coreProperties>
</file>