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2F4A6B31" w:rsidR="00987E4B" w:rsidRPr="001D0F1F" w:rsidRDefault="00987E4B" w:rsidP="006C3F19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C86964" w:rsidRPr="00C86964">
        <w:rPr>
          <w:b/>
        </w:rPr>
        <w:t xml:space="preserve">Szkolenie podnoszące kompetencje informatyczne w zakresie uczenia maszynowego, realizowanego z wykorzystaniem języka </w:t>
      </w:r>
      <w:proofErr w:type="spellStart"/>
      <w:r w:rsidR="00C86964" w:rsidRPr="00C86964">
        <w:rPr>
          <w:b/>
        </w:rPr>
        <w:t>Python</w:t>
      </w:r>
      <w:proofErr w:type="spellEnd"/>
      <w:r w:rsidR="00C86964" w:rsidRPr="00C86964">
        <w:rPr>
          <w:b/>
        </w:rPr>
        <w:t xml:space="preserve"> dla </w:t>
      </w:r>
      <w:proofErr w:type="spellStart"/>
      <w:r w:rsidR="00C86964" w:rsidRPr="00C86964">
        <w:rPr>
          <w:b/>
        </w:rPr>
        <w:t>WGGiIŚ</w:t>
      </w:r>
      <w:proofErr w:type="spellEnd"/>
      <w:r w:rsidR="00C86964" w:rsidRPr="00C86964">
        <w:rPr>
          <w:b/>
        </w:rPr>
        <w:t xml:space="preserve">  -  KC-zp.272-114/22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C37D52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321DBAC8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C86964">
              <w:rPr>
                <w:b/>
                <w:color w:val="000000"/>
                <w:sz w:val="22"/>
                <w:szCs w:val="22"/>
              </w:rPr>
              <w:t xml:space="preserve">8 ppkt.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C86964">
              <w:rPr>
                <w:b/>
                <w:color w:val="000000"/>
                <w:sz w:val="22"/>
                <w:szCs w:val="22"/>
              </w:rPr>
              <w:t>2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C37D52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2596C4BC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</w:t>
            </w:r>
            <w:r w:rsidR="00C15B07">
              <w:t>...</w:t>
            </w:r>
            <w:r w:rsidRPr="002F6C4A">
              <w:t>……</w:t>
            </w:r>
          </w:p>
        </w:tc>
        <w:tc>
          <w:tcPr>
            <w:tcW w:w="5807" w:type="dxa"/>
          </w:tcPr>
          <w:p w14:paraId="0D440F95" w14:textId="55FB7CB1" w:rsidR="00C86964" w:rsidRDefault="00E920D0" w:rsidP="00C86964">
            <w:pPr>
              <w:keepNext/>
              <w:jc w:val="center"/>
              <w:outlineLvl w:val="0"/>
              <w:rPr>
                <w:b/>
                <w:u w:val="single"/>
              </w:rPr>
            </w:pPr>
            <w:r>
              <w:rPr>
                <w:b/>
                <w:u w:val="single"/>
              </w:rPr>
              <w:t>Pierwszy</w:t>
            </w:r>
            <w:r w:rsidR="00C86964" w:rsidRPr="00393445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trener</w:t>
            </w:r>
            <w:r w:rsidR="00C86964" w:rsidRPr="00393445">
              <w:rPr>
                <w:b/>
                <w:u w:val="single"/>
              </w:rPr>
              <w:t xml:space="preserve"> wyznaczon</w:t>
            </w:r>
            <w:r w:rsidR="00DC4E6F">
              <w:rPr>
                <w:b/>
                <w:u w:val="single"/>
              </w:rPr>
              <w:t>y</w:t>
            </w:r>
            <w:r w:rsidR="00C86964" w:rsidRPr="00393445">
              <w:rPr>
                <w:b/>
                <w:u w:val="single"/>
              </w:rPr>
              <w:t xml:space="preserve"> do realizacji zamówienia:</w:t>
            </w:r>
          </w:p>
          <w:p w14:paraId="69A7403A" w14:textId="77777777" w:rsidR="00DC4E6F" w:rsidRPr="00393445" w:rsidRDefault="00DC4E6F" w:rsidP="00C86964">
            <w:pPr>
              <w:keepNext/>
              <w:jc w:val="center"/>
              <w:outlineLvl w:val="0"/>
              <w:rPr>
                <w:b/>
                <w:bCs/>
                <w:iCs/>
                <w:u w:val="single"/>
              </w:rPr>
            </w:pPr>
          </w:p>
          <w:p w14:paraId="0658C7BD" w14:textId="34398D4A" w:rsidR="00C86964" w:rsidRDefault="00C15B07" w:rsidP="00C86964">
            <w:pPr>
              <w:keepNext/>
              <w:jc w:val="both"/>
              <w:outlineLvl w:val="0"/>
            </w:pPr>
            <w:r>
              <w:t>1. P</w:t>
            </w:r>
            <w:r w:rsidR="00C86964" w:rsidRPr="00393445">
              <w:t xml:space="preserve">osiada wykształcenie wyższe na kierunku Informatyka ze specjalnością z zakresu Data Science </w:t>
            </w:r>
            <w:r w:rsidR="00C86964" w:rsidRPr="00E920D0">
              <w:rPr>
                <w:b/>
              </w:rPr>
              <w:t>TAK/NIE</w:t>
            </w:r>
          </w:p>
          <w:p w14:paraId="6A76196B" w14:textId="52488BC2" w:rsidR="00C86964" w:rsidRDefault="00C15B07" w:rsidP="00C86964">
            <w:pPr>
              <w:keepNext/>
              <w:jc w:val="both"/>
              <w:outlineLvl w:val="0"/>
            </w:pPr>
            <w:r>
              <w:t>P</w:t>
            </w:r>
            <w:r w:rsidR="00C86964">
              <w:t>roszę podać kierunek</w:t>
            </w:r>
            <w:r w:rsidR="00E920D0">
              <w:t>, nazwę uczelni</w:t>
            </w:r>
            <w:r w:rsidR="00C86964">
              <w:t>:…………………</w:t>
            </w:r>
            <w:r>
              <w:t>……………</w:t>
            </w:r>
            <w:r w:rsidR="00C86964">
              <w:t>..</w:t>
            </w:r>
          </w:p>
          <w:p w14:paraId="5B6D7BDB" w14:textId="0C20C73C" w:rsidR="00C86964" w:rsidRPr="00393445" w:rsidRDefault="00C86964" w:rsidP="00C86964">
            <w:pPr>
              <w:keepNext/>
              <w:jc w:val="both"/>
              <w:outlineLvl w:val="0"/>
            </w:pPr>
          </w:p>
          <w:p w14:paraId="16F364C5" w14:textId="77777777" w:rsidR="00C86964" w:rsidRPr="00393445" w:rsidRDefault="00C86964" w:rsidP="00C86964">
            <w:pPr>
              <w:keepNext/>
              <w:jc w:val="both"/>
              <w:outlineLvl w:val="0"/>
            </w:pPr>
            <w:r w:rsidRPr="00393445">
              <w:t xml:space="preserve"> </w:t>
            </w:r>
          </w:p>
          <w:p w14:paraId="126D9B82" w14:textId="19E48A2D" w:rsidR="00C86964" w:rsidRDefault="00C15B07" w:rsidP="00C86964">
            <w:pPr>
              <w:keepNext/>
              <w:jc w:val="both"/>
              <w:outlineLvl w:val="0"/>
            </w:pPr>
            <w:r>
              <w:t>2. P</w:t>
            </w:r>
            <w:r w:rsidR="00E920D0" w:rsidRPr="00CA02A8">
              <w:t xml:space="preserve">osiada </w:t>
            </w:r>
            <w:r w:rsidR="00E920D0">
              <w:t>…….</w:t>
            </w:r>
            <w:r w:rsidR="00E920D0" w:rsidRPr="00CA02A8">
              <w:t xml:space="preserve"> letnie doświadczenie w zakresie, tworzenia </w:t>
            </w:r>
            <w:r w:rsidR="00E920D0" w:rsidRPr="00CA02A8">
              <w:br/>
              <w:t>i wdrażania systemów informatycznych, w tym co najmniej 3 letnim doświadczeniem z zakresu technologii głębokiego uczenia maszynowego w środowisku przemysłowym</w:t>
            </w:r>
            <w:r>
              <w:t xml:space="preserve"> </w:t>
            </w:r>
            <w:r w:rsidR="00E920D0" w:rsidRPr="00CA02A8">
              <w:t>gospodarczym (wykluczone doświadczenie tylko akademickie),</w:t>
            </w:r>
            <w:r w:rsidR="00E920D0">
              <w:t xml:space="preserve"> </w:t>
            </w:r>
          </w:p>
          <w:p w14:paraId="6F95977E" w14:textId="77777777" w:rsidR="00DC4E6F" w:rsidRDefault="00DC4E6F" w:rsidP="00C86964">
            <w:pPr>
              <w:keepNext/>
              <w:jc w:val="both"/>
              <w:outlineLvl w:val="0"/>
            </w:pPr>
          </w:p>
          <w:p w14:paraId="131AB416" w14:textId="77777777" w:rsidR="00C15B07" w:rsidRPr="00E920D0" w:rsidRDefault="00C15B07" w:rsidP="00C15B07">
            <w:pPr>
              <w:keepNext/>
              <w:jc w:val="both"/>
              <w:outlineLvl w:val="0"/>
              <w:rPr>
                <w:i/>
              </w:rPr>
            </w:pPr>
            <w:r w:rsidRPr="00E920D0">
              <w:rPr>
                <w:i/>
              </w:rPr>
              <w:t xml:space="preserve">Proszę podać: historię zatrudnienia lub </w:t>
            </w:r>
            <w:r>
              <w:rPr>
                <w:i/>
              </w:rPr>
              <w:t xml:space="preserve">wypisać w </w:t>
            </w:r>
            <w:r w:rsidRPr="00E920D0">
              <w:rPr>
                <w:i/>
              </w:rPr>
              <w:t xml:space="preserve">formie </w:t>
            </w:r>
            <w:r>
              <w:rPr>
                <w:i/>
              </w:rPr>
              <w:t xml:space="preserve">wykazu </w:t>
            </w:r>
            <w:r w:rsidRPr="00E920D0">
              <w:rPr>
                <w:i/>
              </w:rPr>
              <w:t>realizowanych projektów informatycznych, zakresu merytorycznego udziału oraz stosowanych technologii</w:t>
            </w:r>
          </w:p>
          <w:p w14:paraId="38DBD7CE" w14:textId="77777777" w:rsidR="00C15B07" w:rsidRDefault="00C15B07" w:rsidP="00C86964">
            <w:pPr>
              <w:keepNext/>
              <w:jc w:val="both"/>
              <w:outlineLvl w:val="0"/>
            </w:pPr>
          </w:p>
          <w:p w14:paraId="3F767EAF" w14:textId="74C15D2F" w:rsidR="00C15B07" w:rsidRDefault="00C15B07" w:rsidP="00C86964">
            <w:pPr>
              <w:keepNext/>
              <w:jc w:val="both"/>
              <w:outlineLvl w:val="0"/>
            </w:pPr>
            <w:r>
              <w:t>3. Posiada umiejętność z zakresu tematyki dotyczącej głębokiego uczenia maszynowego</w:t>
            </w:r>
          </w:p>
          <w:p w14:paraId="2D83B500" w14:textId="49562B66" w:rsidR="00E920D0" w:rsidRDefault="00E920D0" w:rsidP="00E920D0">
            <w:pPr>
              <w:keepNext/>
              <w:jc w:val="both"/>
              <w:outlineLvl w:val="0"/>
              <w:rPr>
                <w:b/>
              </w:rPr>
            </w:pPr>
            <w:r w:rsidRPr="00CA02A8">
              <w:t xml:space="preserve">- jest autorem rozwiązania obejmującego zastosowanie głębokiego uczenia maszynowego z wykorzystaniem </w:t>
            </w:r>
            <w:proofErr w:type="spellStart"/>
            <w:r w:rsidRPr="00CA02A8">
              <w:t>TensorFlow</w:t>
            </w:r>
            <w:proofErr w:type="spellEnd"/>
            <w:r w:rsidRPr="00CA02A8">
              <w:t xml:space="preserve"> oraz </w:t>
            </w:r>
            <w:proofErr w:type="spellStart"/>
            <w:r w:rsidRPr="00CA02A8">
              <w:t>PyTorch</w:t>
            </w:r>
            <w:proofErr w:type="spellEnd"/>
            <w:r w:rsidRPr="00CA02A8">
              <w:t xml:space="preserve"> (rozwiązanie nie może mieć charakteru odtwórczego</w:t>
            </w:r>
            <w:r w:rsidR="00C15B07">
              <w:t xml:space="preserve"> </w:t>
            </w:r>
            <w:r w:rsidRPr="00CA02A8">
              <w:t xml:space="preserve"> </w:t>
            </w:r>
            <w:r w:rsidRPr="00E920D0">
              <w:rPr>
                <w:b/>
              </w:rPr>
              <w:t>TAK/NIE</w:t>
            </w:r>
          </w:p>
          <w:p w14:paraId="09CBBA8E" w14:textId="0A433E6D" w:rsidR="00C15B07" w:rsidRDefault="00C15B07" w:rsidP="00E920D0">
            <w:pPr>
              <w:keepNext/>
              <w:jc w:val="both"/>
              <w:outlineLvl w:val="0"/>
            </w:pPr>
            <w:r>
              <w:t>link do kodu w otwartym repozytorium, którego autorem jest trener</w:t>
            </w:r>
          </w:p>
          <w:p w14:paraId="7C9CEE55" w14:textId="36633861" w:rsidR="00C15B07" w:rsidRPr="00CA02A8" w:rsidRDefault="00C15B07" w:rsidP="00C15B07">
            <w:pPr>
              <w:keepNext/>
              <w:jc w:val="both"/>
              <w:outlineLvl w:val="0"/>
            </w:pPr>
            <w:r>
              <w:t>http://............................................................................................</w:t>
            </w:r>
            <w:r>
              <w:t>.....</w:t>
            </w:r>
            <w:r>
              <w:t>.....</w:t>
            </w:r>
          </w:p>
          <w:p w14:paraId="6D0A7DBE" w14:textId="77777777" w:rsidR="00C15B07" w:rsidRPr="00CA02A8" w:rsidRDefault="00C15B07" w:rsidP="00E920D0">
            <w:pPr>
              <w:keepNext/>
              <w:jc w:val="both"/>
              <w:outlineLvl w:val="0"/>
            </w:pPr>
          </w:p>
          <w:p w14:paraId="091B0BF4" w14:textId="77777777" w:rsidR="00C86964" w:rsidRPr="00393445" w:rsidRDefault="00C86964" w:rsidP="00C86964">
            <w:pPr>
              <w:keepNext/>
              <w:jc w:val="both"/>
              <w:outlineLvl w:val="0"/>
            </w:pPr>
            <w:r w:rsidRPr="00393445">
              <w:t>lub</w:t>
            </w:r>
          </w:p>
          <w:p w14:paraId="6DA63FE4" w14:textId="77777777" w:rsidR="00C86964" w:rsidRPr="00393445" w:rsidRDefault="00C86964" w:rsidP="00C86964">
            <w:pPr>
              <w:keepNext/>
              <w:jc w:val="both"/>
              <w:outlineLvl w:val="0"/>
            </w:pPr>
          </w:p>
          <w:p w14:paraId="1DEE0D22" w14:textId="4FD8627D" w:rsidR="00C86964" w:rsidRDefault="00C86964" w:rsidP="00C86964">
            <w:pPr>
              <w:keepNext/>
              <w:jc w:val="both"/>
              <w:outlineLvl w:val="0"/>
            </w:pPr>
            <w:r w:rsidRPr="00393445">
              <w:t>-</w:t>
            </w:r>
            <w:r w:rsidR="0051527F">
              <w:t xml:space="preserve"> </w:t>
            </w:r>
            <w:r w:rsidR="00E920D0" w:rsidRPr="00CA02A8">
              <w:t xml:space="preserve">jest jedynym autorem lub pierwszym współautorem publikacji naukowej z zakresu tematyki dotyczącej głębokiego uczenia maszynowego, która jest indeksowana na liście filadelfijskiej </w:t>
            </w:r>
            <w:r w:rsidRPr="00C15B07">
              <w:rPr>
                <w:b/>
              </w:rPr>
              <w:t>TAK/NIE</w:t>
            </w:r>
          </w:p>
          <w:p w14:paraId="4840C72B" w14:textId="77777777" w:rsidR="00C37D52" w:rsidRDefault="00C86964" w:rsidP="00C86964">
            <w:pPr>
              <w:keepNext/>
              <w:jc w:val="both"/>
              <w:outlineLvl w:val="0"/>
            </w:pPr>
            <w:r>
              <w:t>Proszę podać tytuł</w:t>
            </w:r>
            <w:r w:rsidR="00C15B07">
              <w:t xml:space="preserve"> publikacji</w:t>
            </w:r>
            <w:r>
              <w:t>:</w:t>
            </w:r>
          </w:p>
          <w:p w14:paraId="7C3C2577" w14:textId="77777777" w:rsidR="00987E4B" w:rsidRDefault="00C37D52" w:rsidP="00C86964">
            <w:pPr>
              <w:keepNext/>
              <w:jc w:val="both"/>
              <w:outlineLvl w:val="0"/>
            </w:pPr>
            <w:r>
              <w:t>……………………………...</w:t>
            </w:r>
            <w:r w:rsidR="00C86964">
              <w:t>…………………………………………</w:t>
            </w:r>
            <w:r w:rsidR="00C15B07">
              <w:t>.</w:t>
            </w:r>
          </w:p>
          <w:p w14:paraId="136DE50C" w14:textId="77777777" w:rsidR="00DC4E6F" w:rsidRDefault="00DC4E6F" w:rsidP="00C86964">
            <w:pPr>
              <w:keepNext/>
              <w:jc w:val="both"/>
              <w:outlineLvl w:val="0"/>
            </w:pPr>
          </w:p>
          <w:p w14:paraId="55376CD1" w14:textId="77777777" w:rsidR="00DC4E6F" w:rsidRDefault="00DC4E6F" w:rsidP="00C86964">
            <w:pPr>
              <w:keepNext/>
              <w:jc w:val="both"/>
              <w:outlineLvl w:val="0"/>
            </w:pPr>
          </w:p>
          <w:p w14:paraId="72C8B9FD" w14:textId="77777777" w:rsidR="00DC4E6F" w:rsidRDefault="00DC4E6F" w:rsidP="00C86964">
            <w:pPr>
              <w:keepNext/>
              <w:jc w:val="both"/>
              <w:outlineLvl w:val="0"/>
            </w:pPr>
          </w:p>
          <w:p w14:paraId="619477A0" w14:textId="77777777" w:rsidR="00DC4E6F" w:rsidRDefault="00DC4E6F" w:rsidP="00C86964">
            <w:pPr>
              <w:keepNext/>
              <w:jc w:val="both"/>
              <w:outlineLvl w:val="0"/>
            </w:pPr>
          </w:p>
          <w:p w14:paraId="75B4D8D5" w14:textId="77777777" w:rsidR="00DC4E6F" w:rsidRDefault="00DC4E6F" w:rsidP="00C86964">
            <w:pPr>
              <w:keepNext/>
              <w:jc w:val="both"/>
              <w:outlineLvl w:val="0"/>
            </w:pPr>
          </w:p>
          <w:p w14:paraId="3BB7FDB5" w14:textId="77777777" w:rsidR="00DC4E6F" w:rsidRDefault="00DC4E6F" w:rsidP="00C86964">
            <w:pPr>
              <w:keepNext/>
              <w:jc w:val="both"/>
              <w:outlineLvl w:val="0"/>
            </w:pPr>
          </w:p>
          <w:p w14:paraId="625F6417" w14:textId="77777777" w:rsidR="00DC4E6F" w:rsidRDefault="00DC4E6F" w:rsidP="00C86964">
            <w:pPr>
              <w:keepNext/>
              <w:jc w:val="both"/>
              <w:outlineLvl w:val="0"/>
            </w:pPr>
          </w:p>
          <w:p w14:paraId="2296BD9A" w14:textId="77777777" w:rsidR="00DC4E6F" w:rsidRDefault="00DC4E6F" w:rsidP="00C86964">
            <w:pPr>
              <w:keepNext/>
              <w:jc w:val="both"/>
              <w:outlineLvl w:val="0"/>
            </w:pPr>
          </w:p>
          <w:p w14:paraId="4060A4AB" w14:textId="77777777" w:rsidR="00DC4E6F" w:rsidRDefault="00DC4E6F" w:rsidP="00C86964">
            <w:pPr>
              <w:keepNext/>
              <w:jc w:val="both"/>
              <w:outlineLvl w:val="0"/>
            </w:pPr>
          </w:p>
          <w:p w14:paraId="37F4DA06" w14:textId="0BF490B8" w:rsidR="00DC4E6F" w:rsidRPr="00431178" w:rsidRDefault="00DC4E6F" w:rsidP="00C86964">
            <w:pPr>
              <w:keepNext/>
              <w:jc w:val="both"/>
              <w:outlineLvl w:val="0"/>
            </w:pPr>
          </w:p>
        </w:tc>
        <w:tc>
          <w:tcPr>
            <w:tcW w:w="2343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DC4E6F" w:rsidRPr="00DF3D15" w14:paraId="3EF93C1A" w14:textId="77777777" w:rsidTr="00DF43E3">
        <w:trPr>
          <w:trHeight w:val="1286"/>
        </w:trPr>
        <w:tc>
          <w:tcPr>
            <w:tcW w:w="1701" w:type="dxa"/>
            <w:shd w:val="clear" w:color="auto" w:fill="auto"/>
            <w:vAlign w:val="center"/>
          </w:tcPr>
          <w:p w14:paraId="5E90FAB7" w14:textId="292E70A2" w:rsidR="00DC4E6F" w:rsidRPr="002F6C4A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1F3612">
              <w:rPr>
                <w:b/>
                <w:color w:val="000000"/>
              </w:rPr>
              <w:lastRenderedPageBreak/>
              <w:t>Imię i nazwisko</w:t>
            </w:r>
          </w:p>
        </w:tc>
        <w:tc>
          <w:tcPr>
            <w:tcW w:w="5807" w:type="dxa"/>
            <w:vAlign w:val="center"/>
          </w:tcPr>
          <w:p w14:paraId="7AEF2162" w14:textId="75A3D1BD" w:rsidR="00DC4E6F" w:rsidRPr="00393445" w:rsidRDefault="00DC4E6F" w:rsidP="00DC4E6F">
            <w:pPr>
              <w:keepNext/>
              <w:jc w:val="center"/>
              <w:outlineLvl w:val="0"/>
              <w:rPr>
                <w:b/>
                <w:u w:val="single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8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ppkt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. 8.2.4 SWZ</w:t>
            </w:r>
          </w:p>
        </w:tc>
        <w:tc>
          <w:tcPr>
            <w:tcW w:w="2343" w:type="dxa"/>
            <w:vAlign w:val="center"/>
          </w:tcPr>
          <w:p w14:paraId="42E0A3D0" w14:textId="69EE2DC1" w:rsidR="00DC4E6F" w:rsidRPr="00B26774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2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C86964" w:rsidRPr="00DF3D15" w14:paraId="6E32D2A2" w14:textId="77777777" w:rsidTr="00C37D52">
        <w:trPr>
          <w:trHeight w:val="1286"/>
        </w:trPr>
        <w:tc>
          <w:tcPr>
            <w:tcW w:w="1701" w:type="dxa"/>
            <w:shd w:val="clear" w:color="auto" w:fill="auto"/>
          </w:tcPr>
          <w:p w14:paraId="6F7F5347" w14:textId="77777777" w:rsidR="00DC4E6F" w:rsidRDefault="00DC4E6F" w:rsidP="00DC4E6F"/>
          <w:p w14:paraId="6D17EBEF" w14:textId="77777777" w:rsidR="00DC4E6F" w:rsidRDefault="00DC4E6F" w:rsidP="00DC4E6F"/>
          <w:p w14:paraId="7B5B0CB4" w14:textId="02AACA1A" w:rsidR="00DC4E6F" w:rsidRPr="002F6C4A" w:rsidRDefault="00DC4E6F" w:rsidP="00DC4E6F">
            <w:r w:rsidRPr="002F6C4A">
              <w:t>…………………..</w:t>
            </w:r>
          </w:p>
          <w:p w14:paraId="6F0341CF" w14:textId="77777777" w:rsidR="00DC4E6F" w:rsidRPr="002F6C4A" w:rsidRDefault="00DC4E6F" w:rsidP="00DC4E6F"/>
          <w:p w14:paraId="6B009C1B" w14:textId="77777777" w:rsidR="00DC4E6F" w:rsidRPr="002F6C4A" w:rsidRDefault="00DC4E6F" w:rsidP="00DC4E6F"/>
          <w:p w14:paraId="0A94B33B" w14:textId="1171A608" w:rsidR="00C86964" w:rsidRPr="002F6C4A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</w:t>
            </w:r>
            <w:r>
              <w:t>...</w:t>
            </w:r>
            <w:r w:rsidRPr="002F6C4A">
              <w:t>……</w:t>
            </w:r>
          </w:p>
        </w:tc>
        <w:tc>
          <w:tcPr>
            <w:tcW w:w="5807" w:type="dxa"/>
          </w:tcPr>
          <w:p w14:paraId="3217BA03" w14:textId="01F6AEE0" w:rsidR="000D11EE" w:rsidRPr="00393445" w:rsidRDefault="000D11EE" w:rsidP="000D11EE">
            <w:pPr>
              <w:keepNext/>
              <w:jc w:val="center"/>
              <w:outlineLvl w:val="0"/>
              <w:rPr>
                <w:b/>
                <w:u w:val="single"/>
              </w:rPr>
            </w:pPr>
            <w:r w:rsidRPr="00393445">
              <w:rPr>
                <w:b/>
                <w:u w:val="single"/>
              </w:rPr>
              <w:t>Drug</w:t>
            </w:r>
            <w:r w:rsidR="00E920D0">
              <w:rPr>
                <w:b/>
                <w:u w:val="single"/>
              </w:rPr>
              <w:t>i</w:t>
            </w:r>
            <w:r w:rsidRPr="00393445">
              <w:rPr>
                <w:b/>
                <w:u w:val="single"/>
              </w:rPr>
              <w:t xml:space="preserve"> </w:t>
            </w:r>
            <w:r w:rsidR="00E920D0">
              <w:rPr>
                <w:b/>
                <w:u w:val="single"/>
              </w:rPr>
              <w:t>trener</w:t>
            </w:r>
            <w:r w:rsidRPr="00393445">
              <w:rPr>
                <w:b/>
                <w:u w:val="single"/>
              </w:rPr>
              <w:t xml:space="preserve"> wyznaczon</w:t>
            </w:r>
            <w:r w:rsidR="00DC4E6F">
              <w:rPr>
                <w:b/>
                <w:u w:val="single"/>
              </w:rPr>
              <w:t>y</w:t>
            </w:r>
            <w:r w:rsidRPr="00393445">
              <w:rPr>
                <w:b/>
                <w:u w:val="single"/>
              </w:rPr>
              <w:t xml:space="preserve"> do realizacji zamówienia:</w:t>
            </w:r>
          </w:p>
          <w:p w14:paraId="09418854" w14:textId="77777777" w:rsidR="000D11EE" w:rsidRDefault="000D11EE" w:rsidP="000D11EE">
            <w:pPr>
              <w:keepNext/>
              <w:jc w:val="both"/>
              <w:outlineLvl w:val="0"/>
            </w:pPr>
          </w:p>
          <w:p w14:paraId="5987B2E7" w14:textId="641FD564" w:rsidR="000D11EE" w:rsidRDefault="00C37D52" w:rsidP="000D11EE">
            <w:pPr>
              <w:keepNext/>
              <w:jc w:val="both"/>
              <w:outlineLvl w:val="0"/>
            </w:pPr>
            <w:r>
              <w:t>1. P</w:t>
            </w:r>
            <w:r w:rsidR="00E920D0" w:rsidRPr="00CA02A8">
              <w:t>osiada co najmniej stopień naukowy doktora lub doktora nauk technicznych z zakresu Informatyka ze specjalnością Data Science,</w:t>
            </w:r>
            <w:r w:rsidR="000D11EE">
              <w:t xml:space="preserve"> </w:t>
            </w:r>
            <w:r w:rsidR="000D11EE" w:rsidRPr="00977FD2">
              <w:rPr>
                <w:b/>
              </w:rPr>
              <w:t>TAK/NIE</w:t>
            </w:r>
          </w:p>
          <w:p w14:paraId="2FCBE105" w14:textId="77777777" w:rsidR="00C37D52" w:rsidRDefault="00C37D52" w:rsidP="00C37D52">
            <w:pPr>
              <w:keepNext/>
              <w:jc w:val="both"/>
              <w:outlineLvl w:val="0"/>
            </w:pPr>
            <w:r>
              <w:t>Proszę podać kierunek, nazwę uczelni:………………………………..</w:t>
            </w:r>
          </w:p>
          <w:p w14:paraId="3837588C" w14:textId="3E4CBBEA" w:rsidR="000D11EE" w:rsidRDefault="000D11EE" w:rsidP="000D11EE">
            <w:pPr>
              <w:keepNext/>
              <w:jc w:val="both"/>
              <w:outlineLvl w:val="0"/>
            </w:pPr>
          </w:p>
          <w:p w14:paraId="7FC6A596" w14:textId="794232A6" w:rsidR="000D11EE" w:rsidRDefault="000D11EE" w:rsidP="000D11EE">
            <w:pPr>
              <w:keepNext/>
              <w:jc w:val="both"/>
              <w:outlineLvl w:val="0"/>
            </w:pPr>
            <w:r w:rsidRPr="00393445">
              <w:t>lub</w:t>
            </w:r>
          </w:p>
          <w:p w14:paraId="7B9DF7B2" w14:textId="77777777" w:rsidR="00DC4E6F" w:rsidRDefault="00DC4E6F" w:rsidP="000D11EE">
            <w:pPr>
              <w:keepNext/>
              <w:jc w:val="both"/>
              <w:outlineLvl w:val="0"/>
            </w:pPr>
          </w:p>
          <w:p w14:paraId="45E7305E" w14:textId="1E53DB7A" w:rsidR="000D11EE" w:rsidRPr="00C37D52" w:rsidRDefault="000D11EE" w:rsidP="000D11EE">
            <w:pPr>
              <w:keepNext/>
              <w:jc w:val="both"/>
              <w:outlineLvl w:val="0"/>
            </w:pPr>
            <w:r>
              <w:t>-</w:t>
            </w:r>
            <w:r w:rsidR="00E920D0" w:rsidRPr="00CA02A8">
              <w:t xml:space="preserve"> jest uczestnikiem studiów doktoranckich (Szkoły Doktorskiej) </w:t>
            </w:r>
            <w:r w:rsidR="00C37D52">
              <w:br/>
            </w:r>
            <w:r w:rsidR="00E920D0" w:rsidRPr="00CA02A8">
              <w:t xml:space="preserve">w dyscyplinie Informatyka lub Informatyka techniczna </w:t>
            </w:r>
            <w:r w:rsidR="00C37D52">
              <w:br/>
            </w:r>
            <w:r w:rsidR="00E920D0" w:rsidRPr="00CA02A8">
              <w:t xml:space="preserve">i telekomunikacja ze specjalnością Data Science </w:t>
            </w:r>
            <w:r w:rsidRPr="00977FD2">
              <w:rPr>
                <w:b/>
              </w:rPr>
              <w:t>TAK/NIE</w:t>
            </w:r>
          </w:p>
          <w:p w14:paraId="771C9B58" w14:textId="77777777" w:rsidR="00C37D52" w:rsidRDefault="00C37D52" w:rsidP="00C37D52">
            <w:pPr>
              <w:keepNext/>
              <w:jc w:val="both"/>
              <w:outlineLvl w:val="0"/>
            </w:pPr>
            <w:r>
              <w:t>Proszę podać kierunek, nazwę uczelni:………………………………..</w:t>
            </w:r>
          </w:p>
          <w:p w14:paraId="0DC46291" w14:textId="77777777" w:rsidR="00204CC6" w:rsidRDefault="00204CC6" w:rsidP="000D11EE">
            <w:pPr>
              <w:keepNext/>
              <w:jc w:val="both"/>
              <w:outlineLvl w:val="0"/>
            </w:pPr>
          </w:p>
          <w:p w14:paraId="37A7DF88" w14:textId="58E1B0FC" w:rsidR="00977FD2" w:rsidRDefault="00C37D52" w:rsidP="00E920D0">
            <w:pPr>
              <w:keepNext/>
              <w:jc w:val="both"/>
              <w:outlineLvl w:val="0"/>
            </w:pPr>
            <w:r>
              <w:t>2. P</w:t>
            </w:r>
            <w:r w:rsidR="00E920D0" w:rsidRPr="00CA02A8">
              <w:t xml:space="preserve">osiada </w:t>
            </w:r>
            <w:r w:rsidR="00E920D0">
              <w:t>……… letnie</w:t>
            </w:r>
            <w:r w:rsidR="00E920D0" w:rsidRPr="00CA02A8">
              <w:t xml:space="preserve"> doświadczenie zawodowe w tworzeniu i wdrażaniu rozwiązań klasy Data Science do problemów percepcyjnych np. </w:t>
            </w:r>
            <w:proofErr w:type="spellStart"/>
            <w:r w:rsidR="00E920D0" w:rsidRPr="00CA02A8">
              <w:t>Computer</w:t>
            </w:r>
            <w:proofErr w:type="spellEnd"/>
            <w:r w:rsidR="00E920D0" w:rsidRPr="00CA02A8">
              <w:t xml:space="preserve"> </w:t>
            </w:r>
            <w:proofErr w:type="spellStart"/>
            <w:r w:rsidR="00E920D0" w:rsidRPr="00CA02A8">
              <w:t>Vision</w:t>
            </w:r>
            <w:proofErr w:type="spellEnd"/>
            <w:r w:rsidR="00E920D0" w:rsidRPr="00CA02A8">
              <w:t xml:space="preserve"> z wykorzystaniem poniższych kompetencji)</w:t>
            </w:r>
          </w:p>
          <w:p w14:paraId="654FA942" w14:textId="77777777" w:rsidR="00DC4E6F" w:rsidRDefault="00DC4E6F" w:rsidP="00E920D0">
            <w:pPr>
              <w:keepNext/>
              <w:jc w:val="both"/>
              <w:outlineLvl w:val="0"/>
            </w:pPr>
            <w:bookmarkStart w:id="0" w:name="_GoBack"/>
            <w:bookmarkEnd w:id="0"/>
          </w:p>
          <w:p w14:paraId="612C192D" w14:textId="70BCC3EC" w:rsidR="00E920D0" w:rsidRPr="00CA02A8" w:rsidRDefault="00977FD2" w:rsidP="00E920D0">
            <w:pPr>
              <w:keepNext/>
              <w:jc w:val="both"/>
              <w:outlineLvl w:val="0"/>
            </w:pPr>
            <w:r w:rsidRPr="00977FD2">
              <w:rPr>
                <w:i/>
              </w:rPr>
              <w:t>Proszę podać:</w:t>
            </w:r>
            <w:r w:rsidR="00E920D0" w:rsidRPr="00CA02A8">
              <w:t xml:space="preserve"> </w:t>
            </w:r>
            <w:r w:rsidR="00E920D0" w:rsidRPr="00977FD2">
              <w:rPr>
                <w:i/>
              </w:rPr>
              <w:t>histori</w:t>
            </w:r>
            <w:r>
              <w:rPr>
                <w:i/>
              </w:rPr>
              <w:t>ę</w:t>
            </w:r>
            <w:r w:rsidR="00E920D0" w:rsidRPr="00977FD2">
              <w:rPr>
                <w:i/>
              </w:rPr>
              <w:t xml:space="preserve"> zatrudnienia lub </w:t>
            </w:r>
            <w:r>
              <w:rPr>
                <w:i/>
              </w:rPr>
              <w:t xml:space="preserve">wypisać </w:t>
            </w:r>
            <w:r w:rsidR="00C37D52">
              <w:rPr>
                <w:i/>
              </w:rPr>
              <w:t xml:space="preserve">w </w:t>
            </w:r>
            <w:r>
              <w:rPr>
                <w:i/>
              </w:rPr>
              <w:t xml:space="preserve">formie wykazu </w:t>
            </w:r>
            <w:r w:rsidR="00E920D0" w:rsidRPr="00977FD2">
              <w:rPr>
                <w:i/>
              </w:rPr>
              <w:t>realizowanych projektów informatycznych, zakresu merytorycznego udziału oraz stosowanych technologii</w:t>
            </w:r>
            <w:r w:rsidR="00E920D0" w:rsidRPr="00CA02A8">
              <w:t xml:space="preserve"> </w:t>
            </w:r>
          </w:p>
          <w:p w14:paraId="513767EE" w14:textId="14B52B0D" w:rsidR="00E920D0" w:rsidRDefault="00E920D0" w:rsidP="00E920D0">
            <w:pPr>
              <w:keepNext/>
              <w:jc w:val="both"/>
              <w:outlineLvl w:val="0"/>
            </w:pPr>
          </w:p>
          <w:p w14:paraId="05413E02" w14:textId="2B49985F" w:rsidR="00C37D52" w:rsidRPr="00393445" w:rsidRDefault="00C37D52" w:rsidP="00E920D0">
            <w:pPr>
              <w:keepNext/>
              <w:jc w:val="both"/>
              <w:outlineLvl w:val="0"/>
            </w:pPr>
            <w:r>
              <w:t>3. Posiada umiejętność z zakresu tematyki głębokiego uczenia maszynowego:</w:t>
            </w:r>
          </w:p>
          <w:p w14:paraId="6BBD6340" w14:textId="39242967" w:rsidR="00C37D52" w:rsidRDefault="00977FD2" w:rsidP="00C37D52">
            <w:pPr>
              <w:keepNext/>
              <w:jc w:val="both"/>
              <w:outlineLvl w:val="0"/>
              <w:rPr>
                <w:b/>
              </w:rPr>
            </w:pPr>
            <w:r w:rsidRPr="00CA02A8">
              <w:t xml:space="preserve">- link do kodu w otwartym repozytorium którego autorem jest </w:t>
            </w:r>
            <w:r w:rsidRPr="00CA02A8">
              <w:rPr>
                <w:u w:val="single"/>
              </w:rPr>
              <w:t>drugi trener wyznaczony do realizacji zamówienia</w:t>
            </w:r>
            <w:r w:rsidRPr="00CA02A8">
              <w:t>, który jednoznacznie wskazuje na posiadanie umiejętności z zakresu tematyki dotyczącej głębokiego uczenia maszynowego, a rozwiązanie nie może mieć charakteru odtwórczego</w:t>
            </w:r>
            <w:r w:rsidR="00C37D52" w:rsidRPr="00E920D0">
              <w:rPr>
                <w:b/>
              </w:rPr>
              <w:t xml:space="preserve"> </w:t>
            </w:r>
            <w:r w:rsidR="00C37D52" w:rsidRPr="00E920D0">
              <w:rPr>
                <w:b/>
              </w:rPr>
              <w:t>TAK/NIE</w:t>
            </w:r>
          </w:p>
          <w:p w14:paraId="5B95853C" w14:textId="77777777" w:rsidR="00C37D52" w:rsidRDefault="00C37D52" w:rsidP="00C37D52">
            <w:pPr>
              <w:keepNext/>
              <w:jc w:val="both"/>
              <w:outlineLvl w:val="0"/>
            </w:pPr>
            <w:r>
              <w:t>link do kodu w otwartym repozytorium, którego autorem jest trener</w:t>
            </w:r>
          </w:p>
          <w:p w14:paraId="122539B9" w14:textId="77777777" w:rsidR="00C37D52" w:rsidRPr="00CA02A8" w:rsidRDefault="00C37D52" w:rsidP="00C37D52">
            <w:pPr>
              <w:keepNext/>
              <w:jc w:val="both"/>
              <w:outlineLvl w:val="0"/>
            </w:pPr>
            <w:r>
              <w:t>http://......................................................................................................</w:t>
            </w:r>
          </w:p>
          <w:p w14:paraId="66B2B41F" w14:textId="5772D760" w:rsidR="00977FD2" w:rsidRPr="00CA02A8" w:rsidRDefault="00977FD2" w:rsidP="00977FD2">
            <w:pPr>
              <w:keepNext/>
              <w:jc w:val="both"/>
              <w:outlineLvl w:val="0"/>
            </w:pPr>
          </w:p>
          <w:p w14:paraId="70B4E439" w14:textId="3587C2B8" w:rsidR="00977FD2" w:rsidRDefault="00977FD2" w:rsidP="00977FD2">
            <w:pPr>
              <w:keepNext/>
              <w:jc w:val="both"/>
              <w:outlineLvl w:val="0"/>
            </w:pPr>
            <w:r w:rsidRPr="00CA02A8">
              <w:t>lub</w:t>
            </w:r>
          </w:p>
          <w:p w14:paraId="3445EA81" w14:textId="77777777" w:rsidR="00DC4E6F" w:rsidRDefault="00DC4E6F" w:rsidP="00977FD2">
            <w:pPr>
              <w:keepNext/>
              <w:jc w:val="both"/>
              <w:outlineLvl w:val="0"/>
            </w:pPr>
          </w:p>
          <w:p w14:paraId="2A7B0F72" w14:textId="4BABCBFA" w:rsidR="00977FD2" w:rsidRPr="00977FD2" w:rsidRDefault="00C37D52" w:rsidP="00977FD2">
            <w:pPr>
              <w:keepNext/>
              <w:jc w:val="both"/>
              <w:outlineLvl w:val="0"/>
              <w:rPr>
                <w:b/>
              </w:rPr>
            </w:pPr>
            <w:r>
              <w:t xml:space="preserve">-jest jedynym autorem lub pierwszym autorem publikacji naukowej z zakresu uczenia maszynowego, która jest indeksowana na liście filadelfijskiej </w:t>
            </w:r>
            <w:r w:rsidR="00977FD2" w:rsidRPr="00977FD2">
              <w:rPr>
                <w:b/>
              </w:rPr>
              <w:t>TAK/NIE</w:t>
            </w:r>
          </w:p>
          <w:p w14:paraId="23C82CA8" w14:textId="77777777" w:rsidR="00C37D52" w:rsidRDefault="00977FD2" w:rsidP="00977FD2">
            <w:pPr>
              <w:keepNext/>
              <w:jc w:val="both"/>
              <w:outlineLvl w:val="0"/>
            </w:pPr>
            <w:r>
              <w:t>Proszę podać tytuł</w:t>
            </w:r>
            <w:r w:rsidR="00C37D52">
              <w:t xml:space="preserve"> publikacji</w:t>
            </w:r>
            <w:r>
              <w:t>:</w:t>
            </w:r>
            <w:r w:rsidR="00C37D52">
              <w:t xml:space="preserve"> </w:t>
            </w:r>
          </w:p>
          <w:p w14:paraId="52DFDE63" w14:textId="77777777" w:rsidR="00977FD2" w:rsidRDefault="00C37D52" w:rsidP="00977FD2">
            <w:pPr>
              <w:keepNext/>
              <w:jc w:val="both"/>
              <w:outlineLvl w:val="0"/>
            </w:pPr>
            <w:r>
              <w:t>…………………………</w:t>
            </w:r>
            <w:r w:rsidR="00977FD2">
              <w:t>………………………………………………</w:t>
            </w:r>
          </w:p>
          <w:p w14:paraId="0DA2B1B2" w14:textId="77777777" w:rsidR="00DC4E6F" w:rsidRDefault="00DC4E6F" w:rsidP="00977FD2">
            <w:pPr>
              <w:keepNext/>
              <w:jc w:val="both"/>
              <w:outlineLvl w:val="0"/>
            </w:pPr>
          </w:p>
          <w:p w14:paraId="05ACA1CC" w14:textId="7163683C" w:rsidR="00DC4E6F" w:rsidRPr="002F6C4A" w:rsidRDefault="00DC4E6F" w:rsidP="00977FD2">
            <w:pPr>
              <w:keepNext/>
              <w:jc w:val="both"/>
              <w:outlineLvl w:val="0"/>
            </w:pPr>
          </w:p>
        </w:tc>
        <w:tc>
          <w:tcPr>
            <w:tcW w:w="2343" w:type="dxa"/>
          </w:tcPr>
          <w:p w14:paraId="5CFA291D" w14:textId="77777777" w:rsidR="00DC4E6F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96C41E5" w14:textId="77777777" w:rsidR="00DC4E6F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F3480E" w14:textId="77777777" w:rsidR="00DC4E6F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59725DE" w14:textId="52741036" w:rsidR="00DC4E6F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4AC7CDE6" w14:textId="0294817B" w:rsidR="00C86964" w:rsidRPr="00B26774" w:rsidRDefault="00DC4E6F" w:rsidP="00DC4E6F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38BD6BA3" w14:textId="77777777" w:rsidR="00C37D52" w:rsidRDefault="00C37D52" w:rsidP="00987E4B">
      <w:pPr>
        <w:jc w:val="both"/>
        <w:rPr>
          <w:b/>
          <w:color w:val="FF0000"/>
        </w:rPr>
      </w:pPr>
    </w:p>
    <w:p w14:paraId="76A9CC66" w14:textId="5464C3EE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455D6" w14:textId="77777777" w:rsidR="00B96610" w:rsidRDefault="00B96610">
      <w:r>
        <w:separator/>
      </w:r>
    </w:p>
  </w:endnote>
  <w:endnote w:type="continuationSeparator" w:id="0">
    <w:p w14:paraId="6D628640" w14:textId="77777777" w:rsidR="00B96610" w:rsidRDefault="00B9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A604D0" w14:textId="77777777" w:rsidR="00B96610" w:rsidRDefault="00B96610">
      <w:r>
        <w:separator/>
      </w:r>
    </w:p>
  </w:footnote>
  <w:footnote w:type="continuationSeparator" w:id="0">
    <w:p w14:paraId="2C701E3D" w14:textId="77777777" w:rsidR="00B96610" w:rsidRDefault="00B96610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  <w:footnote w:id="2">
    <w:p w14:paraId="715E265E" w14:textId="77777777" w:rsidR="00DC4E6F" w:rsidRPr="00E60B5C" w:rsidRDefault="00DC4E6F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534B3"/>
    <w:rsid w:val="000D11EE"/>
    <w:rsid w:val="001D0F1F"/>
    <w:rsid w:val="00204CC6"/>
    <w:rsid w:val="002328A0"/>
    <w:rsid w:val="00263CEB"/>
    <w:rsid w:val="0028660D"/>
    <w:rsid w:val="002A7F51"/>
    <w:rsid w:val="002D597A"/>
    <w:rsid w:val="002F6C4A"/>
    <w:rsid w:val="003E3B27"/>
    <w:rsid w:val="0051527F"/>
    <w:rsid w:val="00517D50"/>
    <w:rsid w:val="00527F15"/>
    <w:rsid w:val="0056690C"/>
    <w:rsid w:val="005D357A"/>
    <w:rsid w:val="005F6749"/>
    <w:rsid w:val="006828A2"/>
    <w:rsid w:val="006C3F19"/>
    <w:rsid w:val="00786C56"/>
    <w:rsid w:val="007F6736"/>
    <w:rsid w:val="008539D0"/>
    <w:rsid w:val="00895B8F"/>
    <w:rsid w:val="008E4A55"/>
    <w:rsid w:val="008E66F9"/>
    <w:rsid w:val="009559C0"/>
    <w:rsid w:val="009616AA"/>
    <w:rsid w:val="00977FD2"/>
    <w:rsid w:val="00987E4B"/>
    <w:rsid w:val="009E4F5D"/>
    <w:rsid w:val="009F61B4"/>
    <w:rsid w:val="00A844AF"/>
    <w:rsid w:val="00B33027"/>
    <w:rsid w:val="00B4176B"/>
    <w:rsid w:val="00B72E23"/>
    <w:rsid w:val="00B96610"/>
    <w:rsid w:val="00BB4F33"/>
    <w:rsid w:val="00BB5F64"/>
    <w:rsid w:val="00BC58AD"/>
    <w:rsid w:val="00C013C1"/>
    <w:rsid w:val="00C15B07"/>
    <w:rsid w:val="00C303B2"/>
    <w:rsid w:val="00C37D52"/>
    <w:rsid w:val="00C50D77"/>
    <w:rsid w:val="00C86964"/>
    <w:rsid w:val="00CF6409"/>
    <w:rsid w:val="00D67C47"/>
    <w:rsid w:val="00D93916"/>
    <w:rsid w:val="00DC4E6F"/>
    <w:rsid w:val="00E35DB9"/>
    <w:rsid w:val="00E40E3F"/>
    <w:rsid w:val="00E67872"/>
    <w:rsid w:val="00E920D0"/>
    <w:rsid w:val="00E97FEE"/>
    <w:rsid w:val="00F04CB8"/>
    <w:rsid w:val="00F21267"/>
    <w:rsid w:val="00F55B12"/>
    <w:rsid w:val="00FA31F0"/>
    <w:rsid w:val="00FE2540"/>
    <w:rsid w:val="00FF4DE9"/>
    <w:rsid w:val="00FF6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rsid w:val="00E6787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67872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642</Words>
  <Characters>3854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2</cp:revision>
  <cp:lastPrinted>2022-04-14T10:38:00Z</cp:lastPrinted>
  <dcterms:created xsi:type="dcterms:W3CDTF">2022-06-08T07:15:00Z</dcterms:created>
  <dcterms:modified xsi:type="dcterms:W3CDTF">2022-06-08T07:15:00Z</dcterms:modified>
</cp:coreProperties>
</file>