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55BC2" w14:textId="77777777" w:rsidR="009F5B53" w:rsidRDefault="00CF7CC6" w:rsidP="009F5B53">
      <w:pPr>
        <w:jc w:val="right"/>
        <w:rPr>
          <w:b/>
        </w:rPr>
      </w:pPr>
      <w:r>
        <w:rPr>
          <w:noProof/>
        </w:rPr>
        <w:pict w14:anchorId="19B893F6">
          <v:roundrect id="AutoShape 2" o:spid="_x0000_s1026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9F5B53">
        <w:rPr>
          <w:b/>
        </w:rPr>
        <w:t>Załącznik nr 4</w:t>
      </w:r>
    </w:p>
    <w:p w14:paraId="012E086F" w14:textId="77777777" w:rsidR="009F5B53" w:rsidRDefault="009F5B53" w:rsidP="009F5B53">
      <w:pPr>
        <w:jc w:val="right"/>
        <w:rPr>
          <w:rFonts w:eastAsia="MS Mincho"/>
          <w:b/>
        </w:rPr>
      </w:pPr>
    </w:p>
    <w:p w14:paraId="5E062D77" w14:textId="77777777" w:rsidR="009F5B53" w:rsidRDefault="00CF7CC6" w:rsidP="009F5B53">
      <w:pPr>
        <w:jc w:val="right"/>
        <w:rPr>
          <w:rFonts w:eastAsia="MS Mincho"/>
          <w:b/>
        </w:rPr>
      </w:pPr>
      <w:r>
        <w:rPr>
          <w:noProof/>
        </w:rPr>
        <w:pict w14:anchorId="5911010F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7C627B3B" w14:textId="77777777" w:rsidR="009F5B53" w:rsidRDefault="009F5B53" w:rsidP="009F5B5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2E0B0F57" w14:textId="77777777" w:rsidR="009F5B53" w:rsidRDefault="009F5B53" w:rsidP="009F5B53">
      <w:pPr>
        <w:jc w:val="right"/>
        <w:rPr>
          <w:rFonts w:eastAsia="MS Mincho"/>
          <w:b/>
        </w:rPr>
      </w:pPr>
    </w:p>
    <w:p w14:paraId="79584B21" w14:textId="77777777" w:rsidR="009F5B53" w:rsidRDefault="009F5B53" w:rsidP="009F5B53">
      <w:pPr>
        <w:jc w:val="center"/>
        <w:rPr>
          <w:b/>
        </w:rPr>
      </w:pPr>
      <w:r>
        <w:rPr>
          <w:b/>
        </w:rPr>
        <w:t>Kalkulacja Cenowa</w:t>
      </w:r>
    </w:p>
    <w:p w14:paraId="4B47189D" w14:textId="77777777" w:rsidR="009F5B53" w:rsidRDefault="009F5B53" w:rsidP="009F5B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018820F8" w14:textId="77777777" w:rsidR="009F5B53" w:rsidRDefault="009F5B53" w:rsidP="009F5B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5E658D14" w14:textId="4868C95A" w:rsidR="009F5B53" w:rsidRDefault="009F5B53" w:rsidP="009F5B53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KC-zp.272-336/22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9F5B53" w14:paraId="10F371D6" w14:textId="77777777" w:rsidTr="00532D8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E220F0" w14:textId="77777777" w:rsidR="009F5B53" w:rsidRDefault="009F5B53" w:rsidP="00532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169957" w14:textId="77777777" w:rsidR="009F5B53" w:rsidRDefault="009F5B53" w:rsidP="00532D8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0565B6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1BDF6A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656DFB8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D15335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2720F65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CC541F9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80D4B5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76D0922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D042E0D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4677440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FE398AF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9655ED3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9F5B53" w14:paraId="250F9618" w14:textId="77777777" w:rsidTr="00532D8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62E685" w14:textId="77777777" w:rsidR="009F5B53" w:rsidRDefault="009F5B53" w:rsidP="00532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B327CF7" w14:textId="77777777" w:rsidR="009F5B53" w:rsidRDefault="009F5B53" w:rsidP="00532D8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F10B36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47FDA4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DA736B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8A86A4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5C3951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9F5B53" w14:paraId="6DB86D20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DDD00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43160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  <w:p w14:paraId="18B70AB1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1E17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A92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76D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CDE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BD3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645467A2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F516B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36C2F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  <w:p w14:paraId="70FA19A4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6AF3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074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2C5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22D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3BE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362CA36B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893B7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78023" w14:textId="77777777" w:rsidR="009F5B53" w:rsidRDefault="009F5B53" w:rsidP="00532D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BA27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C04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A3CE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EB2D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1948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5853A8C0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6058D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FEF94" w14:textId="77777777" w:rsidR="009F5B53" w:rsidRDefault="009F5B53" w:rsidP="00532D83">
            <w:pPr>
              <w:rPr>
                <w:sz w:val="20"/>
                <w:szCs w:val="20"/>
              </w:rPr>
            </w:pPr>
          </w:p>
          <w:p w14:paraId="0DE6D630" w14:textId="77777777" w:rsidR="009F5B53" w:rsidRDefault="009F5B53" w:rsidP="00532D8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3A59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380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1CD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413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92CD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77B7CC7D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DA545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A018A" w14:textId="77777777" w:rsidR="009F5B53" w:rsidRDefault="009F5B53" w:rsidP="00532D8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1B59CAD3" w14:textId="77777777" w:rsidR="009F5B53" w:rsidRDefault="009F5B53" w:rsidP="00532D8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6C34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CD8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E5B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D13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952D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368ECEA9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CC2C8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957BD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  <w:p w14:paraId="6BE7A268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E6B3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F09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EC9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A86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980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41F3D87F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AF0E1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7A628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  <w:p w14:paraId="244E0BC6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  <w:p w14:paraId="61266A18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0F948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FB7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334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6772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80B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41098BB0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563F1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7EC4B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0C79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F87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3DE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9C0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C63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28451C64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0ADD7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9CED9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1281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91E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664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7E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A56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1739152B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F0157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35EB8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572E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4C1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89C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BAC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97E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7016827C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DD875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5BF11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FE2B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63C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358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BE3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969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77FFE2BA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8C882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0E7A3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32BD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7F7E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8DAF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250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FA8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563986F4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9FECB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08A16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E4DC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9DD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E17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CAC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1CB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1F4B11DB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B27FD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9FD95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233E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87E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374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C69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E3CE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DF8C4FE" w14:textId="77777777" w:rsidR="009F5B53" w:rsidRDefault="009F5B53" w:rsidP="009F5B53"/>
    <w:p w14:paraId="6BAA1438" w14:textId="77777777" w:rsidR="009F5B53" w:rsidRDefault="009F5B53" w:rsidP="009F5B53"/>
    <w:p w14:paraId="76D6A146" w14:textId="77777777" w:rsidR="009F5B53" w:rsidRDefault="009F5B53" w:rsidP="009F5B53"/>
    <w:p w14:paraId="22F6013A" w14:textId="77777777" w:rsidR="009F5B53" w:rsidRDefault="009F5B53" w:rsidP="009F5B53"/>
    <w:p w14:paraId="5299DF38" w14:textId="77777777" w:rsidR="009F5B53" w:rsidRDefault="009F5B53" w:rsidP="009F5B53"/>
    <w:p w14:paraId="74153651" w14:textId="77777777" w:rsidR="009F5B53" w:rsidRDefault="009F5B53" w:rsidP="009F5B53"/>
    <w:p w14:paraId="6CD1AC7F" w14:textId="77777777" w:rsidR="009F5B53" w:rsidRDefault="009F5B53" w:rsidP="009F5B53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9F5B53" w14:paraId="36BDFD64" w14:textId="77777777" w:rsidTr="00532D8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2D373B5" w14:textId="77777777" w:rsidR="009F5B53" w:rsidRDefault="009F5B53" w:rsidP="00532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0AAC10" w14:textId="77777777" w:rsidR="009F5B53" w:rsidRDefault="009F5B53" w:rsidP="00532D8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577BC53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80A62E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B73E702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722FB0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F9C456F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9208CA4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C036D7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9047F9E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CA09BFF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8D9068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9E9A88B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3F3B045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9F5B53" w14:paraId="3407BA29" w14:textId="77777777" w:rsidTr="00532D8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1AEB341" w14:textId="77777777" w:rsidR="009F5B53" w:rsidRDefault="009F5B53" w:rsidP="00532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1F9ADC" w14:textId="77777777" w:rsidR="009F5B53" w:rsidRDefault="009F5B53" w:rsidP="00532D8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84A005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FBBF33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E2EA22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3CF5B1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AA4AE3" w14:textId="77777777" w:rsidR="009F5B53" w:rsidRDefault="009F5B53" w:rsidP="00532D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9F5B53" w14:paraId="6EF9E67D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D8C9D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83516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93C8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B41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D6E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BA3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1A6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6ECE3AA2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C3A08" w14:textId="7777777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AF8AE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318C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936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E66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C20E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554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21862E05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D5404" w14:textId="1A7BEEDB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CFEC9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73CF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72D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FC58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80D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1C1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3FE6B1F8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89301" w14:textId="1AA97F4E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C6AB9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7217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699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992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067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F8B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76398C9B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9B4AD" w14:textId="63C2B48B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536E6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7FE8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6D3E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A21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198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53B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69E71EB9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0A34F" w14:textId="591A8ECE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5E4B2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32FB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826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A99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E45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B96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05DD2BB3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E5BB3" w14:textId="7A3052B5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0C8C2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26F1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196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39E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944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475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259AEBEC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D44E9" w14:textId="34E24FE5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968BF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459E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D53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AB7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E47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AD7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6FF75F30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DD511" w14:textId="03E0E9C0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3E6B5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69F9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7A8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9861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A23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33A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748E2724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5699D" w14:textId="0F0350E5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16CA0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0FFA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A49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44A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3738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51E8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0047C5F9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0C6EF" w14:textId="601565F5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CA446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70F8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C939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4A0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C7F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A3D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30EA2102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CBFD6" w14:textId="71501197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831E1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E8D5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D4D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0EB8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9CE8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57F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000C2361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EB1C4" w14:textId="04EF0029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670B0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DEA8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07A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280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668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A4D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374A0B11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42712" w14:textId="123708D4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BBC66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76D3E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DBB5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961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699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88A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3E45632A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7E006" w14:textId="7DACCB7B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9F683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2B923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3A60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335E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635B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7B77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1EE17932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B9169" w14:textId="6F93CDEE" w:rsidR="009F5B53" w:rsidRDefault="009F5B53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64143" w14:textId="77777777" w:rsidR="009F5B53" w:rsidRDefault="009F5B53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27232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AD3F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35DC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0906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E554" w14:textId="77777777" w:rsidR="009F5B53" w:rsidRDefault="009F5B53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F7CC6" w14:paraId="4946E47C" w14:textId="77777777" w:rsidTr="00532D8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72986" w14:textId="1DC7CF29" w:rsidR="00CF7CC6" w:rsidRDefault="00CF7CC6" w:rsidP="00532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0A704" w14:textId="77777777" w:rsidR="00CF7CC6" w:rsidRDefault="00CF7CC6" w:rsidP="00532D8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3F3D0" w14:textId="77777777" w:rsidR="00CF7CC6" w:rsidRDefault="00CF7CC6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1E3F" w14:textId="77777777" w:rsidR="00CF7CC6" w:rsidRDefault="00CF7CC6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2CC1" w14:textId="77777777" w:rsidR="00CF7CC6" w:rsidRDefault="00CF7CC6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C819" w14:textId="77777777" w:rsidR="00CF7CC6" w:rsidRDefault="00CF7CC6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34B5" w14:textId="77777777" w:rsidR="00CF7CC6" w:rsidRDefault="00CF7CC6" w:rsidP="00532D8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5B53" w14:paraId="65009E87" w14:textId="77777777" w:rsidTr="00532D83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AC5681" w14:textId="77777777" w:rsidR="009F5B53" w:rsidRDefault="009F5B53" w:rsidP="00532D83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7F843C" w14:textId="77777777" w:rsidR="009F5B53" w:rsidRDefault="009F5B53" w:rsidP="00532D83">
            <w:pPr>
              <w:rPr>
                <w:rFonts w:ascii="Calibri" w:hAnsi="Calibri"/>
              </w:rPr>
            </w:pPr>
          </w:p>
        </w:tc>
      </w:tr>
    </w:tbl>
    <w:p w14:paraId="63CE8BBD" w14:textId="77777777" w:rsidR="009F5B53" w:rsidRDefault="009F5B53" w:rsidP="009F5B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05D3C4AE" w14:textId="77777777" w:rsidR="009F5B53" w:rsidRDefault="009F5B53" w:rsidP="009F5B53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82CF3B8" w14:textId="77777777" w:rsidR="009F5B53" w:rsidRDefault="009F5B53" w:rsidP="009F5B53">
      <w:pPr>
        <w:ind w:right="425"/>
        <w:rPr>
          <w:b/>
        </w:rPr>
      </w:pPr>
    </w:p>
    <w:p w14:paraId="5F8EAFA3" w14:textId="77777777" w:rsidR="009F5B53" w:rsidRDefault="009F5B53" w:rsidP="009F5B53">
      <w:pPr>
        <w:ind w:right="425"/>
        <w:rPr>
          <w:b/>
        </w:rPr>
      </w:pPr>
    </w:p>
    <w:p w14:paraId="6F3E7E2E" w14:textId="77777777" w:rsidR="009F5B53" w:rsidRPr="00423B06" w:rsidRDefault="009F5B53" w:rsidP="009F5B5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B7B8B25" w14:textId="77777777" w:rsidR="009F5B53" w:rsidRPr="005C20D7" w:rsidRDefault="009F5B53" w:rsidP="009F5B5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9F5B53" w:rsidRPr="005C20D7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DF27D" w14:textId="77777777" w:rsidR="004109CB" w:rsidRDefault="004109CB">
      <w:r>
        <w:separator/>
      </w:r>
    </w:p>
  </w:endnote>
  <w:endnote w:type="continuationSeparator" w:id="0">
    <w:p w14:paraId="2F439D83" w14:textId="77777777" w:rsidR="004109CB" w:rsidRDefault="0041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1205D" w14:textId="77777777" w:rsidR="00B23F54" w:rsidRPr="00CC4E7C" w:rsidRDefault="00B23F54" w:rsidP="00B23F54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9B2ADA3" w14:textId="77777777" w:rsidR="005D0AB2" w:rsidRDefault="005D0A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9A249" w14:textId="77777777" w:rsidR="004109CB" w:rsidRDefault="004109CB">
      <w:r>
        <w:separator/>
      </w:r>
    </w:p>
  </w:footnote>
  <w:footnote w:type="continuationSeparator" w:id="0">
    <w:p w14:paraId="38DC280F" w14:textId="77777777" w:rsidR="004109CB" w:rsidRDefault="00410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70071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9CB"/>
    <w:rsid w:val="00021E1F"/>
    <w:rsid w:val="0011188B"/>
    <w:rsid w:val="00142162"/>
    <w:rsid w:val="0014437C"/>
    <w:rsid w:val="001946D8"/>
    <w:rsid w:val="001F6B73"/>
    <w:rsid w:val="00303635"/>
    <w:rsid w:val="00347293"/>
    <w:rsid w:val="004109CB"/>
    <w:rsid w:val="00505EB1"/>
    <w:rsid w:val="00516B1B"/>
    <w:rsid w:val="005955BF"/>
    <w:rsid w:val="005D0AB2"/>
    <w:rsid w:val="007054E7"/>
    <w:rsid w:val="007220EB"/>
    <w:rsid w:val="007F25C7"/>
    <w:rsid w:val="0086523D"/>
    <w:rsid w:val="008726A6"/>
    <w:rsid w:val="008909FE"/>
    <w:rsid w:val="008F4EAF"/>
    <w:rsid w:val="008F7315"/>
    <w:rsid w:val="0091125A"/>
    <w:rsid w:val="009508B9"/>
    <w:rsid w:val="009F5B53"/>
    <w:rsid w:val="00B23F54"/>
    <w:rsid w:val="00CF7CC6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8B54B63"/>
  <w15:chartTrackingRefBased/>
  <w15:docId w15:val="{72385583-9586-4077-A2BC-D1E85896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5B5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3F5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D0A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0AB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D0A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0AB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3F54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2022-06-01T07:24:00Z</cp:lastPrinted>
  <dcterms:created xsi:type="dcterms:W3CDTF">2022-06-01T07:25:00Z</dcterms:created>
  <dcterms:modified xsi:type="dcterms:W3CDTF">2022-06-01T07:25:00Z</dcterms:modified>
</cp:coreProperties>
</file>