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E3D33" w14:textId="77777777" w:rsidR="00976D03" w:rsidRPr="00240E71" w:rsidRDefault="00976D03" w:rsidP="00976D0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7BEAAF7" w14:textId="77777777" w:rsidR="00976D03" w:rsidRDefault="00976D03" w:rsidP="00976D0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8B18C9E" w14:textId="77777777" w:rsidR="00976D03" w:rsidRPr="0022732C" w:rsidRDefault="00976D03" w:rsidP="00976D0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E6C366F" w14:textId="77777777" w:rsidR="00976D03" w:rsidRDefault="00976D03" w:rsidP="00976D0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70FA2B" w14:textId="77777777" w:rsidR="00976D03" w:rsidRPr="0022732C" w:rsidRDefault="00976D03" w:rsidP="00976D0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13A2626" w14:textId="77777777" w:rsidR="00976D03" w:rsidRPr="0022732C" w:rsidRDefault="00976D03" w:rsidP="00976D0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ED67A8A" w14:textId="77777777" w:rsidR="00976D03" w:rsidRPr="0022732C" w:rsidRDefault="00976D03" w:rsidP="00976D0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527C7D7" w14:textId="77777777" w:rsidR="00976D03" w:rsidRPr="0022732C" w:rsidRDefault="00976D03" w:rsidP="00976D0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22A566C" w14:textId="77777777" w:rsidR="00976D03" w:rsidRPr="0022732C" w:rsidRDefault="00976D03" w:rsidP="00976D0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5D426CD6" w14:textId="77777777" w:rsidR="00976D03" w:rsidRPr="0022732C" w:rsidRDefault="00976D03" w:rsidP="00976D0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58563478" w14:textId="77777777" w:rsidR="00976D03" w:rsidRPr="0022732C" w:rsidRDefault="00976D03" w:rsidP="00976D0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E27BA8E" w14:textId="77777777" w:rsidR="00976D03" w:rsidRPr="0022732C" w:rsidRDefault="00976D03" w:rsidP="00976D0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52CC70E" w14:textId="77777777" w:rsidR="00976D03" w:rsidRPr="0022732C" w:rsidRDefault="00976D03" w:rsidP="00976D0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1DD4C76" w14:textId="77777777" w:rsidR="00976D03" w:rsidRDefault="00976D03" w:rsidP="00976D03">
      <w:pPr>
        <w:spacing w:line="360" w:lineRule="auto"/>
      </w:pPr>
      <w:r>
        <w:t>Do: Nazwa i siedziba Zamawiającego:</w:t>
      </w:r>
    </w:p>
    <w:p w14:paraId="11CB25AF" w14:textId="77777777" w:rsidR="00976D03" w:rsidRPr="00247153" w:rsidRDefault="00976D03" w:rsidP="00976D03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397163BF" w14:textId="77777777" w:rsidR="00976D03" w:rsidRPr="00247153" w:rsidRDefault="00976D03" w:rsidP="00976D03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4E0C6091" w14:textId="77777777" w:rsidR="00976D03" w:rsidRDefault="00976D03" w:rsidP="00976D03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4BE16DC5" w14:textId="77777777" w:rsidR="00976D03" w:rsidRDefault="00976D03" w:rsidP="00976D03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223D0944" w14:textId="77777777" w:rsidR="00976D03" w:rsidRDefault="00976D03" w:rsidP="00976D03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1A99425B" w14:textId="77777777" w:rsidR="00976D03" w:rsidRDefault="00976D03" w:rsidP="00976D03">
      <w:pPr>
        <w:ind w:firstLine="3969"/>
        <w:rPr>
          <w:b/>
        </w:rPr>
      </w:pPr>
    </w:p>
    <w:p w14:paraId="04936FEF" w14:textId="1969C424" w:rsidR="00976D03" w:rsidRDefault="00976D03" w:rsidP="00976D0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336</w:t>
      </w:r>
      <w:r w:rsidRPr="00247153">
        <w:rPr>
          <w:b/>
        </w:rPr>
        <w:t>/2</w:t>
      </w:r>
      <w:r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2739D341" w14:textId="77777777" w:rsidR="00976D03" w:rsidRDefault="00976D03" w:rsidP="00976D03">
      <w:pPr>
        <w:tabs>
          <w:tab w:val="right" w:pos="9000"/>
        </w:tabs>
      </w:pPr>
    </w:p>
    <w:p w14:paraId="706A3DA0" w14:textId="77777777" w:rsidR="00976D03" w:rsidRPr="005F7BDF" w:rsidRDefault="00976D03" w:rsidP="00976D0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36CB1B3C" w14:textId="77777777" w:rsidR="00976D03" w:rsidRPr="005F7BDF" w:rsidRDefault="00976D03" w:rsidP="00976D0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8E0AD3B" w14:textId="77777777" w:rsidR="00976D03" w:rsidRPr="005F7BDF" w:rsidRDefault="00976D03" w:rsidP="00976D0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4E628181" w14:textId="77777777" w:rsidR="00976D03" w:rsidRPr="005F7BDF" w:rsidRDefault="00976D03" w:rsidP="00976D0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0F203C" w14:textId="77777777" w:rsidR="00976D03" w:rsidRPr="005F7BDF" w:rsidRDefault="00976D03" w:rsidP="00976D0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35466A1" w14:textId="77777777" w:rsidR="00976D03" w:rsidRPr="002969BE" w:rsidRDefault="00976D03" w:rsidP="00976D03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17F1F73F" w14:textId="77777777" w:rsidR="00976D03" w:rsidRPr="002969BE" w:rsidRDefault="00976D03" w:rsidP="00976D0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38A6EDAD" w14:textId="77777777" w:rsidR="00976D03" w:rsidRPr="002969BE" w:rsidRDefault="00976D03" w:rsidP="00976D0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76F8CBC1" w14:textId="77777777" w:rsidR="00976D03" w:rsidRPr="002969BE" w:rsidRDefault="00976D03" w:rsidP="00976D0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SIWZ</w:t>
      </w:r>
      <w:r w:rsidRPr="002969BE">
        <w:rPr>
          <w:sz w:val="22"/>
          <w:szCs w:val="22"/>
        </w:rPr>
        <w:t xml:space="preserve">                            </w:t>
      </w:r>
    </w:p>
    <w:p w14:paraId="41AD9703" w14:textId="77777777" w:rsidR="00976D03" w:rsidRPr="002969BE" w:rsidRDefault="00976D03" w:rsidP="00976D03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3B871725" w14:textId="77777777" w:rsidR="00976D03" w:rsidRPr="00FE545C" w:rsidRDefault="00976D03" w:rsidP="00976D03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88FC41A" w14:textId="77777777" w:rsidR="00976D03" w:rsidRPr="00FE545C" w:rsidRDefault="00976D03" w:rsidP="00976D0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E62F53B" w14:textId="77777777" w:rsidR="00976D03" w:rsidRDefault="00976D03" w:rsidP="00976D03">
      <w:pPr>
        <w:jc w:val="both"/>
        <w:rPr>
          <w:sz w:val="18"/>
          <w:szCs w:val="18"/>
        </w:rPr>
      </w:pPr>
    </w:p>
    <w:p w14:paraId="4566C5D4" w14:textId="77777777" w:rsidR="00976D03" w:rsidRDefault="00976D03" w:rsidP="00976D03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2C0375A" w14:textId="77777777" w:rsidR="00976D03" w:rsidRPr="00730EFE" w:rsidRDefault="00976D03" w:rsidP="00976D0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A117C">
        <w:rPr>
          <w:color w:val="000000"/>
          <w:sz w:val="22"/>
          <w:szCs w:val="22"/>
          <w:lang w:eastAsia="ar-SA"/>
        </w:rPr>
        <w:t>30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7318294C" w14:textId="77777777" w:rsidR="00976D03" w:rsidRPr="001D671E" w:rsidRDefault="00976D03" w:rsidP="00976D0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00F52BE5" w14:textId="77777777" w:rsidR="00976D03" w:rsidRDefault="00976D03" w:rsidP="00976D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8A1973A" w14:textId="77777777" w:rsidR="00976D03" w:rsidRDefault="00976D03" w:rsidP="00976D0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337E43" w14:textId="77777777" w:rsidR="00976D03" w:rsidRDefault="00976D03" w:rsidP="00976D0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7FAEC0" w14:textId="77777777" w:rsidR="00976D03" w:rsidRPr="001D671E" w:rsidRDefault="00976D03" w:rsidP="00976D0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76D03" w:rsidRPr="00FE545C" w14:paraId="522B1AC1" w14:textId="77777777" w:rsidTr="00532D8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FD07F" w14:textId="77777777" w:rsidR="00976D03" w:rsidRPr="00FE545C" w:rsidRDefault="00976D03" w:rsidP="00532D8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E5C52" w14:textId="77777777" w:rsidR="00976D03" w:rsidRPr="00FE545C" w:rsidRDefault="00976D03" w:rsidP="00532D8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EB89ADE" w14:textId="77777777" w:rsidR="00976D03" w:rsidRPr="00FE545C" w:rsidRDefault="00976D03" w:rsidP="00532D8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1A11D7" w14:textId="77777777" w:rsidR="00976D03" w:rsidRPr="00FE545C" w:rsidRDefault="00976D03" w:rsidP="00532D8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976D03" w:rsidRPr="00FE545C" w14:paraId="21BFB90C" w14:textId="77777777" w:rsidTr="00532D8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E3A0D" w14:textId="77777777" w:rsidR="00976D03" w:rsidRPr="00FE545C" w:rsidRDefault="00976D03" w:rsidP="00532D8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5D9B0" w14:textId="77777777" w:rsidR="00976D03" w:rsidRPr="00FE545C" w:rsidRDefault="00976D03" w:rsidP="00532D8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D3464" w14:textId="77777777" w:rsidR="00976D03" w:rsidRPr="00FE545C" w:rsidRDefault="00976D03" w:rsidP="00532D8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76D03" w:rsidRPr="00FE545C" w14:paraId="5135FA45" w14:textId="77777777" w:rsidTr="00532D8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AB73B" w14:textId="77777777" w:rsidR="00976D03" w:rsidRPr="00FE545C" w:rsidRDefault="00976D03" w:rsidP="00532D8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44347" w14:textId="77777777" w:rsidR="00976D03" w:rsidRPr="00FE545C" w:rsidRDefault="00976D03" w:rsidP="00532D8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5C367" w14:textId="77777777" w:rsidR="00976D03" w:rsidRPr="00FE545C" w:rsidRDefault="00976D03" w:rsidP="00532D8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ECEF738" w14:textId="77777777" w:rsidR="00976D03" w:rsidRDefault="00976D03" w:rsidP="00976D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4EEE422" w14:textId="77777777" w:rsidR="00976D03" w:rsidRPr="00D638CC" w:rsidRDefault="00976D03" w:rsidP="00976D0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5BB29616" w14:textId="77777777" w:rsidR="00976D03" w:rsidRPr="002F276A" w:rsidRDefault="00976D03" w:rsidP="00976D0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D34AA7F" w14:textId="77777777" w:rsidR="00976D03" w:rsidRPr="002F276A" w:rsidRDefault="00976D03" w:rsidP="00976D0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87DC88B" w14:textId="77777777" w:rsidR="00976D03" w:rsidRPr="002F276A" w:rsidRDefault="00976D03" w:rsidP="00976D0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C834075" w14:textId="77777777" w:rsidR="00976D03" w:rsidRPr="002F276A" w:rsidRDefault="00976D03" w:rsidP="00976D0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24C98AD" w14:textId="77777777" w:rsidR="00976D03" w:rsidRPr="002F276A" w:rsidRDefault="00976D03" w:rsidP="00976D0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8A0C54" w14:textId="77777777" w:rsidR="00976D03" w:rsidRDefault="00976D03" w:rsidP="00976D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E07A013" w14:textId="77777777" w:rsidR="00976D03" w:rsidRDefault="00976D03" w:rsidP="00976D0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594BD29" w14:textId="77777777" w:rsidR="00976D03" w:rsidRDefault="00976D03" w:rsidP="00976D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629B9F0" w14:textId="77777777" w:rsidR="00976D03" w:rsidRDefault="00976D03" w:rsidP="00976D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9CF298B" w14:textId="77777777" w:rsidR="00976D03" w:rsidRDefault="00976D03" w:rsidP="00976D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B798EFD" w14:textId="77777777" w:rsidR="00976D03" w:rsidRDefault="00976D03" w:rsidP="00976D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16F636A" w14:textId="77777777" w:rsidR="00976D03" w:rsidRDefault="00976D03" w:rsidP="00976D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945BBBE" w14:textId="77777777" w:rsidR="00976D03" w:rsidRPr="000B45FE" w:rsidRDefault="00976D03" w:rsidP="00976D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3402085" w14:textId="77777777" w:rsidR="00976D03" w:rsidRDefault="00976D03" w:rsidP="00976D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5E2C6681" w14:textId="77777777" w:rsidR="00976D03" w:rsidRDefault="00976D03" w:rsidP="00976D03">
      <w:pPr>
        <w:jc w:val="both"/>
        <w:rPr>
          <w:sz w:val="22"/>
          <w:szCs w:val="22"/>
        </w:rPr>
      </w:pPr>
    </w:p>
    <w:p w14:paraId="68655B0C" w14:textId="77777777" w:rsidR="00976D03" w:rsidRDefault="00976D03" w:rsidP="00976D03">
      <w:pPr>
        <w:jc w:val="both"/>
        <w:rPr>
          <w:sz w:val="22"/>
          <w:szCs w:val="22"/>
        </w:rPr>
      </w:pPr>
    </w:p>
    <w:p w14:paraId="1362C2B0" w14:textId="77777777" w:rsidR="00976D03" w:rsidRDefault="00976D03" w:rsidP="00976D03">
      <w:pPr>
        <w:jc w:val="right"/>
        <w:rPr>
          <w:sz w:val="20"/>
          <w:szCs w:val="20"/>
        </w:rPr>
      </w:pPr>
    </w:p>
    <w:p w14:paraId="4ED39FEC" w14:textId="77777777" w:rsidR="00976D03" w:rsidRPr="00423B06" w:rsidRDefault="00976D03" w:rsidP="00976D0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7AAED3D" w14:textId="77777777" w:rsidR="00976D03" w:rsidRPr="00A36883" w:rsidRDefault="00976D03" w:rsidP="00976D03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35C0218" w14:textId="77777777" w:rsidR="00976D03" w:rsidRPr="00593349" w:rsidRDefault="00976D03" w:rsidP="00976D03"/>
    <w:p w14:paraId="09196B92" w14:textId="77777777" w:rsidR="00FE545C" w:rsidRPr="0097392D" w:rsidRDefault="00FE545C" w:rsidP="0097392D"/>
    <w:sectPr w:rsidR="00FE545C" w:rsidRPr="009739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3558D" w14:textId="77777777" w:rsidR="00DB1ED8" w:rsidRDefault="00DB1ED8">
      <w:r>
        <w:separator/>
      </w:r>
    </w:p>
  </w:endnote>
  <w:endnote w:type="continuationSeparator" w:id="0">
    <w:p w14:paraId="3DB848D8" w14:textId="77777777" w:rsidR="00DB1ED8" w:rsidRDefault="00DB1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7BAC5" w14:textId="77777777" w:rsidR="00027EC9" w:rsidRDefault="00027E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3A9C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EB2DF" w14:textId="77777777" w:rsidR="00027EC9" w:rsidRDefault="00027E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C2BC9" w14:textId="77777777" w:rsidR="00DB1ED8" w:rsidRDefault="00DB1ED8">
      <w:r>
        <w:separator/>
      </w:r>
    </w:p>
  </w:footnote>
  <w:footnote w:type="continuationSeparator" w:id="0">
    <w:p w14:paraId="220D440A" w14:textId="77777777" w:rsidR="00DB1ED8" w:rsidRDefault="00DB1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F91AE" w14:textId="77777777" w:rsidR="00027EC9" w:rsidRDefault="00027E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E469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7812C" w14:textId="77777777" w:rsidR="00027EC9" w:rsidRDefault="00027E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43412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80915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2777439">
    <w:abstractNumId w:val="0"/>
  </w:num>
  <w:num w:numId="4" w16cid:durableId="6071979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1ED8"/>
    <w:rsid w:val="00012286"/>
    <w:rsid w:val="00027EC9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392D"/>
    <w:rsid w:val="00976D03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1ED8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71174C"/>
  <w15:chartTrackingRefBased/>
  <w15:docId w15:val="{452AEAF0-C804-4512-BB3B-C1D937996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6D0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2022-05-30T06:45:00Z</cp:lastPrinted>
  <dcterms:created xsi:type="dcterms:W3CDTF">2022-05-30T06:45:00Z</dcterms:created>
  <dcterms:modified xsi:type="dcterms:W3CDTF">2022-05-30T06:45:00Z</dcterms:modified>
</cp:coreProperties>
</file>