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1B814867" w:rsidR="008D2AB8" w:rsidRPr="00EF68E5" w:rsidRDefault="008D2AB8" w:rsidP="008D2AB8">
      <w:pPr>
        <w:widowControl w:val="0"/>
        <w:ind w:right="1"/>
        <w:jc w:val="both"/>
      </w:pPr>
      <w:r w:rsidRPr="00EF68E5">
        <w:t xml:space="preserve">Przystępując do postępowania o udzielenie zamówienia publicznego, którego przedmiotem jest </w:t>
      </w:r>
      <w:r w:rsidR="00EF68E5">
        <w:rPr>
          <w:b/>
        </w:rPr>
        <w:t>d</w:t>
      </w:r>
      <w:bookmarkStart w:id="0" w:name="_GoBack"/>
      <w:bookmarkEnd w:id="0"/>
      <w:r w:rsidR="00EF68E5" w:rsidRPr="00EF68E5">
        <w:rPr>
          <w:b/>
        </w:rPr>
        <w:t xml:space="preserve">ostawa inercyjno-żyroskopowego systemu rejestrowania ruchu człowieka z oprogramowaniem - 1 szt. dla </w:t>
      </w:r>
      <w:proofErr w:type="spellStart"/>
      <w:r w:rsidR="00EF68E5" w:rsidRPr="00EF68E5">
        <w:rPr>
          <w:b/>
        </w:rPr>
        <w:t>WEAIiIB</w:t>
      </w:r>
      <w:proofErr w:type="spellEnd"/>
      <w:r w:rsidR="00EF68E5" w:rsidRPr="00EF68E5">
        <w:rPr>
          <w:b/>
        </w:rPr>
        <w:t xml:space="preserve"> - KC-zp.272-330/22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7AEC2DD8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roducent/</w:t>
      </w:r>
      <w:r w:rsidRPr="00EF68E5">
        <w:t>typ/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………………………………………</w:t>
      </w:r>
    </w:p>
    <w:p w14:paraId="4C20684A" w14:textId="2D8C1954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D97C79" w:rsidRPr="00EF68E5">
        <w:rPr>
          <w:b/>
          <w:bCs/>
        </w:rPr>
        <w:t>……. dni od daty podpisana umowy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124DB73A" w14:textId="5F4A707A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>…………</w:t>
      </w:r>
      <w:r w:rsidR="00D97C79" w:rsidRPr="00EF68E5">
        <w:rPr>
          <w:b/>
          <w:bCs/>
        </w:rPr>
        <w:t xml:space="preserve"> miesięcy</w:t>
      </w:r>
      <w:r w:rsidR="00D97C79" w:rsidRPr="00EF68E5">
        <w:t xml:space="preserve"> </w:t>
      </w:r>
      <w:r w:rsidR="00EF68E5" w:rsidRPr="00EF68E5">
        <w:rPr>
          <w:b/>
          <w:color w:val="FF0000"/>
        </w:rPr>
        <w:t>/</w:t>
      </w:r>
      <w:r w:rsidRPr="00EF68E5">
        <w:rPr>
          <w:b/>
          <w:color w:val="FF0000"/>
        </w:rPr>
        <w:t>kryterium oceny ofert</w:t>
      </w:r>
      <w:r w:rsidR="00EF68E5" w:rsidRPr="00EF68E5">
        <w:rPr>
          <w:b/>
          <w:color w:val="FF0000"/>
        </w:rPr>
        <w:t>/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77777777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lastRenderedPageBreak/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EF68E5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EF68E5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lang w:eastAsia="zh-CN"/>
        </w:rPr>
      </w:pPr>
    </w:p>
    <w:p w14:paraId="2A2FBD8D" w14:textId="7C0E3A58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0E3E309B" w14:textId="77777777" w:rsidR="0032786A" w:rsidRDefault="0032786A" w:rsidP="00FE545C">
      <w:pPr>
        <w:rPr>
          <w:b/>
          <w:sz w:val="22"/>
          <w:szCs w:val="22"/>
          <w:u w:val="single"/>
        </w:rPr>
      </w:pP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B0540" w14:textId="77777777" w:rsidR="00DC0A06" w:rsidRDefault="00DC0A06">
      <w:r>
        <w:separator/>
      </w:r>
    </w:p>
  </w:endnote>
  <w:endnote w:type="continuationSeparator" w:id="0">
    <w:p w14:paraId="4003DF99" w14:textId="77777777" w:rsidR="00DC0A06" w:rsidRDefault="00DC0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1F77ED" w14:textId="77777777" w:rsidR="00DC0A06" w:rsidRDefault="00DC0A06">
      <w:r>
        <w:separator/>
      </w:r>
    </w:p>
  </w:footnote>
  <w:footnote w:type="continuationSeparator" w:id="0">
    <w:p w14:paraId="05F4E2CE" w14:textId="77777777" w:rsidR="00DC0A06" w:rsidRDefault="00DC0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61AE"/>
    <w:rsid w:val="0031471C"/>
    <w:rsid w:val="00315A4A"/>
    <w:rsid w:val="0032786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030A"/>
    <w:rsid w:val="00B774DC"/>
    <w:rsid w:val="00C969A6"/>
    <w:rsid w:val="00CA7D36"/>
    <w:rsid w:val="00D16B3D"/>
    <w:rsid w:val="00D24208"/>
    <w:rsid w:val="00D60C38"/>
    <w:rsid w:val="00D66893"/>
    <w:rsid w:val="00D90ACB"/>
    <w:rsid w:val="00D97C79"/>
    <w:rsid w:val="00DC0A06"/>
    <w:rsid w:val="00DC1500"/>
    <w:rsid w:val="00E44371"/>
    <w:rsid w:val="00E949B0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6D658-ADEA-47DC-A82F-BEC774EC8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691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2</cp:revision>
  <cp:lastPrinted>2022-06-02T12:49:00Z</cp:lastPrinted>
  <dcterms:created xsi:type="dcterms:W3CDTF">2022-06-02T12:49:00Z</dcterms:created>
  <dcterms:modified xsi:type="dcterms:W3CDTF">2022-06-02T12:49:00Z</dcterms:modified>
</cp:coreProperties>
</file>