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273F9CD9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E70EE59" w14:textId="77777777" w:rsidR="00393339" w:rsidRPr="0022732C" w:rsidRDefault="00393339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5D74AB0A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5FD28F40" w14:textId="77777777" w:rsidR="00393339" w:rsidRDefault="00393339" w:rsidP="0002432F">
      <w:pPr>
        <w:ind w:right="-110"/>
        <w:rPr>
          <w:b/>
        </w:rPr>
      </w:pPr>
    </w:p>
    <w:p w14:paraId="11341354" w14:textId="2BCE6451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8962E2" w:rsidRPr="008962E2">
        <w:rPr>
          <w:b/>
        </w:rPr>
        <w:t xml:space="preserve">drukarki 3D dla </w:t>
      </w:r>
      <w:proofErr w:type="spellStart"/>
      <w:r w:rsidR="008962E2" w:rsidRPr="008962E2">
        <w:rPr>
          <w:b/>
        </w:rPr>
        <w:t>WIMiC</w:t>
      </w:r>
      <w:proofErr w:type="spellEnd"/>
      <w:r w:rsidR="008962E2" w:rsidRPr="008962E2">
        <w:rPr>
          <w:b/>
        </w:rPr>
        <w:t xml:space="preserve"> - KC-</w:t>
      </w:r>
      <w:proofErr w:type="spellStart"/>
      <w:r w:rsidR="008962E2" w:rsidRPr="008962E2">
        <w:rPr>
          <w:b/>
        </w:rPr>
        <w:t>zp</w:t>
      </w:r>
      <w:proofErr w:type="spellEnd"/>
      <w:r w:rsidR="008962E2" w:rsidRPr="008962E2">
        <w:rPr>
          <w:b/>
        </w:rPr>
        <w:t>. 272-313/22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27EB37A4" w14:textId="77777777" w:rsidR="00393339" w:rsidRPr="00894B65" w:rsidRDefault="00393339" w:rsidP="00624DA4">
      <w:pPr>
        <w:jc w:val="both"/>
      </w:pPr>
    </w:p>
    <w:p w14:paraId="77577FD2" w14:textId="33C24691" w:rsidR="00C36A45" w:rsidRDefault="00C36A45" w:rsidP="00C36A45">
      <w:pPr>
        <w:jc w:val="both"/>
        <w:rPr>
          <w:b/>
          <w:bCs/>
          <w:color w:val="FF0000"/>
          <w:sz w:val="22"/>
          <w:szCs w:val="22"/>
        </w:rPr>
      </w:pPr>
    </w:p>
    <w:p w14:paraId="07B00909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0757636F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8E3F8A" w14:textId="77777777" w:rsidR="00393339" w:rsidRDefault="00393339" w:rsidP="0039333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72285D08" w14:textId="77777777" w:rsidR="00393339" w:rsidRDefault="00393339" w:rsidP="0039333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185FC30" w14:textId="77777777" w:rsidR="00393339" w:rsidRDefault="00393339" w:rsidP="0039333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286FB7" w14:textId="77777777" w:rsidR="00393339" w:rsidRDefault="00393339" w:rsidP="00393339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79215859" w14:textId="77777777" w:rsidR="00393339" w:rsidRDefault="00393339" w:rsidP="0039333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0F3E5364" w14:textId="6BE99A95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6511D30E" w14:textId="0F291FF4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DCFF60" w14:textId="77777777" w:rsidR="00393339" w:rsidRDefault="00393339" w:rsidP="00A01521">
      <w:pPr>
        <w:rPr>
          <w:b/>
          <w:sz w:val="22"/>
          <w:szCs w:val="22"/>
          <w:u w:val="single"/>
        </w:rPr>
      </w:pPr>
    </w:p>
    <w:p w14:paraId="1EBFFA93" w14:textId="77777777" w:rsidR="00393339" w:rsidRDefault="00393339" w:rsidP="00A01521">
      <w:pPr>
        <w:rPr>
          <w:b/>
          <w:sz w:val="22"/>
          <w:szCs w:val="22"/>
          <w:u w:val="single"/>
        </w:rPr>
      </w:pPr>
    </w:p>
    <w:p w14:paraId="08A37826" w14:textId="77777777" w:rsidR="00393339" w:rsidRDefault="00393339" w:rsidP="00A01521">
      <w:pPr>
        <w:rPr>
          <w:b/>
          <w:sz w:val="22"/>
          <w:szCs w:val="22"/>
          <w:u w:val="single"/>
        </w:rPr>
      </w:pPr>
    </w:p>
    <w:p w14:paraId="78C1383B" w14:textId="0582513D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3B78F93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66AD675" w14:textId="34D824C5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199D">
        <w:rPr>
          <w:b/>
          <w:color w:val="000000"/>
          <w:sz w:val="22"/>
          <w:szCs w:val="22"/>
          <w:lang w:eastAsia="ar-SA"/>
        </w:rPr>
        <w:t xml:space="preserve">na </w:t>
      </w:r>
      <w:r w:rsidR="008962E2">
        <w:rPr>
          <w:b/>
          <w:color w:val="000000"/>
          <w:sz w:val="22"/>
          <w:szCs w:val="22"/>
          <w:lang w:eastAsia="ar-SA"/>
        </w:rPr>
        <w:t>drukarkę</w:t>
      </w:r>
      <w:r w:rsidRPr="00BE199D">
        <w:rPr>
          <w:b/>
          <w:color w:val="000000"/>
          <w:sz w:val="22"/>
          <w:szCs w:val="22"/>
          <w:lang w:eastAsia="ar-SA"/>
        </w:rPr>
        <w:t xml:space="preserve">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28F692CF" w14:textId="58D92A2B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</w:t>
      </w:r>
      <w:r w:rsidR="007470DD"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color w:val="000000"/>
          <w:sz w:val="22"/>
          <w:szCs w:val="22"/>
          <w:lang w:eastAsia="ar-SA"/>
        </w:rPr>
        <w:t>wymienion</w:t>
      </w:r>
      <w:r w:rsidR="00343562">
        <w:rPr>
          <w:color w:val="000000"/>
          <w:sz w:val="22"/>
          <w:szCs w:val="22"/>
          <w:lang w:eastAsia="ar-SA"/>
        </w:rPr>
        <w:t>a</w:t>
      </w:r>
      <w:r w:rsidRPr="00BE199D">
        <w:rPr>
          <w:color w:val="000000"/>
          <w:sz w:val="22"/>
          <w:szCs w:val="22"/>
          <w:lang w:eastAsia="ar-SA"/>
        </w:rPr>
        <w:t xml:space="preserve">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="00343562">
        <w:rPr>
          <w:b/>
          <w:color w:val="000000"/>
          <w:sz w:val="22"/>
          <w:szCs w:val="22"/>
          <w:lang w:eastAsia="ar-SA"/>
        </w:rPr>
        <w:t xml:space="preserve">drukarka </w:t>
      </w:r>
      <w:r w:rsidRPr="00BE199D">
        <w:rPr>
          <w:color w:val="000000"/>
          <w:sz w:val="22"/>
          <w:szCs w:val="22"/>
          <w:lang w:eastAsia="ar-SA"/>
        </w:rPr>
        <w:t>jest przeznaczon</w:t>
      </w:r>
      <w:r w:rsidR="00343562">
        <w:rPr>
          <w:color w:val="000000"/>
          <w:sz w:val="22"/>
          <w:szCs w:val="22"/>
          <w:lang w:eastAsia="ar-SA"/>
        </w:rPr>
        <w:t>a</w:t>
      </w:r>
      <w:r w:rsidRPr="00BE199D">
        <w:rPr>
          <w:color w:val="000000"/>
          <w:sz w:val="22"/>
          <w:szCs w:val="22"/>
          <w:lang w:eastAsia="ar-SA"/>
        </w:rPr>
        <w:t xml:space="preserve">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B3FF6" w14:textId="77777777" w:rsidR="00AB1889" w:rsidRDefault="00AB1889">
      <w:r>
        <w:separator/>
      </w:r>
    </w:p>
  </w:endnote>
  <w:endnote w:type="continuationSeparator" w:id="0">
    <w:p w14:paraId="10FDC35B" w14:textId="77777777" w:rsidR="00AB1889" w:rsidRDefault="00AB1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B403A" w14:textId="77777777" w:rsidR="00AB1889" w:rsidRDefault="00AB1889">
      <w:r>
        <w:separator/>
      </w:r>
    </w:p>
  </w:footnote>
  <w:footnote w:type="continuationSeparator" w:id="0">
    <w:p w14:paraId="0E3A332E" w14:textId="77777777" w:rsidR="00AB1889" w:rsidRDefault="00AB1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61512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11220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4870657">
    <w:abstractNumId w:val="3"/>
  </w:num>
  <w:num w:numId="4" w16cid:durableId="396976743">
    <w:abstractNumId w:val="2"/>
  </w:num>
  <w:num w:numId="5" w16cid:durableId="1446537851">
    <w:abstractNumId w:val="5"/>
  </w:num>
  <w:num w:numId="6" w16cid:durableId="5105289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3004315">
    <w:abstractNumId w:val="1"/>
  </w:num>
  <w:num w:numId="8" w16cid:durableId="1665739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562"/>
    <w:rsid w:val="003437A2"/>
    <w:rsid w:val="00345AA9"/>
    <w:rsid w:val="0039333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07715"/>
    <w:rsid w:val="006108F3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470DD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962E2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F3E90"/>
    <w:rsid w:val="00A01521"/>
    <w:rsid w:val="00A70805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2DC97-3391-4469-8942-85D115213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634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2022-06-02T08:09:00Z</cp:lastPrinted>
  <dcterms:created xsi:type="dcterms:W3CDTF">2022-06-02T08:09:00Z</dcterms:created>
  <dcterms:modified xsi:type="dcterms:W3CDTF">2022-06-02T08:09:00Z</dcterms:modified>
</cp:coreProperties>
</file>