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C2A82" w:rsidRDefault="001E7FA9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4C2A82">
        <w:rPr>
          <w:sz w:val="24"/>
          <w:szCs w:val="24"/>
        </w:rPr>
        <w:t>Kraków</w:t>
      </w:r>
      <w:r w:rsidR="00D665F5" w:rsidRPr="004C2A82">
        <w:rPr>
          <w:sz w:val="24"/>
          <w:szCs w:val="24"/>
        </w:rPr>
        <w:t xml:space="preserve"> dnia: </w:t>
      </w:r>
      <w:r w:rsidRPr="004C2A82">
        <w:rPr>
          <w:sz w:val="24"/>
          <w:szCs w:val="24"/>
        </w:rPr>
        <w:t>2022-06-06</w:t>
      </w:r>
    </w:p>
    <w:p w:rsidR="001E7FA9" w:rsidRPr="004C2A82" w:rsidRDefault="001E7FA9" w:rsidP="00577BC6">
      <w:pPr>
        <w:spacing w:after="40"/>
        <w:rPr>
          <w:b/>
          <w:bCs/>
          <w:sz w:val="24"/>
          <w:szCs w:val="24"/>
        </w:rPr>
      </w:pPr>
      <w:r w:rsidRPr="004C2A82">
        <w:rPr>
          <w:b/>
          <w:bCs/>
          <w:sz w:val="24"/>
          <w:szCs w:val="24"/>
        </w:rPr>
        <w:t>Szpital Miejski Specjalistyczny</w:t>
      </w:r>
    </w:p>
    <w:p w:rsidR="001E7FA9" w:rsidRPr="004C2A82" w:rsidRDefault="001E7FA9" w:rsidP="00577BC6">
      <w:pPr>
        <w:spacing w:after="40"/>
        <w:rPr>
          <w:b/>
          <w:bCs/>
          <w:sz w:val="24"/>
          <w:szCs w:val="24"/>
        </w:rPr>
      </w:pPr>
      <w:r w:rsidRPr="004C2A82">
        <w:rPr>
          <w:b/>
          <w:bCs/>
          <w:sz w:val="24"/>
          <w:szCs w:val="24"/>
        </w:rPr>
        <w:t>im. Gabriela Narutowicza w Krakowie</w:t>
      </w:r>
    </w:p>
    <w:p w:rsidR="00D665F5" w:rsidRPr="004C2A82" w:rsidRDefault="001E7FA9" w:rsidP="00577BC6">
      <w:pPr>
        <w:spacing w:after="40"/>
        <w:rPr>
          <w:b/>
          <w:bCs/>
          <w:sz w:val="24"/>
          <w:szCs w:val="24"/>
        </w:rPr>
      </w:pPr>
      <w:r w:rsidRPr="004C2A82">
        <w:rPr>
          <w:b/>
          <w:bCs/>
          <w:sz w:val="24"/>
          <w:szCs w:val="24"/>
        </w:rPr>
        <w:t>Dział Zamówień Publicznych i Umów</w:t>
      </w:r>
    </w:p>
    <w:p w:rsidR="00D665F5" w:rsidRPr="004C2A82" w:rsidRDefault="001E7FA9" w:rsidP="00D665F5">
      <w:pPr>
        <w:rPr>
          <w:sz w:val="24"/>
          <w:szCs w:val="24"/>
        </w:rPr>
      </w:pPr>
      <w:r w:rsidRPr="004C2A82">
        <w:rPr>
          <w:sz w:val="24"/>
          <w:szCs w:val="24"/>
        </w:rPr>
        <w:t>ul. Prądnicka</w:t>
      </w:r>
      <w:r w:rsidR="00D665F5" w:rsidRPr="004C2A82">
        <w:rPr>
          <w:sz w:val="24"/>
          <w:szCs w:val="24"/>
        </w:rPr>
        <w:t xml:space="preserve"> </w:t>
      </w:r>
      <w:r w:rsidRPr="004C2A82">
        <w:rPr>
          <w:sz w:val="24"/>
          <w:szCs w:val="24"/>
        </w:rPr>
        <w:t>35-37</w:t>
      </w:r>
    </w:p>
    <w:p w:rsidR="00D665F5" w:rsidRPr="004C2A82" w:rsidRDefault="001E7FA9" w:rsidP="00D665F5">
      <w:pPr>
        <w:rPr>
          <w:sz w:val="24"/>
          <w:szCs w:val="24"/>
        </w:rPr>
      </w:pPr>
      <w:r w:rsidRPr="004C2A82">
        <w:rPr>
          <w:sz w:val="24"/>
          <w:szCs w:val="24"/>
        </w:rPr>
        <w:t>31-202</w:t>
      </w:r>
      <w:r w:rsidR="00D665F5" w:rsidRPr="004C2A82">
        <w:rPr>
          <w:sz w:val="24"/>
          <w:szCs w:val="24"/>
        </w:rPr>
        <w:t xml:space="preserve"> </w:t>
      </w:r>
      <w:r w:rsidRPr="004C2A82">
        <w:rPr>
          <w:sz w:val="24"/>
          <w:szCs w:val="24"/>
        </w:rPr>
        <w:t>Kraków</w:t>
      </w:r>
    </w:p>
    <w:p w:rsidR="00D665F5" w:rsidRPr="004C2A8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4C2A8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4C2A8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4C2A82">
        <w:rPr>
          <w:sz w:val="24"/>
          <w:szCs w:val="24"/>
        </w:rPr>
        <w:t>Znak sprawy:</w:t>
      </w:r>
      <w:r w:rsidRPr="004C2A82">
        <w:rPr>
          <w:b/>
          <w:sz w:val="24"/>
          <w:szCs w:val="24"/>
        </w:rPr>
        <w:t xml:space="preserve"> </w:t>
      </w:r>
      <w:r w:rsidR="001E7FA9" w:rsidRPr="004C2A82">
        <w:rPr>
          <w:b/>
          <w:sz w:val="24"/>
          <w:szCs w:val="24"/>
        </w:rPr>
        <w:t>ZP/19/2022</w:t>
      </w:r>
      <w:r w:rsidR="00A80738" w:rsidRPr="004C2A82">
        <w:rPr>
          <w:sz w:val="24"/>
          <w:szCs w:val="24"/>
        </w:rPr>
        <w:tab/>
        <w:t xml:space="preserve"> </w:t>
      </w:r>
    </w:p>
    <w:p w:rsidR="00A80738" w:rsidRPr="004C2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2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2A8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4C2A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4C2A82">
        <w:rPr>
          <w:b/>
          <w:spacing w:val="20"/>
          <w:sz w:val="28"/>
        </w:rPr>
        <w:t>INFORMACJA Z OTWARCIA OFERT</w:t>
      </w:r>
    </w:p>
    <w:p w:rsidR="00A80738" w:rsidRPr="004C2A8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4C2A8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4C2A82">
        <w:rPr>
          <w:bCs/>
          <w:sz w:val="24"/>
          <w:szCs w:val="24"/>
        </w:rPr>
        <w:t xml:space="preserve">Dotyczy </w:t>
      </w:r>
      <w:r w:rsidRPr="004C2A82">
        <w:rPr>
          <w:sz w:val="24"/>
          <w:szCs w:val="24"/>
        </w:rPr>
        <w:t xml:space="preserve">postępowania o udzielenie zamówienia publicznego prowadzonego w trybie </w:t>
      </w:r>
      <w:r w:rsidR="001E7FA9" w:rsidRPr="004C2A82">
        <w:rPr>
          <w:sz w:val="24"/>
          <w:szCs w:val="24"/>
        </w:rPr>
        <w:t>przetarg nieograniczony</w:t>
      </w:r>
      <w:r w:rsidRPr="004C2A82">
        <w:rPr>
          <w:sz w:val="24"/>
          <w:szCs w:val="24"/>
        </w:rPr>
        <w:t xml:space="preserve"> na:</w:t>
      </w:r>
    </w:p>
    <w:p w:rsidR="00A80738" w:rsidRPr="004C2A82" w:rsidRDefault="001E7FA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4C2A82">
        <w:rPr>
          <w:b/>
          <w:szCs w:val="24"/>
        </w:rPr>
        <w:t>Zakup i dostawa wyrobów medycznych I</w:t>
      </w:r>
    </w:p>
    <w:p w:rsidR="00D665F5" w:rsidRPr="004C2A8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4C2A82">
        <w:rPr>
          <w:sz w:val="24"/>
          <w:szCs w:val="24"/>
        </w:rPr>
        <w:t>Zamawiający, działając na podstawie art. 22</w:t>
      </w:r>
      <w:r w:rsidR="00FC7F5E" w:rsidRPr="004C2A82">
        <w:rPr>
          <w:sz w:val="24"/>
          <w:szCs w:val="24"/>
        </w:rPr>
        <w:t>2</w:t>
      </w:r>
      <w:r w:rsidRPr="004C2A82">
        <w:rPr>
          <w:sz w:val="24"/>
          <w:szCs w:val="24"/>
        </w:rPr>
        <w:t xml:space="preserve"> ust. 5 </w:t>
      </w:r>
      <w:r w:rsidRPr="004C2A82">
        <w:rPr>
          <w:bCs/>
          <w:sz w:val="24"/>
          <w:szCs w:val="24"/>
        </w:rPr>
        <w:t>ustawy z dnia 11 września 2019 r. Prawo zamówień publicznych</w:t>
      </w:r>
      <w:r w:rsidRPr="004C2A82">
        <w:rPr>
          <w:sz w:val="24"/>
          <w:szCs w:val="24"/>
        </w:rPr>
        <w:t xml:space="preserve"> </w:t>
      </w:r>
      <w:r w:rsidR="001E7FA9" w:rsidRPr="004C2A82">
        <w:rPr>
          <w:sz w:val="24"/>
          <w:szCs w:val="24"/>
        </w:rPr>
        <w:t>(</w:t>
      </w:r>
      <w:proofErr w:type="spellStart"/>
      <w:r w:rsidR="001E7FA9" w:rsidRPr="004C2A82">
        <w:rPr>
          <w:sz w:val="24"/>
          <w:szCs w:val="24"/>
        </w:rPr>
        <w:t>t.j</w:t>
      </w:r>
      <w:proofErr w:type="spellEnd"/>
      <w:r w:rsidR="001E7FA9" w:rsidRPr="004C2A82">
        <w:rPr>
          <w:sz w:val="24"/>
          <w:szCs w:val="24"/>
        </w:rPr>
        <w:t>. Dz.</w:t>
      </w:r>
      <w:r w:rsidR="004C2A82">
        <w:rPr>
          <w:sz w:val="24"/>
          <w:szCs w:val="24"/>
        </w:rPr>
        <w:t xml:space="preserve"> </w:t>
      </w:r>
      <w:r w:rsidR="001E7FA9" w:rsidRPr="004C2A82">
        <w:rPr>
          <w:sz w:val="24"/>
          <w:szCs w:val="24"/>
        </w:rPr>
        <w:t>U. z 2021</w:t>
      </w:r>
      <w:r w:rsidR="004C2A82">
        <w:rPr>
          <w:sz w:val="24"/>
          <w:szCs w:val="24"/>
        </w:rPr>
        <w:t xml:space="preserve"> </w:t>
      </w:r>
      <w:r w:rsidR="001E7FA9" w:rsidRPr="004C2A82">
        <w:rPr>
          <w:sz w:val="24"/>
          <w:szCs w:val="24"/>
        </w:rPr>
        <w:t xml:space="preserve">r. poz. 1129 z </w:t>
      </w:r>
      <w:proofErr w:type="spellStart"/>
      <w:r w:rsidR="001E7FA9" w:rsidRPr="004C2A82">
        <w:rPr>
          <w:sz w:val="24"/>
          <w:szCs w:val="24"/>
        </w:rPr>
        <w:t>późn</w:t>
      </w:r>
      <w:proofErr w:type="spellEnd"/>
      <w:r w:rsidR="001E7FA9" w:rsidRPr="004C2A82">
        <w:rPr>
          <w:sz w:val="24"/>
          <w:szCs w:val="24"/>
        </w:rPr>
        <w:t>. zm.)</w:t>
      </w:r>
      <w:r w:rsidR="00490DC0" w:rsidRPr="004C2A82">
        <w:rPr>
          <w:sz w:val="24"/>
          <w:szCs w:val="24"/>
        </w:rPr>
        <w:t xml:space="preserve"> </w:t>
      </w:r>
      <w:r w:rsidRPr="004C2A82">
        <w:rPr>
          <w:sz w:val="24"/>
          <w:szCs w:val="24"/>
        </w:rPr>
        <w:t>udostępnia</w:t>
      </w:r>
      <w:r w:rsidR="00F95C33" w:rsidRPr="004C2A82">
        <w:rPr>
          <w:sz w:val="24"/>
          <w:szCs w:val="24"/>
        </w:rPr>
        <w:t xml:space="preserve"> </w:t>
      </w:r>
      <w:r w:rsidR="004C7E9B" w:rsidRPr="004C2A82">
        <w:rPr>
          <w:sz w:val="24"/>
          <w:szCs w:val="24"/>
        </w:rPr>
        <w:t>informacj</w:t>
      </w:r>
      <w:r w:rsidR="00577BC6" w:rsidRPr="004C2A82">
        <w:rPr>
          <w:sz w:val="24"/>
          <w:szCs w:val="24"/>
        </w:rPr>
        <w:t>ę</w:t>
      </w:r>
      <w:r w:rsidR="004C2A82">
        <w:rPr>
          <w:sz w:val="24"/>
          <w:szCs w:val="24"/>
        </w:rPr>
        <w:br/>
      </w:r>
      <w:r w:rsidR="00035488" w:rsidRPr="004C2A82">
        <w:rPr>
          <w:sz w:val="24"/>
          <w:szCs w:val="24"/>
        </w:rPr>
        <w:t>z otwarcia ofert</w:t>
      </w:r>
      <w:r w:rsidR="00577BC6" w:rsidRPr="004C2A82">
        <w:rPr>
          <w:sz w:val="24"/>
          <w:szCs w:val="24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4C2A82">
        <w:rPr>
          <w:sz w:val="24"/>
          <w:szCs w:val="24"/>
        </w:rPr>
        <w:t>Podczas otwarcia ofert, mającego miejsce</w:t>
      </w:r>
      <w:r w:rsidR="00FF4AB1" w:rsidRPr="004C2A82">
        <w:rPr>
          <w:sz w:val="24"/>
          <w:szCs w:val="24"/>
        </w:rPr>
        <w:t xml:space="preserve"> w dniu </w:t>
      </w:r>
      <w:r w:rsidR="001E7FA9" w:rsidRPr="004C2A82">
        <w:rPr>
          <w:b/>
          <w:bCs/>
          <w:sz w:val="24"/>
          <w:szCs w:val="24"/>
        </w:rPr>
        <w:t>06/06/2022</w:t>
      </w:r>
      <w:r w:rsidR="00FF4AB1" w:rsidRPr="004C2A82">
        <w:rPr>
          <w:sz w:val="24"/>
          <w:szCs w:val="24"/>
        </w:rPr>
        <w:t xml:space="preserve"> o godz. </w:t>
      </w:r>
      <w:r w:rsidR="001E7FA9" w:rsidRPr="004C2A82">
        <w:rPr>
          <w:b/>
          <w:bCs/>
          <w:sz w:val="24"/>
          <w:szCs w:val="24"/>
        </w:rPr>
        <w:t>12:00</w:t>
      </w:r>
      <w:r w:rsidRPr="004C2A82">
        <w:rPr>
          <w:sz w:val="24"/>
          <w:szCs w:val="24"/>
        </w:rPr>
        <w:t>, otwarte zostały oferty następujących wykonawców:</w:t>
      </w:r>
    </w:p>
    <w:p w:rsidR="004C2A82" w:rsidRPr="004C2A82" w:rsidRDefault="004C2A82" w:rsidP="00577BC6">
      <w:pPr>
        <w:spacing w:before="120" w:after="120" w:line="276" w:lineRule="auto"/>
        <w:jc w:val="both"/>
        <w:rPr>
          <w:sz w:val="24"/>
          <w:szCs w:val="24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819"/>
        <w:gridCol w:w="2127"/>
      </w:tblGrid>
      <w:tr w:rsidR="006B27ED" w:rsidRPr="004C2A82" w:rsidTr="004C2A82">
        <w:tc>
          <w:tcPr>
            <w:tcW w:w="993" w:type="dxa"/>
            <w:shd w:val="clear" w:color="auto" w:fill="auto"/>
            <w:vAlign w:val="center"/>
          </w:tcPr>
          <w:p w:rsidR="006B27ED" w:rsidRPr="004C2A82" w:rsidRDefault="006B27ED" w:rsidP="00C82837">
            <w:pPr>
              <w:spacing w:before="120" w:after="120"/>
              <w:jc w:val="center"/>
            </w:pPr>
            <w:r w:rsidRPr="004C2A82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4C2A82" w:rsidRDefault="006B27ED" w:rsidP="00C82837">
            <w:pPr>
              <w:spacing w:before="120" w:after="120"/>
              <w:jc w:val="center"/>
            </w:pPr>
            <w:r w:rsidRPr="004C2A82">
              <w:t>Nr</w:t>
            </w:r>
            <w:r w:rsidR="00C82837" w:rsidRPr="004C2A82">
              <w:t xml:space="preserve"> </w:t>
            </w:r>
            <w:r w:rsidRPr="004C2A82">
              <w:t>zadania</w:t>
            </w:r>
          </w:p>
        </w:tc>
        <w:tc>
          <w:tcPr>
            <w:tcW w:w="4819" w:type="dxa"/>
            <w:shd w:val="clear" w:color="auto" w:fill="auto"/>
            <w:vAlign w:val="center"/>
          </w:tcPr>
          <w:p w:rsidR="006B27ED" w:rsidRPr="004C2A82" w:rsidRDefault="006B27ED" w:rsidP="00BB547B">
            <w:pPr>
              <w:spacing w:before="120" w:after="120"/>
              <w:jc w:val="center"/>
            </w:pPr>
            <w:r w:rsidRPr="004C2A82">
              <w:t>Nazwa i adres wykonawcy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B27ED" w:rsidRPr="004C2A82" w:rsidRDefault="006B27ED" w:rsidP="00C82837">
            <w:pPr>
              <w:spacing w:before="120" w:after="120"/>
              <w:jc w:val="center"/>
            </w:pPr>
            <w:r w:rsidRPr="004C2A82">
              <w:t>Cena oferty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Tietze</w:t>
            </w:r>
            <w:proofErr w:type="spellEnd"/>
            <w:r w:rsidRPr="004C2A82">
              <w:t xml:space="preserve"> </w:t>
            </w:r>
            <w:proofErr w:type="spellStart"/>
            <w:r w:rsidRPr="004C2A82">
              <w:t>Medical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Osiedle</w:t>
            </w:r>
            <w:r w:rsidRPr="004C2A82">
              <w:t xml:space="preserve"> </w:t>
            </w:r>
            <w:r w:rsidRPr="004C2A82">
              <w:t>28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46-060</w:t>
            </w:r>
            <w:r w:rsidRPr="004C2A82">
              <w:t xml:space="preserve"> </w:t>
            </w:r>
            <w:r w:rsidRPr="004C2A82">
              <w:t>Prószków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3 967.92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Billmed</w:t>
            </w:r>
            <w:proofErr w:type="spellEnd"/>
            <w:r w:rsidRPr="004C2A82">
              <w:t xml:space="preserve"> </w:t>
            </w:r>
            <w:proofErr w:type="spellStart"/>
            <w:r w:rsidRPr="004C2A82">
              <w:t>Sp.zo.o</w:t>
            </w:r>
            <w:proofErr w:type="spellEnd"/>
            <w:r w:rsidRPr="004C2A82">
              <w:t>.</w:t>
            </w:r>
          </w:p>
          <w:p w:rsidR="001E7FA9" w:rsidRPr="004C2A82" w:rsidRDefault="001E7FA9" w:rsidP="008E4779">
            <w:r w:rsidRPr="004C2A82">
              <w:t xml:space="preserve">ul. </w:t>
            </w:r>
            <w:proofErr w:type="spellStart"/>
            <w:r w:rsidRPr="004C2A82">
              <w:t>Krypska</w:t>
            </w:r>
            <w:proofErr w:type="spellEnd"/>
            <w:r w:rsidRPr="004C2A82">
              <w:t xml:space="preserve"> </w:t>
            </w:r>
            <w:r w:rsidRPr="004C2A82">
              <w:t>24/1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04-082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1 944.00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Billmed</w:t>
            </w:r>
            <w:proofErr w:type="spellEnd"/>
            <w:r w:rsidRPr="004C2A82">
              <w:t xml:space="preserve"> </w:t>
            </w:r>
            <w:proofErr w:type="spellStart"/>
            <w:r w:rsidRPr="004C2A82">
              <w:t>Sp.zo.o</w:t>
            </w:r>
            <w:proofErr w:type="spellEnd"/>
            <w:r w:rsidRPr="004C2A82">
              <w:t>.</w:t>
            </w:r>
          </w:p>
          <w:p w:rsidR="001E7FA9" w:rsidRPr="004C2A82" w:rsidRDefault="001E7FA9" w:rsidP="008E4779">
            <w:r w:rsidRPr="004C2A82">
              <w:t xml:space="preserve">ul. </w:t>
            </w:r>
            <w:proofErr w:type="spellStart"/>
            <w:r w:rsidRPr="004C2A82">
              <w:t>Krypska</w:t>
            </w:r>
            <w:proofErr w:type="spellEnd"/>
            <w:r w:rsidRPr="004C2A82">
              <w:t xml:space="preserve"> </w:t>
            </w:r>
            <w:r w:rsidRPr="004C2A82">
              <w:t>24/1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04-082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48 060.00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IVRA Tomasz Kaczmarek</w:t>
            </w:r>
          </w:p>
          <w:p w:rsidR="001E7FA9" w:rsidRPr="004C2A82" w:rsidRDefault="001E7FA9" w:rsidP="008E4779">
            <w:r w:rsidRPr="004C2A82">
              <w:t>ul. Górnośląska</w:t>
            </w:r>
            <w:r w:rsidRPr="004C2A82">
              <w:t xml:space="preserve"> </w:t>
            </w:r>
            <w:r w:rsidRPr="004C2A82">
              <w:t>24/14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00-484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31 212.00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GRASO Zenon Sobiecki</w:t>
            </w:r>
          </w:p>
          <w:p w:rsidR="001E7FA9" w:rsidRPr="004C2A82" w:rsidRDefault="001E7FA9" w:rsidP="008E4779">
            <w:r w:rsidRPr="004C2A82">
              <w:t>Krąg</w:t>
            </w:r>
            <w:r w:rsidRPr="004C2A82">
              <w:t xml:space="preserve"> </w:t>
            </w:r>
            <w:r w:rsidRPr="004C2A82">
              <w:t>4A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83-200</w:t>
            </w:r>
            <w:r w:rsidRPr="004C2A82">
              <w:t xml:space="preserve"> </w:t>
            </w:r>
            <w:r w:rsidRPr="004C2A82">
              <w:t>Starogard Gdański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66 549.60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33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Cook </w:t>
            </w:r>
            <w:proofErr w:type="spellStart"/>
            <w:r w:rsidRPr="004C2A82">
              <w:t>Medical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Pl. Piłsudskiego</w:t>
            </w:r>
            <w:r w:rsidRPr="004C2A82">
              <w:t xml:space="preserve"> </w:t>
            </w:r>
            <w:r w:rsidRPr="004C2A82">
              <w:t>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00-078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3 715.20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Przedsiębiorstwo Wielobranżowe </w:t>
            </w:r>
            <w:proofErr w:type="spellStart"/>
            <w:r w:rsidRPr="004C2A82">
              <w:t>Intergos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Legionów</w:t>
            </w:r>
            <w:r w:rsidRPr="004C2A82">
              <w:t xml:space="preserve"> </w:t>
            </w:r>
            <w:r w:rsidRPr="004C2A82">
              <w:t>55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43-300</w:t>
            </w:r>
            <w:r w:rsidRPr="004C2A82">
              <w:t xml:space="preserve"> </w:t>
            </w:r>
            <w:r w:rsidRPr="004C2A82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4 762.80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Przedsiębiorstwo Wielobranżowe </w:t>
            </w:r>
            <w:proofErr w:type="spellStart"/>
            <w:r w:rsidRPr="004C2A82">
              <w:t>Intergos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Legionów</w:t>
            </w:r>
            <w:r w:rsidRPr="004C2A82">
              <w:t xml:space="preserve"> </w:t>
            </w:r>
            <w:r w:rsidRPr="004C2A82">
              <w:t>55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43-300</w:t>
            </w:r>
            <w:r w:rsidRPr="004C2A82">
              <w:t xml:space="preserve"> </w:t>
            </w:r>
            <w:r w:rsidRPr="004C2A82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60 945.27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Przedsiębiorstwo Wielobranżowe </w:t>
            </w:r>
            <w:proofErr w:type="spellStart"/>
            <w:r w:rsidRPr="004C2A82">
              <w:t>Intergos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Legionów</w:t>
            </w:r>
            <w:r w:rsidRPr="004C2A82">
              <w:t xml:space="preserve"> </w:t>
            </w:r>
            <w:r w:rsidRPr="004C2A82">
              <w:t>55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43-300</w:t>
            </w:r>
            <w:r w:rsidRPr="004C2A82">
              <w:t xml:space="preserve"> </w:t>
            </w:r>
            <w:r w:rsidRPr="004C2A82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2 760.48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Przedsiębiorstwo Wielobranżowe </w:t>
            </w:r>
            <w:proofErr w:type="spellStart"/>
            <w:r w:rsidRPr="004C2A82">
              <w:t>Intergos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Legionów</w:t>
            </w:r>
            <w:r w:rsidRPr="004C2A82">
              <w:t xml:space="preserve"> </w:t>
            </w:r>
            <w:r w:rsidRPr="004C2A82">
              <w:t>55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43-300</w:t>
            </w:r>
            <w:r w:rsidRPr="004C2A82">
              <w:t xml:space="preserve"> </w:t>
            </w:r>
            <w:r w:rsidRPr="004C2A82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2 790.72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Przedsiębiorstwo Wielobranżowe </w:t>
            </w:r>
            <w:proofErr w:type="spellStart"/>
            <w:r w:rsidRPr="004C2A82">
              <w:t>Intergos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Legionów</w:t>
            </w:r>
            <w:r w:rsidRPr="004C2A82">
              <w:t xml:space="preserve"> </w:t>
            </w:r>
            <w:r w:rsidRPr="004C2A82">
              <w:t>55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43-300</w:t>
            </w:r>
            <w:r w:rsidRPr="004C2A82">
              <w:t xml:space="preserve"> </w:t>
            </w:r>
            <w:r w:rsidRPr="004C2A82">
              <w:t>Bielsko-Biała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367.20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Fisher &amp; </w:t>
            </w:r>
            <w:proofErr w:type="spellStart"/>
            <w:r w:rsidRPr="004C2A82">
              <w:t>Paykel</w:t>
            </w:r>
            <w:proofErr w:type="spellEnd"/>
            <w:r w:rsidRPr="004C2A82">
              <w:t xml:space="preserve"> Healthcare GmbH</w:t>
            </w:r>
          </w:p>
          <w:p w:rsidR="001E7FA9" w:rsidRPr="004C2A82" w:rsidRDefault="001E7FA9" w:rsidP="008E4779">
            <w:proofErr w:type="spellStart"/>
            <w:r w:rsidRPr="004C2A82">
              <w:t>Wiesenstrasse</w:t>
            </w:r>
            <w:proofErr w:type="spellEnd"/>
            <w:r w:rsidRPr="004C2A82">
              <w:t xml:space="preserve"> </w:t>
            </w:r>
            <w:r w:rsidRPr="004C2A82">
              <w:t>49/49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D73614</w:t>
            </w:r>
            <w:r w:rsidRPr="004C2A82">
              <w:t xml:space="preserve"> </w:t>
            </w:r>
            <w:proofErr w:type="spellStart"/>
            <w:r w:rsidRPr="004C2A82">
              <w:t>Schorndorf</w:t>
            </w:r>
            <w:proofErr w:type="spellEnd"/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87 200.10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ANGA ANIOŁA TOMASZ ANIOŁA</w:t>
            </w:r>
          </w:p>
          <w:p w:rsidR="001E7FA9" w:rsidRPr="004C2A82" w:rsidRDefault="001E7FA9" w:rsidP="008E4779">
            <w:r w:rsidRPr="004C2A82">
              <w:t>ul. Słonimska</w:t>
            </w:r>
            <w:r w:rsidRPr="004C2A82">
              <w:t xml:space="preserve"> </w:t>
            </w:r>
            <w:r w:rsidRPr="004C2A82">
              <w:t>11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60-258</w:t>
            </w:r>
            <w:r w:rsidRPr="004C2A82">
              <w:t xml:space="preserve"> </w:t>
            </w:r>
            <w:r w:rsidRPr="004C2A82">
              <w:t>Poznań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8 164.80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Advance</w:t>
            </w:r>
            <w:proofErr w:type="spellEnd"/>
            <w:r w:rsidRPr="004C2A82">
              <w:t xml:space="preserve"> Europe Sp. z o.o. Biuro Techniczno-Handlowe</w:t>
            </w:r>
          </w:p>
          <w:p w:rsidR="001E7FA9" w:rsidRPr="004C2A82" w:rsidRDefault="001E7FA9" w:rsidP="008E4779">
            <w:r w:rsidRPr="004C2A82">
              <w:t>ul. Skrzetuskiego</w:t>
            </w:r>
            <w:r w:rsidRPr="004C2A82">
              <w:t xml:space="preserve"> </w:t>
            </w:r>
            <w:r w:rsidRPr="004C2A82">
              <w:t>30/3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02-726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37 800.00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7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PROMED S.A.</w:t>
            </w:r>
          </w:p>
          <w:p w:rsidR="001E7FA9" w:rsidRPr="004C2A82" w:rsidRDefault="001E7FA9" w:rsidP="008E4779">
            <w:r w:rsidRPr="004C2A82">
              <w:t>ul. Działkowa</w:t>
            </w:r>
            <w:r w:rsidRPr="004C2A82">
              <w:t xml:space="preserve"> </w:t>
            </w:r>
            <w:r w:rsidRPr="004C2A82">
              <w:t>56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02-234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6 679.80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27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PROMED S.A.</w:t>
            </w:r>
          </w:p>
          <w:p w:rsidR="001E7FA9" w:rsidRPr="004C2A82" w:rsidRDefault="001E7FA9" w:rsidP="008E4779">
            <w:r w:rsidRPr="004C2A82">
              <w:t>ul. Działkowa</w:t>
            </w:r>
            <w:r w:rsidRPr="004C2A82">
              <w:t xml:space="preserve"> </w:t>
            </w:r>
            <w:r w:rsidRPr="004C2A82">
              <w:t>56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02-234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6 480.00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Opta</w:t>
            </w:r>
            <w:proofErr w:type="spellEnd"/>
            <w:r w:rsidRPr="004C2A82">
              <w:t>-Tech Sp. z o.o.</w:t>
            </w:r>
          </w:p>
          <w:p w:rsidR="001E7FA9" w:rsidRPr="004C2A82" w:rsidRDefault="001E7FA9" w:rsidP="008E4779">
            <w:r w:rsidRPr="004C2A82">
              <w:t>Al. Komisji Edukacji Narodowej</w:t>
            </w:r>
            <w:r w:rsidRPr="004C2A82">
              <w:t xml:space="preserve"> </w:t>
            </w:r>
            <w:r w:rsidRPr="004C2A82">
              <w:t>36/U211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02-797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12 247.20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Opta</w:t>
            </w:r>
            <w:proofErr w:type="spellEnd"/>
            <w:r w:rsidRPr="004C2A82">
              <w:t>-Tech Sp. z o.o.</w:t>
            </w:r>
          </w:p>
          <w:p w:rsidR="001E7FA9" w:rsidRPr="004C2A82" w:rsidRDefault="001E7FA9" w:rsidP="008E4779">
            <w:r w:rsidRPr="004C2A82">
              <w:t>Al. Komisji Edukacji Narodowej</w:t>
            </w:r>
            <w:r w:rsidRPr="004C2A82">
              <w:t xml:space="preserve"> </w:t>
            </w:r>
            <w:r w:rsidRPr="004C2A82">
              <w:t>36/U211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02-797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26 956.80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Beryl </w:t>
            </w:r>
            <w:proofErr w:type="spellStart"/>
            <w:r w:rsidRPr="004C2A82">
              <w:t>Med</w:t>
            </w:r>
            <w:proofErr w:type="spellEnd"/>
            <w:r w:rsidRPr="004C2A82">
              <w:t xml:space="preserve"> Poland Sp. z o.o.</w:t>
            </w:r>
          </w:p>
          <w:p w:rsidR="001E7FA9" w:rsidRPr="004C2A82" w:rsidRDefault="001E7FA9" w:rsidP="008E4779">
            <w:r w:rsidRPr="004C2A82">
              <w:t>ul Sadowa</w:t>
            </w:r>
            <w:r w:rsidRPr="004C2A82">
              <w:t xml:space="preserve"> </w:t>
            </w:r>
            <w:r w:rsidRPr="004C2A82">
              <w:t>14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05-410</w:t>
            </w:r>
            <w:r w:rsidRPr="004C2A82">
              <w:t xml:space="preserve"> </w:t>
            </w:r>
            <w:r w:rsidRPr="004C2A82">
              <w:t>Józefów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1 944.00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Beryl </w:t>
            </w:r>
            <w:proofErr w:type="spellStart"/>
            <w:r w:rsidRPr="004C2A82">
              <w:t>Med</w:t>
            </w:r>
            <w:proofErr w:type="spellEnd"/>
            <w:r w:rsidRPr="004C2A82">
              <w:t xml:space="preserve"> Poland Sp. z o.o.</w:t>
            </w:r>
          </w:p>
          <w:p w:rsidR="001E7FA9" w:rsidRPr="004C2A82" w:rsidRDefault="001E7FA9" w:rsidP="008E4779">
            <w:r w:rsidRPr="004C2A82">
              <w:t>ul Sadowa</w:t>
            </w:r>
            <w:r w:rsidRPr="004C2A82">
              <w:t xml:space="preserve"> </w:t>
            </w:r>
            <w:r w:rsidRPr="004C2A82">
              <w:t>14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05-410</w:t>
            </w:r>
            <w:r w:rsidRPr="004C2A82">
              <w:t xml:space="preserve"> </w:t>
            </w:r>
            <w:r w:rsidRPr="004C2A82">
              <w:t>Józefów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</w:t>
            </w:r>
            <w:r w:rsidR="004C2A82">
              <w:t>5</w:t>
            </w:r>
            <w:r w:rsidRPr="004C2A82">
              <w:t xml:space="preserve"> 588.00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128.52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lastRenderedPageBreak/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lastRenderedPageBreak/>
              <w:t>991.44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1 323.00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14 526.00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4 762.80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71 528.19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23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973.73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3 067.20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9 459.50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2 662.20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Zarys International </w:t>
            </w:r>
            <w:proofErr w:type="spellStart"/>
            <w:r w:rsidRPr="004C2A82">
              <w:t>Group</w:t>
            </w:r>
            <w:proofErr w:type="spellEnd"/>
            <w:r w:rsidRPr="004C2A82">
              <w:t xml:space="preserve"> spółka z ograniczoną odpowiedzialnością spółka komandytowa</w:t>
            </w:r>
          </w:p>
          <w:p w:rsidR="001E7FA9" w:rsidRPr="004C2A82" w:rsidRDefault="001E7FA9" w:rsidP="008E4779">
            <w:r w:rsidRPr="004C2A82">
              <w:t>ul. Pod Borem</w:t>
            </w:r>
            <w:r w:rsidRPr="004C2A82">
              <w:t xml:space="preserve"> </w:t>
            </w:r>
            <w:r w:rsidRPr="004C2A82">
              <w:t>18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41-808</w:t>
            </w:r>
            <w:r w:rsidRPr="004C2A82">
              <w:t xml:space="preserve"> </w:t>
            </w:r>
            <w:r w:rsidRPr="004C2A82">
              <w:t>Zabrze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680.40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5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Polmil</w:t>
            </w:r>
            <w:proofErr w:type="spellEnd"/>
            <w:r w:rsidRPr="004C2A82">
              <w:t xml:space="preserve"> </w:t>
            </w:r>
            <w:r w:rsidR="004C2A82">
              <w:t>S</w:t>
            </w:r>
            <w:r w:rsidRPr="004C2A82">
              <w:t>p. z o. o. S. K. A.</w:t>
            </w:r>
          </w:p>
          <w:p w:rsidR="001E7FA9" w:rsidRPr="004C2A82" w:rsidRDefault="001E7FA9" w:rsidP="008E4779">
            <w:r w:rsidRPr="004C2A82">
              <w:t>ul. Przemysłowa</w:t>
            </w:r>
            <w:r w:rsidRPr="004C2A82">
              <w:t xml:space="preserve"> </w:t>
            </w:r>
            <w:r w:rsidRPr="004C2A82">
              <w:t>8B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85-758</w:t>
            </w:r>
            <w:r w:rsidRPr="004C2A82">
              <w:t xml:space="preserve"> </w:t>
            </w:r>
            <w:r w:rsidRPr="004C2A82">
              <w:t>Bydgoszcz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15 059.52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Polmil</w:t>
            </w:r>
            <w:proofErr w:type="spellEnd"/>
            <w:r w:rsidRPr="004C2A82">
              <w:t xml:space="preserve"> </w:t>
            </w:r>
            <w:r w:rsidR="004C2A82">
              <w:t>S</w:t>
            </w:r>
            <w:r w:rsidRPr="004C2A82">
              <w:t>p. z o. o. S. K. A.</w:t>
            </w:r>
          </w:p>
          <w:p w:rsidR="001E7FA9" w:rsidRPr="004C2A82" w:rsidRDefault="001E7FA9" w:rsidP="008E4779">
            <w:r w:rsidRPr="004C2A82">
              <w:t>ul. Przemysłowa</w:t>
            </w:r>
            <w:r w:rsidRPr="004C2A82">
              <w:t xml:space="preserve"> </w:t>
            </w:r>
            <w:r w:rsidRPr="004C2A82">
              <w:t>8B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85-758</w:t>
            </w:r>
            <w:r w:rsidRPr="004C2A82">
              <w:t xml:space="preserve"> </w:t>
            </w:r>
            <w:r w:rsidRPr="004C2A82">
              <w:t>Bydgoszcz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2 607.12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Polmil</w:t>
            </w:r>
            <w:proofErr w:type="spellEnd"/>
            <w:r w:rsidRPr="004C2A82">
              <w:t xml:space="preserve"> </w:t>
            </w:r>
            <w:r w:rsidR="004C2A82">
              <w:t>S</w:t>
            </w:r>
            <w:bookmarkStart w:id="1" w:name="_GoBack"/>
            <w:bookmarkEnd w:id="1"/>
            <w:r w:rsidRPr="004C2A82">
              <w:t>p. z o. o. S. K. A.</w:t>
            </w:r>
          </w:p>
          <w:p w:rsidR="001E7FA9" w:rsidRPr="004C2A82" w:rsidRDefault="001E7FA9" w:rsidP="008E4779">
            <w:r w:rsidRPr="004C2A82">
              <w:t>ul. Przemysłowa</w:t>
            </w:r>
            <w:r w:rsidRPr="004C2A82">
              <w:t xml:space="preserve"> </w:t>
            </w:r>
            <w:r w:rsidRPr="004C2A82">
              <w:t>8B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85-758</w:t>
            </w:r>
            <w:r w:rsidRPr="004C2A82">
              <w:t xml:space="preserve"> </w:t>
            </w:r>
            <w:r w:rsidRPr="004C2A82">
              <w:t>Bydgoszcz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8 974.58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Medicavera</w:t>
            </w:r>
            <w:proofErr w:type="spellEnd"/>
            <w:r w:rsidRPr="004C2A82">
              <w:t xml:space="preserve"> Sp. z o.o. </w:t>
            </w:r>
            <w:proofErr w:type="spellStart"/>
            <w:r w:rsidRPr="004C2A82">
              <w:t>Dalhausen</w:t>
            </w:r>
            <w:proofErr w:type="spellEnd"/>
            <w:r w:rsidRPr="004C2A82">
              <w:t xml:space="preserve"> </w:t>
            </w:r>
            <w:proofErr w:type="spellStart"/>
            <w:r w:rsidRPr="004C2A82">
              <w:t>Group</w:t>
            </w:r>
            <w:proofErr w:type="spellEnd"/>
          </w:p>
          <w:p w:rsidR="001E7FA9" w:rsidRPr="004C2A82" w:rsidRDefault="001E7FA9" w:rsidP="008E4779">
            <w:r w:rsidRPr="004C2A82">
              <w:t>ul. Majowa</w:t>
            </w:r>
            <w:r w:rsidRPr="004C2A82">
              <w:t xml:space="preserve"> </w:t>
            </w:r>
            <w:r w:rsidRPr="004C2A82">
              <w:t>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71-374</w:t>
            </w:r>
            <w:r w:rsidRPr="004C2A82">
              <w:t xml:space="preserve"> </w:t>
            </w:r>
            <w:r w:rsidRPr="004C2A82">
              <w:t>Szczecin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17 712.00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Elektro </w:t>
            </w:r>
            <w:proofErr w:type="spellStart"/>
            <w:r w:rsidRPr="004C2A82">
              <w:t>Med</w:t>
            </w:r>
            <w:proofErr w:type="spellEnd"/>
            <w:r w:rsidRPr="004C2A82">
              <w:t xml:space="preserve"> Grzegorz </w:t>
            </w:r>
            <w:proofErr w:type="spellStart"/>
            <w:r w:rsidRPr="004C2A82">
              <w:t>Pałkowski</w:t>
            </w:r>
            <w:proofErr w:type="spellEnd"/>
          </w:p>
          <w:p w:rsidR="001E7FA9" w:rsidRPr="004C2A82" w:rsidRDefault="001E7FA9" w:rsidP="008E4779">
            <w:r w:rsidRPr="004C2A82">
              <w:lastRenderedPageBreak/>
              <w:t>ul. Zabierzowska</w:t>
            </w:r>
            <w:r w:rsidRPr="004C2A82">
              <w:t xml:space="preserve"> </w:t>
            </w:r>
            <w:r w:rsidRPr="004C2A82">
              <w:t>11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32-005</w:t>
            </w:r>
            <w:r w:rsidRPr="004C2A82">
              <w:t xml:space="preserve"> </w:t>
            </w:r>
            <w:r w:rsidRPr="004C2A82">
              <w:t>Niepołomice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lastRenderedPageBreak/>
              <w:t>5 054.40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SINMED Sp. z o. o.</w:t>
            </w:r>
          </w:p>
          <w:p w:rsidR="001E7FA9" w:rsidRPr="004C2A82" w:rsidRDefault="001E7FA9" w:rsidP="008E4779">
            <w:r w:rsidRPr="004C2A82">
              <w:t>ul. Graniczna</w:t>
            </w:r>
            <w:r w:rsidRPr="004C2A82">
              <w:t xml:space="preserve"> </w:t>
            </w:r>
            <w:r w:rsidRPr="004C2A82">
              <w:t>32B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44-178</w:t>
            </w:r>
            <w:r w:rsidRPr="004C2A82">
              <w:t xml:space="preserve"> </w:t>
            </w:r>
            <w:r w:rsidRPr="004C2A82">
              <w:t>Przyszowice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12 690.00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27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SINMED Sp. z o. o.</w:t>
            </w:r>
          </w:p>
          <w:p w:rsidR="001E7FA9" w:rsidRPr="004C2A82" w:rsidRDefault="001E7FA9" w:rsidP="008E4779">
            <w:r w:rsidRPr="004C2A82">
              <w:t>ul. Graniczna</w:t>
            </w:r>
            <w:r w:rsidRPr="004C2A82">
              <w:t xml:space="preserve"> </w:t>
            </w:r>
            <w:r w:rsidRPr="004C2A82">
              <w:t>32B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44-178</w:t>
            </w:r>
            <w:r w:rsidRPr="004C2A82">
              <w:t xml:space="preserve"> </w:t>
            </w:r>
            <w:r w:rsidRPr="004C2A82">
              <w:t>Przyszowice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2 916.00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SINMED Sp. z o. o.</w:t>
            </w:r>
          </w:p>
          <w:p w:rsidR="001E7FA9" w:rsidRPr="004C2A82" w:rsidRDefault="001E7FA9" w:rsidP="008E4779">
            <w:r w:rsidRPr="004C2A82">
              <w:t>ul. Graniczna</w:t>
            </w:r>
            <w:r w:rsidRPr="004C2A82">
              <w:t xml:space="preserve"> </w:t>
            </w:r>
            <w:r w:rsidRPr="004C2A82">
              <w:t>32B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44-178</w:t>
            </w:r>
            <w:r w:rsidRPr="004C2A82">
              <w:t xml:space="preserve"> </w:t>
            </w:r>
            <w:r w:rsidRPr="004C2A82">
              <w:t>Przyszowice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486.00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Becton</w:t>
            </w:r>
            <w:proofErr w:type="spellEnd"/>
            <w:r w:rsidRPr="004C2A82">
              <w:t xml:space="preserve"> Dickinson Polska Sp. z o.o.</w:t>
            </w:r>
          </w:p>
          <w:p w:rsidR="001E7FA9" w:rsidRPr="004C2A82" w:rsidRDefault="001E7FA9" w:rsidP="008E4779">
            <w:r w:rsidRPr="004C2A82">
              <w:t>ul. Osmańska</w:t>
            </w:r>
            <w:r w:rsidRPr="004C2A82">
              <w:t xml:space="preserve"> </w:t>
            </w:r>
            <w:r w:rsidRPr="004C2A82">
              <w:t>14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02-823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7 729.56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35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Becton</w:t>
            </w:r>
            <w:proofErr w:type="spellEnd"/>
            <w:r w:rsidRPr="004C2A82">
              <w:t xml:space="preserve"> Dickinson Polska Sp. z o.o.</w:t>
            </w:r>
          </w:p>
          <w:p w:rsidR="001E7FA9" w:rsidRPr="004C2A82" w:rsidRDefault="001E7FA9" w:rsidP="008E4779">
            <w:r w:rsidRPr="004C2A82">
              <w:t>ul. Osmańska</w:t>
            </w:r>
            <w:r w:rsidRPr="004C2A82">
              <w:t xml:space="preserve"> </w:t>
            </w:r>
            <w:r w:rsidRPr="004C2A82">
              <w:t>14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02-823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10 908.00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Johnson &amp; Johnson Poland Sp. z o.o.</w:t>
            </w:r>
          </w:p>
          <w:p w:rsidR="001E7FA9" w:rsidRPr="004C2A82" w:rsidRDefault="001E7FA9" w:rsidP="008E4779">
            <w:r w:rsidRPr="004C2A82">
              <w:t>ul. Iłżecka</w:t>
            </w:r>
            <w:r w:rsidRPr="004C2A82">
              <w:t xml:space="preserve"> </w:t>
            </w:r>
            <w:r w:rsidRPr="004C2A82">
              <w:t>24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02-135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61 398.00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130 426.42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41 104.80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8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4 536.00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19 440.00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24 894.00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25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6 875.70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6 069.60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28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17 867.52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30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 xml:space="preserve">SKAMEX Spółka z ograniczona odpowiedzialnością </w:t>
            </w:r>
          </w:p>
          <w:p w:rsidR="001E7FA9" w:rsidRPr="004C2A82" w:rsidRDefault="001E7FA9" w:rsidP="008E4779">
            <w:r w:rsidRPr="004C2A82">
              <w:t>ul. Częstochowska</w:t>
            </w:r>
            <w:r w:rsidRPr="004C2A82">
              <w:t xml:space="preserve"> </w:t>
            </w:r>
            <w:r w:rsidRPr="004C2A82">
              <w:t>38/52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93-121</w:t>
            </w:r>
            <w:r w:rsidRPr="004C2A82">
              <w:t xml:space="preserve"> </w:t>
            </w:r>
            <w:r w:rsidRPr="004C2A82">
              <w:t>Łódź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6 334.20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Bialmed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lastRenderedPageBreak/>
              <w:t>ul. Kazimierzowska</w:t>
            </w:r>
            <w:r w:rsidRPr="004C2A82">
              <w:t xml:space="preserve"> </w:t>
            </w:r>
            <w:r w:rsidRPr="004C2A82">
              <w:t>46/48/35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02-546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lastRenderedPageBreak/>
              <w:t>120.96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4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Bialmed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Kazimierzowska</w:t>
            </w:r>
            <w:r w:rsidRPr="004C2A82">
              <w:t xml:space="preserve"> </w:t>
            </w:r>
            <w:r w:rsidRPr="004C2A82">
              <w:t>46/48/35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02-546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1 023.84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Bialmed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Kazimierzowska</w:t>
            </w:r>
            <w:r w:rsidRPr="004C2A82">
              <w:t xml:space="preserve"> </w:t>
            </w:r>
            <w:r w:rsidRPr="004C2A82">
              <w:t>46/48/35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02-546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1 247.40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29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Bialmed</w:t>
            </w:r>
            <w:proofErr w:type="spellEnd"/>
            <w:r w:rsidRPr="004C2A82">
              <w:t xml:space="preserve"> Sp. z o.o.</w:t>
            </w:r>
          </w:p>
          <w:p w:rsidR="001E7FA9" w:rsidRPr="004C2A82" w:rsidRDefault="001E7FA9" w:rsidP="008E4779">
            <w:r w:rsidRPr="004C2A82">
              <w:t>ul. Kazimierzowska</w:t>
            </w:r>
            <w:r w:rsidRPr="004C2A82">
              <w:t xml:space="preserve"> </w:t>
            </w:r>
            <w:r w:rsidRPr="004C2A82">
              <w:t>46/48/35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02-546</w:t>
            </w:r>
            <w:r w:rsidRPr="004C2A82">
              <w:t xml:space="preserve"> </w:t>
            </w:r>
            <w:r w:rsidRPr="004C2A82">
              <w:t>Warszawa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10 510.56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Centrum Zaopatrzenia Medycznego "</w:t>
            </w:r>
            <w:proofErr w:type="spellStart"/>
            <w:r w:rsidRPr="004C2A82">
              <w:t>Cezal</w:t>
            </w:r>
            <w:proofErr w:type="spellEnd"/>
            <w:r w:rsidRPr="004C2A82">
              <w:t>" S.A Wrocław Oddział Kraków</w:t>
            </w:r>
          </w:p>
          <w:p w:rsidR="001E7FA9" w:rsidRPr="004C2A82" w:rsidRDefault="001E7FA9" w:rsidP="008E4779">
            <w:r w:rsidRPr="004C2A82">
              <w:t>ul. Balicka</w:t>
            </w:r>
            <w:r w:rsidRPr="004C2A82">
              <w:t xml:space="preserve"> </w:t>
            </w:r>
            <w:r w:rsidRPr="004C2A82">
              <w:t>117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30-149</w:t>
            </w:r>
            <w:r w:rsidRPr="004C2A82">
              <w:t xml:space="preserve"> </w:t>
            </w:r>
            <w:r w:rsidRPr="004C2A82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16 578.00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22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Centrum Zaopatrzenia Medycznego "</w:t>
            </w:r>
            <w:proofErr w:type="spellStart"/>
            <w:r w:rsidRPr="004C2A82">
              <w:t>Cezal</w:t>
            </w:r>
            <w:proofErr w:type="spellEnd"/>
            <w:r w:rsidRPr="004C2A82">
              <w:t>" S.A Wrocław Oddział Kraków</w:t>
            </w:r>
          </w:p>
          <w:p w:rsidR="001E7FA9" w:rsidRPr="004C2A82" w:rsidRDefault="001E7FA9" w:rsidP="008E4779">
            <w:r w:rsidRPr="004C2A82">
              <w:t>ul. Balicka</w:t>
            </w:r>
            <w:r w:rsidRPr="004C2A82">
              <w:t xml:space="preserve"> </w:t>
            </w:r>
            <w:r w:rsidRPr="004C2A82">
              <w:t>117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30-149</w:t>
            </w:r>
            <w:r w:rsidRPr="004C2A82">
              <w:t xml:space="preserve"> </w:t>
            </w:r>
            <w:r w:rsidRPr="004C2A82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371 125.80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26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r w:rsidRPr="004C2A82">
              <w:t>Centrum Zaopatrzenia Medycznego "</w:t>
            </w:r>
            <w:proofErr w:type="spellStart"/>
            <w:r w:rsidRPr="004C2A82">
              <w:t>Cezal</w:t>
            </w:r>
            <w:proofErr w:type="spellEnd"/>
            <w:r w:rsidRPr="004C2A82">
              <w:t>" S.A Wrocław Oddział Kraków</w:t>
            </w:r>
          </w:p>
          <w:p w:rsidR="001E7FA9" w:rsidRPr="004C2A82" w:rsidRDefault="001E7FA9" w:rsidP="008E4779">
            <w:r w:rsidRPr="004C2A82">
              <w:t>ul. Balicka</w:t>
            </w:r>
            <w:r w:rsidRPr="004C2A82">
              <w:t xml:space="preserve"> </w:t>
            </w:r>
            <w:r w:rsidRPr="004C2A82">
              <w:t>117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30-149</w:t>
            </w:r>
            <w:r w:rsidRPr="004C2A82">
              <w:t xml:space="preserve"> </w:t>
            </w:r>
            <w:r w:rsidRPr="004C2A82">
              <w:t>Kraków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10 227.60 zł</w:t>
            </w:r>
          </w:p>
        </w:tc>
      </w:tr>
      <w:tr w:rsidR="001E7FA9" w:rsidRPr="004C2A82" w:rsidTr="004C2A82">
        <w:tc>
          <w:tcPr>
            <w:tcW w:w="993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25</w:t>
            </w:r>
          </w:p>
        </w:tc>
        <w:tc>
          <w:tcPr>
            <w:tcW w:w="4819" w:type="dxa"/>
            <w:shd w:val="clear" w:color="auto" w:fill="auto"/>
          </w:tcPr>
          <w:p w:rsidR="001E7FA9" w:rsidRPr="004C2A82" w:rsidRDefault="001E7FA9" w:rsidP="008E4779">
            <w:pPr>
              <w:spacing w:before="80"/>
            </w:pPr>
            <w:proofErr w:type="spellStart"/>
            <w:r w:rsidRPr="004C2A82">
              <w:t>Tioro</w:t>
            </w:r>
            <w:proofErr w:type="spellEnd"/>
            <w:r w:rsidRPr="004C2A82">
              <w:t xml:space="preserve"> Spółka z ograniczoną odpowiedzialnością</w:t>
            </w:r>
          </w:p>
          <w:p w:rsidR="001E7FA9" w:rsidRPr="004C2A82" w:rsidRDefault="001E7FA9" w:rsidP="008E4779">
            <w:r w:rsidRPr="004C2A82">
              <w:t>ul. Towarowa</w:t>
            </w:r>
            <w:r w:rsidRPr="004C2A82">
              <w:t xml:space="preserve"> </w:t>
            </w:r>
            <w:r w:rsidRPr="004C2A82">
              <w:t>22</w:t>
            </w:r>
            <w:r w:rsidRPr="004C2A82">
              <w:t xml:space="preserve"> </w:t>
            </w:r>
          </w:p>
          <w:p w:rsidR="001E7FA9" w:rsidRPr="004C2A82" w:rsidRDefault="001E7FA9" w:rsidP="008E4779">
            <w:pPr>
              <w:spacing w:after="80"/>
              <w:jc w:val="both"/>
            </w:pPr>
            <w:r w:rsidRPr="004C2A82">
              <w:t>42-600</w:t>
            </w:r>
            <w:r w:rsidRPr="004C2A82">
              <w:t xml:space="preserve"> </w:t>
            </w:r>
            <w:r w:rsidRPr="004C2A82">
              <w:t>Tarnowskie Góry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1E7FA9" w:rsidRPr="004C2A82" w:rsidRDefault="001E7FA9" w:rsidP="008E4779">
            <w:pPr>
              <w:spacing w:before="80" w:after="80"/>
              <w:jc w:val="center"/>
            </w:pPr>
            <w:r w:rsidRPr="004C2A82">
              <w:t>9 520.20 zł</w:t>
            </w:r>
          </w:p>
        </w:tc>
      </w:tr>
      <w:bookmarkEnd w:id="0"/>
    </w:tbl>
    <w:p w:rsidR="00C236D3" w:rsidRPr="004C2A82" w:rsidRDefault="00C236D3" w:rsidP="004C2A82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4C2A82" w:rsidSect="004C2A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84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8AC" w:rsidRDefault="003E48AC">
      <w:r>
        <w:separator/>
      </w:r>
    </w:p>
  </w:endnote>
  <w:endnote w:type="continuationSeparator" w:id="0">
    <w:p w:rsidR="003E48AC" w:rsidRDefault="003E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8AC" w:rsidRDefault="003E48AC">
      <w:r>
        <w:separator/>
      </w:r>
    </w:p>
  </w:footnote>
  <w:footnote w:type="continuationSeparator" w:id="0">
    <w:p w:rsidR="003E48AC" w:rsidRDefault="003E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FA9" w:rsidRDefault="001E7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FA9" w:rsidRDefault="001E7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7FA9" w:rsidRDefault="001E7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48AC"/>
    <w:rsid w:val="00007727"/>
    <w:rsid w:val="00017720"/>
    <w:rsid w:val="00035488"/>
    <w:rsid w:val="000D7F25"/>
    <w:rsid w:val="000E00E5"/>
    <w:rsid w:val="00173B20"/>
    <w:rsid w:val="001C69FF"/>
    <w:rsid w:val="001E7FA9"/>
    <w:rsid w:val="0023318D"/>
    <w:rsid w:val="003D72FD"/>
    <w:rsid w:val="003E48AC"/>
    <w:rsid w:val="00423179"/>
    <w:rsid w:val="00490DC0"/>
    <w:rsid w:val="00493F8C"/>
    <w:rsid w:val="004C2A82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A8F8DA"/>
  <w15:chartTrackingRefBased/>
  <w15:docId w15:val="{B83F3819-BD27-4B8E-B5CB-907589FC06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5</Pages>
  <Words>1051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2022-06-06T12:11:00Z</dcterms:created>
  <dcterms:modified xsi:type="dcterms:W3CDTF">2022-06-06T12:15:00Z</dcterms:modified>
</cp:coreProperties>
</file>