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6F245" w14:textId="77777777" w:rsidR="00623287" w:rsidRPr="00770038" w:rsidRDefault="00623287" w:rsidP="00770038">
      <w:pPr>
        <w:jc w:val="right"/>
        <w:rPr>
          <w:b/>
          <w:sz w:val="22"/>
          <w:szCs w:val="22"/>
          <w:lang w:val="pl-PL"/>
        </w:rPr>
      </w:pPr>
      <w:r w:rsidRPr="00770038">
        <w:rPr>
          <w:b/>
          <w:sz w:val="22"/>
          <w:szCs w:val="22"/>
          <w:lang w:val="pl-PL"/>
        </w:rPr>
        <w:t>Załącznik nr 3</w:t>
      </w:r>
    </w:p>
    <w:p w14:paraId="02992699" w14:textId="77777777" w:rsidR="00623287" w:rsidRPr="00770038" w:rsidRDefault="00623287" w:rsidP="00770038">
      <w:pPr>
        <w:jc w:val="right"/>
        <w:rPr>
          <w:b/>
          <w:sz w:val="22"/>
          <w:szCs w:val="22"/>
          <w:lang w:val="pl-PL"/>
        </w:rPr>
      </w:pPr>
    </w:p>
    <w:p w14:paraId="486A73C7" w14:textId="77777777" w:rsidR="00623287" w:rsidRPr="00770038" w:rsidRDefault="00623287" w:rsidP="00770038">
      <w:pPr>
        <w:jc w:val="center"/>
        <w:rPr>
          <w:b/>
          <w:sz w:val="22"/>
          <w:szCs w:val="22"/>
          <w:lang w:val="pl-PL"/>
        </w:rPr>
      </w:pPr>
      <w:r w:rsidRPr="00770038">
        <w:rPr>
          <w:b/>
          <w:sz w:val="22"/>
          <w:szCs w:val="22"/>
          <w:lang w:val="pl-PL"/>
        </w:rPr>
        <w:t>WZÓR UMOWY</w:t>
      </w:r>
    </w:p>
    <w:p w14:paraId="36E87BFA" w14:textId="77777777" w:rsidR="00623287" w:rsidRPr="00770038" w:rsidRDefault="00623287" w:rsidP="00770038">
      <w:pPr>
        <w:jc w:val="center"/>
        <w:rPr>
          <w:b/>
          <w:sz w:val="22"/>
          <w:szCs w:val="22"/>
          <w:lang w:val="pl-PL"/>
        </w:rPr>
      </w:pPr>
      <w:r w:rsidRPr="00770038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0FE8F8C5" w14:textId="77777777" w:rsidR="00623287" w:rsidRPr="00770038" w:rsidRDefault="00623287" w:rsidP="00770038">
      <w:pPr>
        <w:jc w:val="center"/>
        <w:rPr>
          <w:b/>
          <w:sz w:val="22"/>
          <w:szCs w:val="22"/>
          <w:lang w:val="pl-PL"/>
        </w:rPr>
      </w:pPr>
    </w:p>
    <w:p w14:paraId="779C53F6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 xml:space="preserve">Zawarta w dniu …………… w Krakowie w wyniku przeprowadzonego postępowania o zamówienie publiczne w trybie przetargu nieograniczonego </w:t>
      </w:r>
    </w:p>
    <w:p w14:paraId="434DFFA0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pomiędzy</w:t>
      </w:r>
    </w:p>
    <w:p w14:paraId="22546F53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b/>
          <w:sz w:val="22"/>
          <w:szCs w:val="22"/>
        </w:rPr>
        <w:t xml:space="preserve">Akademią Górniczo-Hutniczą im. Stanisława Staszica w Krakowie al. Mickiewicza 30, 30-059 Kraków, </w:t>
      </w:r>
      <w:r w:rsidRPr="00770038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</w:t>
      </w:r>
    </w:p>
    <w:p w14:paraId="1C3F8099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reprezentowana przez:</w:t>
      </w:r>
    </w:p>
    <w:p w14:paraId="4B351EF6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4FF191BE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zwaną dalej KUPUJĄCYM</w:t>
      </w:r>
    </w:p>
    <w:p w14:paraId="0170FFB7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 xml:space="preserve">a </w:t>
      </w:r>
    </w:p>
    <w:p w14:paraId="670ED337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3EC9C69D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70038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5DD54DF9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reprezentowanym przez:</w:t>
      </w:r>
    </w:p>
    <w:p w14:paraId="5B1D3A99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B5DE410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zwanym dalej SPRZEDAWCĄ.</w:t>
      </w:r>
    </w:p>
    <w:p w14:paraId="440A044E" w14:textId="77777777" w:rsidR="00770038" w:rsidRPr="00770038" w:rsidRDefault="00770038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§ 1</w:t>
      </w:r>
    </w:p>
    <w:p w14:paraId="4F53EAC5" w14:textId="77777777" w:rsidR="00770038" w:rsidRPr="00770038" w:rsidRDefault="00770038" w:rsidP="001951F8">
      <w:pPr>
        <w:numPr>
          <w:ilvl w:val="0"/>
          <w:numId w:val="9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Przedmiotem niniejszej umowy jest sprzedaż i dostawa odczynników chemicznych dla potrzeb AGH, wyspecyfikowanych w szczegółowej kalkulacji cenowej Sprzedawcy z cenami jednostkowymi, bez ilościowych ograniczeń w okresie obowiązywania umowy. Szczegółowa kalkulacja cenowa określona jest w załączniku nr 1, który stanowi integralną część niniejszej umowy.</w:t>
      </w:r>
    </w:p>
    <w:p w14:paraId="61625783" w14:textId="77777777" w:rsidR="00770038" w:rsidRPr="00770038" w:rsidRDefault="00770038" w:rsidP="001951F8">
      <w:pPr>
        <w:numPr>
          <w:ilvl w:val="0"/>
          <w:numId w:val="9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Spełnianie dostaw następować będzie częściami w okresie obowiązywania umowy. Wielkość poszczególnych zamówień cząstkowych określane będą przez Kupującego poprzez złożenie zamówienia cząstkowego (telefonicznie albo za pośrednictwem faksu lub przy pomocy platformy internetowej) każdorazowo potwierdzonego na piśmie.</w:t>
      </w:r>
    </w:p>
    <w:p w14:paraId="14C43587" w14:textId="77777777" w:rsidR="00770038" w:rsidRPr="00770038" w:rsidRDefault="00770038" w:rsidP="001951F8">
      <w:pPr>
        <w:numPr>
          <w:ilvl w:val="0"/>
          <w:numId w:val="9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Zamówienie, o którym mowa w § 1 ust. 2 określać będzie rodzaj towaru (poprzez podanie numerów katalogowych i nazw produktów), ilość towaru i wielkość opakowań.</w:t>
      </w:r>
    </w:p>
    <w:p w14:paraId="464635F6" w14:textId="77777777" w:rsidR="00770038" w:rsidRPr="00770038" w:rsidRDefault="00770038" w:rsidP="001951F8">
      <w:pPr>
        <w:numPr>
          <w:ilvl w:val="0"/>
          <w:numId w:val="9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Dostarczane odczynniki chemiczne będą zapakowane w nowych oryginalnych opakowaniach producenta, nienoszących znamion otwierania opakowania. </w:t>
      </w:r>
    </w:p>
    <w:p w14:paraId="23A8B492" w14:textId="77777777" w:rsidR="001951F8" w:rsidRDefault="00770038" w:rsidP="001951F8">
      <w:pPr>
        <w:numPr>
          <w:ilvl w:val="0"/>
          <w:numId w:val="9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Sprzedawca oświadcza, że dostarczane odczynniki posiadają wszelkie wymagane prawem dopuszczenia i atesty oraz że spełniają wszystkie obowiązujące normy prawne bezpieczeństwa przepisów Polskich i Unii Europejskiej.</w:t>
      </w:r>
    </w:p>
    <w:p w14:paraId="7FB33430" w14:textId="5C50D282" w:rsidR="00770038" w:rsidRPr="001951F8" w:rsidRDefault="00770038" w:rsidP="001951F8">
      <w:pPr>
        <w:numPr>
          <w:ilvl w:val="0"/>
          <w:numId w:val="9"/>
        </w:numPr>
        <w:ind w:left="284" w:hanging="284"/>
        <w:jc w:val="both"/>
        <w:rPr>
          <w:sz w:val="22"/>
          <w:szCs w:val="22"/>
          <w:lang w:val="pl-PL"/>
        </w:rPr>
      </w:pPr>
      <w:r w:rsidRPr="001951F8">
        <w:rPr>
          <w:sz w:val="22"/>
          <w:szCs w:val="22"/>
          <w:lang w:val="pl-PL"/>
        </w:rPr>
        <w:t>Sprzedawca dostarczy jeden raz na kwartał zestawienie dotychczas dokonanych zakupów przez Kupującego z podaniem nazw produktów, ilości towaru, wielkości opakowań i cenami.</w:t>
      </w:r>
    </w:p>
    <w:p w14:paraId="1606B663" w14:textId="77777777" w:rsidR="00770038" w:rsidRPr="00770038" w:rsidRDefault="00770038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2E7A953" w14:textId="77777777" w:rsidR="00770038" w:rsidRPr="00770038" w:rsidRDefault="00770038" w:rsidP="00770038">
      <w:pPr>
        <w:jc w:val="center"/>
        <w:rPr>
          <w:sz w:val="22"/>
          <w:szCs w:val="22"/>
        </w:rPr>
      </w:pPr>
      <w:r w:rsidRPr="00770038">
        <w:rPr>
          <w:sz w:val="22"/>
          <w:szCs w:val="22"/>
        </w:rPr>
        <w:t>§ 2</w:t>
      </w:r>
    </w:p>
    <w:p w14:paraId="2C579B23" w14:textId="77777777" w:rsidR="00770038" w:rsidRPr="00770038" w:rsidRDefault="00770038" w:rsidP="001951F8">
      <w:pPr>
        <w:numPr>
          <w:ilvl w:val="0"/>
          <w:numId w:val="2"/>
        </w:numPr>
        <w:tabs>
          <w:tab w:val="clear" w:pos="720"/>
          <w:tab w:val="num" w:pos="426"/>
        </w:tabs>
        <w:ind w:left="426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Wydanie towaru następuje z chwilą objęcia towaru w posiadanie przez Zamawiającego  </w:t>
      </w:r>
      <w:r w:rsidRPr="00770038">
        <w:rPr>
          <w:sz w:val="22"/>
          <w:szCs w:val="22"/>
          <w:lang w:val="pl-PL"/>
        </w:rPr>
        <w:br/>
        <w:t>i dokonaniu odbioru (sprawdzenie ilości i jakości towaru).</w:t>
      </w:r>
    </w:p>
    <w:p w14:paraId="37E75A38" w14:textId="77777777" w:rsidR="00770038" w:rsidRPr="00770038" w:rsidRDefault="00770038" w:rsidP="001951F8">
      <w:pPr>
        <w:numPr>
          <w:ilvl w:val="0"/>
          <w:numId w:val="2"/>
        </w:numPr>
        <w:tabs>
          <w:tab w:val="clear" w:pos="720"/>
          <w:tab w:val="num" w:pos="426"/>
        </w:tabs>
        <w:ind w:left="426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Towary będą dostarczone zgodnie z zamówieniami cząstkowymi do wszystkich Wydziałów Kupującego. </w:t>
      </w:r>
    </w:p>
    <w:p w14:paraId="51B3AC3C" w14:textId="31023C44" w:rsidR="00623287" w:rsidRPr="00770038" w:rsidRDefault="00770038" w:rsidP="001951F8">
      <w:pPr>
        <w:pStyle w:val="Tekstpodstawowy"/>
        <w:numPr>
          <w:ilvl w:val="0"/>
          <w:numId w:val="2"/>
        </w:numPr>
        <w:tabs>
          <w:tab w:val="clear" w:pos="720"/>
          <w:tab w:val="num" w:pos="426"/>
        </w:tabs>
        <w:autoSpaceDN w:val="0"/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Ryzyko w czasie przewozu, załadunku i wyładunku spoczywa na Sprzedawcy</w:t>
      </w:r>
      <w:r w:rsidR="00623287" w:rsidRPr="00770038">
        <w:rPr>
          <w:rFonts w:ascii="Times New Roman" w:hAnsi="Times New Roman"/>
          <w:sz w:val="22"/>
          <w:szCs w:val="22"/>
        </w:rPr>
        <w:t>.</w:t>
      </w:r>
    </w:p>
    <w:p w14:paraId="3DCED8CA" w14:textId="77777777" w:rsidR="00770038" w:rsidRPr="00770038" w:rsidRDefault="00770038" w:rsidP="001951F8">
      <w:pPr>
        <w:pStyle w:val="Tekstpodstawowy"/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</w:p>
    <w:p w14:paraId="0D524D1A" w14:textId="77777777" w:rsidR="00770038" w:rsidRPr="00770038" w:rsidRDefault="00770038" w:rsidP="00770038">
      <w:pPr>
        <w:jc w:val="center"/>
        <w:rPr>
          <w:sz w:val="22"/>
          <w:szCs w:val="22"/>
        </w:rPr>
      </w:pPr>
      <w:r w:rsidRPr="00770038">
        <w:rPr>
          <w:sz w:val="22"/>
          <w:szCs w:val="22"/>
        </w:rPr>
        <w:t>§ 3</w:t>
      </w:r>
    </w:p>
    <w:p w14:paraId="2964A45B" w14:textId="534C7218" w:rsidR="00770038" w:rsidRPr="00770038" w:rsidRDefault="00770038" w:rsidP="001951F8">
      <w:pPr>
        <w:numPr>
          <w:ilvl w:val="0"/>
          <w:numId w:val="10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Niniejsza umowa zostaje zawarta na okres 12 miesięcy od dnia podpisania umowy </w:t>
      </w:r>
      <w:r w:rsidRPr="00770038">
        <w:rPr>
          <w:sz w:val="22"/>
          <w:szCs w:val="22"/>
          <w:lang w:val="pl-PL"/>
        </w:rPr>
        <w:br/>
        <w:t>tj.</w:t>
      </w:r>
      <w:r w:rsidR="001951F8">
        <w:rPr>
          <w:sz w:val="22"/>
          <w:szCs w:val="22"/>
          <w:lang w:val="pl-PL"/>
        </w:rPr>
        <w:t xml:space="preserve"> od dnia</w:t>
      </w:r>
      <w:r w:rsidRPr="00770038">
        <w:rPr>
          <w:sz w:val="22"/>
          <w:szCs w:val="22"/>
          <w:lang w:val="pl-PL"/>
        </w:rPr>
        <w:t xml:space="preserve"> ……………………………. do dnia ………………………..</w:t>
      </w:r>
    </w:p>
    <w:p w14:paraId="1501FC98" w14:textId="45C9F089" w:rsidR="00770038" w:rsidRPr="00770038" w:rsidRDefault="00770038" w:rsidP="001951F8">
      <w:pPr>
        <w:numPr>
          <w:ilvl w:val="0"/>
          <w:numId w:val="10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Niniejsza umowa wygasa przed upływem okresu czasu jej trwania z dniem wyczerpania środków, o</w:t>
      </w:r>
      <w:r w:rsidR="001951F8">
        <w:rPr>
          <w:sz w:val="22"/>
          <w:szCs w:val="22"/>
          <w:lang w:val="pl-PL"/>
        </w:rPr>
        <w:t> </w:t>
      </w:r>
      <w:r w:rsidRPr="00770038">
        <w:rPr>
          <w:sz w:val="22"/>
          <w:szCs w:val="22"/>
          <w:lang w:val="pl-PL"/>
        </w:rPr>
        <w:t>których mowa w § 4 pkt 3.</w:t>
      </w:r>
    </w:p>
    <w:p w14:paraId="08441C47" w14:textId="77777777" w:rsidR="00770038" w:rsidRPr="00770038" w:rsidRDefault="00770038" w:rsidP="001951F8">
      <w:pPr>
        <w:numPr>
          <w:ilvl w:val="0"/>
          <w:numId w:val="10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Jeżeli w trakcie trwania umowy zlecone dostawy nie wyczerpią wartości określonej w § 4 pkt 3 to Sprzedawcy nie przysługują z tego powodu żadne roszczenia względem Kupującego.</w:t>
      </w:r>
    </w:p>
    <w:p w14:paraId="37FD8717" w14:textId="77777777" w:rsidR="00770038" w:rsidRPr="00770038" w:rsidRDefault="00770038" w:rsidP="001951F8">
      <w:pPr>
        <w:numPr>
          <w:ilvl w:val="0"/>
          <w:numId w:val="10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lastRenderedPageBreak/>
        <w:t>Dostawy zamówień cząstkowych realizowane będą w czasie nie przekraczającym ………. dni roboczych od momentu złożenia zamówienia w sposób przewidziany w § 1.</w:t>
      </w:r>
    </w:p>
    <w:p w14:paraId="14345925" w14:textId="77777777" w:rsidR="00770038" w:rsidRPr="00770038" w:rsidRDefault="00770038" w:rsidP="00770038">
      <w:pPr>
        <w:jc w:val="both"/>
        <w:rPr>
          <w:sz w:val="22"/>
          <w:szCs w:val="22"/>
          <w:lang w:val="pl-PL"/>
        </w:rPr>
      </w:pPr>
    </w:p>
    <w:p w14:paraId="374CA779" w14:textId="77777777" w:rsidR="00770038" w:rsidRPr="00770038" w:rsidRDefault="00770038" w:rsidP="00770038">
      <w:pPr>
        <w:jc w:val="center"/>
        <w:rPr>
          <w:sz w:val="22"/>
          <w:szCs w:val="22"/>
        </w:rPr>
      </w:pPr>
      <w:r w:rsidRPr="00770038">
        <w:rPr>
          <w:sz w:val="22"/>
          <w:szCs w:val="22"/>
        </w:rPr>
        <w:t>§ 4</w:t>
      </w:r>
    </w:p>
    <w:p w14:paraId="12C1AE4B" w14:textId="77777777" w:rsidR="00770038" w:rsidRPr="00770038" w:rsidRDefault="00770038" w:rsidP="001951F8">
      <w:pPr>
        <w:numPr>
          <w:ilvl w:val="0"/>
          <w:numId w:val="11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Sprzedawca  w okresie umowy gwarantuje, że ceny jednostkowe brutto podane w kalkulacji cenowej nie będą wyższe w okresie trwania umowy.</w:t>
      </w:r>
    </w:p>
    <w:p w14:paraId="2B4824DA" w14:textId="77777777" w:rsidR="00770038" w:rsidRPr="00770038" w:rsidRDefault="00770038" w:rsidP="001951F8">
      <w:pPr>
        <w:numPr>
          <w:ilvl w:val="0"/>
          <w:numId w:val="11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Ceny jednostkowe obejmują całkowitą należność, jaką zamawiający zobowiązany jest zapłacić za towar i jego dostarczenie do miejsca przeznaczenia. </w:t>
      </w:r>
    </w:p>
    <w:p w14:paraId="09BA7C1E" w14:textId="77777777" w:rsidR="00770038" w:rsidRPr="00770038" w:rsidRDefault="00770038" w:rsidP="001951F8">
      <w:pPr>
        <w:numPr>
          <w:ilvl w:val="0"/>
          <w:numId w:val="11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b/>
          <w:sz w:val="22"/>
          <w:szCs w:val="22"/>
          <w:lang w:val="pl-PL"/>
        </w:rPr>
        <w:t>Całkowita wartość umowy brutto nie przekroczy</w:t>
      </w:r>
      <w:r w:rsidRPr="00770038">
        <w:rPr>
          <w:sz w:val="22"/>
          <w:szCs w:val="22"/>
          <w:lang w:val="pl-PL"/>
        </w:rPr>
        <w:t xml:space="preserve"> </w:t>
      </w:r>
      <w:r w:rsidRPr="00770038">
        <w:rPr>
          <w:b/>
          <w:sz w:val="22"/>
          <w:szCs w:val="22"/>
          <w:lang w:val="pl-PL"/>
        </w:rPr>
        <w:t>……….zł</w:t>
      </w:r>
      <w:r w:rsidRPr="00770038">
        <w:rPr>
          <w:sz w:val="22"/>
          <w:szCs w:val="22"/>
          <w:lang w:val="pl-PL"/>
        </w:rPr>
        <w:t xml:space="preserve"> </w:t>
      </w:r>
      <w:r w:rsidRPr="00770038">
        <w:rPr>
          <w:i/>
          <w:sz w:val="22"/>
          <w:szCs w:val="22"/>
          <w:lang w:val="pl-PL"/>
        </w:rPr>
        <w:t>(słownie: …………………………….)</w:t>
      </w:r>
    </w:p>
    <w:p w14:paraId="523831DC" w14:textId="77777777" w:rsidR="00770038" w:rsidRPr="00770038" w:rsidRDefault="00770038" w:rsidP="001951F8">
      <w:pPr>
        <w:numPr>
          <w:ilvl w:val="0"/>
          <w:numId w:val="11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Zamawiający zastrzega sobie możliwość ograniczenia zakresu przedmiotu zamówienia o max. 20%.</w:t>
      </w:r>
    </w:p>
    <w:p w14:paraId="50DDB025" w14:textId="77777777" w:rsidR="00770038" w:rsidRPr="00770038" w:rsidRDefault="00770038" w:rsidP="001951F8">
      <w:pPr>
        <w:numPr>
          <w:ilvl w:val="0"/>
          <w:numId w:val="11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Zamawiający zastrzega sobie prawo do zwiększenia ilości zamawianych w trakcie realizacji umowy odczynników jednego typu kosztem zmniejszenia ilości zamawianych odczynników innych typów. Powyższe zmiany nie mogą spowodować zmian cen jednostkowych oraz przekroczenia wartości umowy (brutto).</w:t>
      </w:r>
    </w:p>
    <w:p w14:paraId="1304276B" w14:textId="5CCF5AB0" w:rsidR="00770038" w:rsidRPr="00770038" w:rsidRDefault="00770038" w:rsidP="001951F8">
      <w:pPr>
        <w:numPr>
          <w:ilvl w:val="0"/>
          <w:numId w:val="11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Ceny jednostkowe obejmują całkowitą należność, jaką Zamawiający zobowiązany jest zapłacić za towar i jego dostarczenie do miejsca przeznaczenia. Ceny jednostkowe obejmują w szczególności koszty i opłaty związane z dostarczeniem przedmiotu zamówienia; opłaty za transport</w:t>
      </w:r>
      <w:r w:rsidR="001951F8">
        <w:rPr>
          <w:sz w:val="22"/>
          <w:szCs w:val="22"/>
          <w:lang w:val="pl-PL"/>
        </w:rPr>
        <w:t xml:space="preserve"> </w:t>
      </w:r>
      <w:r w:rsidRPr="00770038">
        <w:rPr>
          <w:sz w:val="22"/>
          <w:szCs w:val="22"/>
          <w:lang w:val="pl-PL"/>
        </w:rPr>
        <w:t>i ubezpieczenie, załadunek i wyładunek.</w:t>
      </w:r>
    </w:p>
    <w:p w14:paraId="5486AB16" w14:textId="2B87C7AE" w:rsidR="00623287" w:rsidRPr="00770038" w:rsidRDefault="00770038" w:rsidP="001951F8">
      <w:pPr>
        <w:numPr>
          <w:ilvl w:val="0"/>
          <w:numId w:val="11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Koszty dostawy (w tym koszty opakowania, ubezpieczenia) ponosi Sprzedawca.</w:t>
      </w:r>
    </w:p>
    <w:p w14:paraId="12DFE22A" w14:textId="77777777" w:rsidR="00770038" w:rsidRPr="00770038" w:rsidRDefault="00770038" w:rsidP="00770038">
      <w:pPr>
        <w:pStyle w:val="Tekstpodstawowy"/>
        <w:autoSpaceDN w:val="0"/>
        <w:spacing w:line="240" w:lineRule="auto"/>
        <w:ind w:left="340" w:right="-47"/>
        <w:jc w:val="both"/>
        <w:rPr>
          <w:rFonts w:ascii="Times New Roman" w:hAnsi="Times New Roman"/>
          <w:sz w:val="22"/>
          <w:szCs w:val="22"/>
        </w:rPr>
      </w:pPr>
    </w:p>
    <w:p w14:paraId="0729B2B7" w14:textId="77777777" w:rsidR="00770038" w:rsidRPr="00770038" w:rsidRDefault="00770038" w:rsidP="00770038">
      <w:pPr>
        <w:jc w:val="center"/>
        <w:rPr>
          <w:sz w:val="22"/>
          <w:szCs w:val="22"/>
        </w:rPr>
      </w:pPr>
      <w:r w:rsidRPr="00770038">
        <w:rPr>
          <w:sz w:val="22"/>
          <w:szCs w:val="22"/>
        </w:rPr>
        <w:t>§ 5</w:t>
      </w:r>
    </w:p>
    <w:p w14:paraId="65B9CFF3" w14:textId="77777777" w:rsidR="00770038" w:rsidRPr="00770038" w:rsidRDefault="00770038" w:rsidP="001951F8">
      <w:pPr>
        <w:numPr>
          <w:ilvl w:val="0"/>
          <w:numId w:val="3"/>
        </w:numPr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Dokumentem rozliczeniowym będzie faktura VAT.</w:t>
      </w:r>
    </w:p>
    <w:p w14:paraId="246B8355" w14:textId="77777777" w:rsidR="00770038" w:rsidRPr="00770038" w:rsidRDefault="00770038" w:rsidP="001951F8">
      <w:pPr>
        <w:numPr>
          <w:ilvl w:val="0"/>
          <w:numId w:val="3"/>
        </w:numPr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Cena towarów wyrażona będzie w złotych polskich.</w:t>
      </w:r>
    </w:p>
    <w:p w14:paraId="4B9A167D" w14:textId="77777777" w:rsidR="00770038" w:rsidRPr="00770038" w:rsidRDefault="00770038" w:rsidP="001951F8">
      <w:pPr>
        <w:numPr>
          <w:ilvl w:val="0"/>
          <w:numId w:val="3"/>
        </w:numPr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Zamawiający zobowiązuje się dokonać zapłaty należności przelewem w terminie do 21 dni od dnia otrzymania faktury wystawionej przez Sprzedawcę po dokonaniu odbioru towaru i prawidłowo skompletowanych dokumentów rozliczeniowych (faktura VAT, dowód dostawy, protokół odbioru).</w:t>
      </w:r>
    </w:p>
    <w:p w14:paraId="715DA59B" w14:textId="77777777" w:rsidR="00770038" w:rsidRPr="00770038" w:rsidRDefault="00770038" w:rsidP="001951F8">
      <w:pPr>
        <w:pStyle w:val="Tekstpodstawowy"/>
        <w:numPr>
          <w:ilvl w:val="0"/>
          <w:numId w:val="3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Zapłata wynagrodzenia nastąpi przelewem na rachunek Wykonawcy umieszczony na dzień zlecenia przelewu w wykazie podmiotów o których mowa w art. 96b ust. 1) Ustawy o podatku od towarów i usług.</w:t>
      </w:r>
    </w:p>
    <w:p w14:paraId="30A7103D" w14:textId="77777777" w:rsidR="00770038" w:rsidRPr="00770038" w:rsidRDefault="00770038" w:rsidP="001951F8">
      <w:pPr>
        <w:numPr>
          <w:ilvl w:val="0"/>
          <w:numId w:val="3"/>
        </w:numPr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 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  </w:t>
      </w:r>
    </w:p>
    <w:p w14:paraId="4DB38219" w14:textId="5B7AB7C8" w:rsidR="00623287" w:rsidRPr="00770038" w:rsidRDefault="00770038" w:rsidP="001951F8">
      <w:pPr>
        <w:pStyle w:val="Tekstpodstawowy"/>
        <w:numPr>
          <w:ilvl w:val="0"/>
          <w:numId w:val="3"/>
        </w:numPr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 xml:space="preserve"> Sprzedawca nie może dokonać cesji wierzytelności wynikającej z niniejszej umowy</w:t>
      </w:r>
      <w:r w:rsidR="00623287" w:rsidRPr="00770038">
        <w:rPr>
          <w:rFonts w:ascii="Times New Roman" w:hAnsi="Times New Roman"/>
          <w:sz w:val="22"/>
          <w:szCs w:val="22"/>
        </w:rPr>
        <w:t>.</w:t>
      </w:r>
    </w:p>
    <w:p w14:paraId="4B48E78F" w14:textId="77777777" w:rsidR="00770038" w:rsidRPr="00770038" w:rsidRDefault="00770038" w:rsidP="00770038">
      <w:pPr>
        <w:jc w:val="center"/>
        <w:rPr>
          <w:sz w:val="22"/>
          <w:szCs w:val="22"/>
        </w:rPr>
      </w:pPr>
      <w:r w:rsidRPr="00770038">
        <w:rPr>
          <w:sz w:val="22"/>
          <w:szCs w:val="22"/>
        </w:rPr>
        <w:t>§ 6</w:t>
      </w:r>
    </w:p>
    <w:p w14:paraId="46E82514" w14:textId="77777777" w:rsidR="00770038" w:rsidRPr="00770038" w:rsidRDefault="00770038" w:rsidP="001951F8">
      <w:pPr>
        <w:numPr>
          <w:ilvl w:val="0"/>
          <w:numId w:val="12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Sprzedawca przy każdorazowej realizacji zamówienia dołączy do wszystkich dostarczanych odczynników: certyfikaty jakości oraz karty charakterystyki, opisy techniczne konieczne do korzystania z towaru w języku polskim.</w:t>
      </w:r>
    </w:p>
    <w:p w14:paraId="52E338B8" w14:textId="77777777" w:rsidR="00770038" w:rsidRPr="00770038" w:rsidRDefault="00770038" w:rsidP="001951F8">
      <w:pPr>
        <w:numPr>
          <w:ilvl w:val="0"/>
          <w:numId w:val="12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Sprzedawca zapewnia, że termin przydatności do użycia odczynników nie będzie krótszy niż 12 miesięcy z wyłączeniem odczynników dla których producent zastrzegł krótszy termin przydatności do użycia, liczony od dnia dostawy przez Sprzedawcę przedmiotu zamówienia cząstkowego (zgodnie z dowodem dostawy lub protokołem odbioru).</w:t>
      </w:r>
    </w:p>
    <w:p w14:paraId="7203DD7B" w14:textId="77777777" w:rsidR="00770038" w:rsidRPr="00770038" w:rsidRDefault="00770038" w:rsidP="001951F8">
      <w:pPr>
        <w:numPr>
          <w:ilvl w:val="0"/>
          <w:numId w:val="12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Jeżeli w ciągu okresu przydatności do użycia ujawnią się wady fizyczne towarów, Sprzedawca niezwłocznie wymieni wadliwy towar na nowy oraz dostarczy go do wskazanego miejsca bez żadnej dopłaty.</w:t>
      </w:r>
    </w:p>
    <w:p w14:paraId="1954B471" w14:textId="77777777" w:rsidR="00770038" w:rsidRPr="00770038" w:rsidRDefault="00770038" w:rsidP="001951F8">
      <w:pPr>
        <w:numPr>
          <w:ilvl w:val="0"/>
          <w:numId w:val="12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Sprzedawca ma obowiązek przestrzegania wszelkich obowiązujących przepisów dotyczących bezpieczeństwa na terenie Kupującego w trakcie realizacji dostaw.</w:t>
      </w:r>
    </w:p>
    <w:p w14:paraId="619B1729" w14:textId="77777777" w:rsidR="00770038" w:rsidRPr="00770038" w:rsidRDefault="00770038" w:rsidP="001951F8">
      <w:pPr>
        <w:numPr>
          <w:ilvl w:val="0"/>
          <w:numId w:val="12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Sprzedający jest zobowiązany do odbioru pustych opakowań po produktach.</w:t>
      </w:r>
    </w:p>
    <w:p w14:paraId="15D45E02" w14:textId="77777777" w:rsidR="00770038" w:rsidRPr="00770038" w:rsidRDefault="00770038" w:rsidP="001951F8">
      <w:pPr>
        <w:numPr>
          <w:ilvl w:val="0"/>
          <w:numId w:val="12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Ponadto wykonawca  mając na względzie ochronę środowiska zobowiązuje się przyjąć opakowania po wszystkich innych produktach, o ile zostały dostarczone bezpośrednio przez wykonawcę.</w:t>
      </w:r>
    </w:p>
    <w:p w14:paraId="6CC06140" w14:textId="77777777" w:rsidR="00770038" w:rsidRPr="00770038" w:rsidRDefault="00770038" w:rsidP="00770038">
      <w:pPr>
        <w:jc w:val="center"/>
        <w:rPr>
          <w:sz w:val="22"/>
          <w:szCs w:val="22"/>
        </w:rPr>
      </w:pPr>
      <w:r w:rsidRPr="00770038">
        <w:rPr>
          <w:sz w:val="22"/>
          <w:szCs w:val="22"/>
        </w:rPr>
        <w:t>§ 7</w:t>
      </w:r>
    </w:p>
    <w:p w14:paraId="2B5FB7D5" w14:textId="77777777" w:rsidR="00770038" w:rsidRPr="00770038" w:rsidRDefault="00770038" w:rsidP="001951F8">
      <w:pPr>
        <w:numPr>
          <w:ilvl w:val="0"/>
          <w:numId w:val="13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Odbiór dostaw przeprowadzony będzie u Kupującego i obejmować będzie:</w:t>
      </w:r>
    </w:p>
    <w:p w14:paraId="121C294B" w14:textId="77777777" w:rsidR="00770038" w:rsidRPr="00770038" w:rsidRDefault="00770038" w:rsidP="001951F8">
      <w:pPr>
        <w:numPr>
          <w:ilvl w:val="0"/>
          <w:numId w:val="14"/>
        </w:numPr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sprawdzenie jakości i ilości dostawy,</w:t>
      </w:r>
    </w:p>
    <w:p w14:paraId="5D68DD96" w14:textId="77777777" w:rsidR="00770038" w:rsidRPr="00770038" w:rsidRDefault="00770038" w:rsidP="001951F8">
      <w:pPr>
        <w:numPr>
          <w:ilvl w:val="0"/>
          <w:numId w:val="14"/>
        </w:numPr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sprawdzenie zgodności dostawy z zamówieniem cząstkowym.</w:t>
      </w:r>
    </w:p>
    <w:p w14:paraId="096A2FFB" w14:textId="77777777" w:rsidR="009F004E" w:rsidRDefault="00770038" w:rsidP="009F004E">
      <w:pPr>
        <w:numPr>
          <w:ilvl w:val="0"/>
          <w:numId w:val="13"/>
        </w:numPr>
        <w:ind w:left="284" w:hanging="284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lastRenderedPageBreak/>
        <w:t>Jeżeli dostarczony towar nie spełnia parametrów jakości, to Sprzedawca będzie zobowiązany niezwłocznie go wymienić, nie później jednak niż w ciągu dwóch dni od dnia dokonania dostawy.</w:t>
      </w:r>
    </w:p>
    <w:p w14:paraId="0DE95404" w14:textId="4A1E59DC" w:rsidR="00770038" w:rsidRPr="009F004E" w:rsidRDefault="00770038" w:rsidP="009F004E">
      <w:pPr>
        <w:numPr>
          <w:ilvl w:val="0"/>
          <w:numId w:val="13"/>
        </w:numPr>
        <w:ind w:left="284" w:hanging="284"/>
        <w:jc w:val="both"/>
        <w:rPr>
          <w:sz w:val="22"/>
          <w:szCs w:val="22"/>
          <w:lang w:val="pl-PL"/>
        </w:rPr>
      </w:pPr>
      <w:r w:rsidRPr="009F004E">
        <w:rPr>
          <w:sz w:val="22"/>
          <w:szCs w:val="22"/>
          <w:lang w:val="pl-PL"/>
        </w:rPr>
        <w:t>Odbiór dostaw potwierdzony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</w:t>
      </w:r>
    </w:p>
    <w:p w14:paraId="780E9184" w14:textId="65D7FAB0" w:rsidR="00770038" w:rsidRPr="00770038" w:rsidRDefault="00770038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 xml:space="preserve">§ </w:t>
      </w:r>
      <w:r w:rsidR="001951F8">
        <w:rPr>
          <w:rFonts w:ascii="Times New Roman" w:hAnsi="Times New Roman"/>
          <w:sz w:val="22"/>
          <w:szCs w:val="22"/>
        </w:rPr>
        <w:t>8</w:t>
      </w:r>
    </w:p>
    <w:p w14:paraId="61F16FAF" w14:textId="77777777" w:rsidR="00770038" w:rsidRPr="00770038" w:rsidRDefault="00770038" w:rsidP="001951F8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06567ACC" w14:textId="77777777" w:rsidR="00770038" w:rsidRPr="00770038" w:rsidRDefault="00770038" w:rsidP="001951F8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Sprzedawca zapłaci Kupującemu kary umowne:</w:t>
      </w:r>
    </w:p>
    <w:p w14:paraId="3EB19F01" w14:textId="77777777" w:rsidR="00770038" w:rsidRPr="00770038" w:rsidRDefault="00770038" w:rsidP="00770038">
      <w:pPr>
        <w:ind w:left="34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a) za zwłokę w dostarczeniu towaru w wysokości 0,2 % wartości dostawy, za każdy dzień zwłoki liczonej od dnia, w którym towar winien być dostarczony;</w:t>
      </w:r>
    </w:p>
    <w:p w14:paraId="3F2DBA5C" w14:textId="77777777" w:rsidR="00770038" w:rsidRPr="00770038" w:rsidRDefault="00770038" w:rsidP="00770038">
      <w:pPr>
        <w:ind w:left="34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b) za zwłokę w dostarczeniu towaru bez wad, w wysokości 0,2 % wartości dostawy, której wady dotyczą, za każdy dzień zwłoki liczonej od dnia, w którym towar winien być dostarczony;</w:t>
      </w:r>
    </w:p>
    <w:p w14:paraId="585342D2" w14:textId="77777777" w:rsidR="00770038" w:rsidRPr="00770038" w:rsidRDefault="00770038" w:rsidP="00770038">
      <w:pPr>
        <w:ind w:left="34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c) z tytułu odstąpienia od umowy w części przez którąkolwiek ze stron z przyczyn występujących po stronie Sprzedawcy, w wysokości 10% od kwoty stanowiącej różnicę pomiędzy maksymalną łączną wartością dostaw objętych niniejszą umową określoną w § 4 ust. 3, a wynagrodzeniem brutto za dostawy wykonane i odebrane przez Kupującego.</w:t>
      </w:r>
    </w:p>
    <w:p w14:paraId="0D37659B" w14:textId="77777777" w:rsidR="00770038" w:rsidRPr="00770038" w:rsidRDefault="00770038" w:rsidP="001951F8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Kupujący zapłaci Sprzedawcy kary umową:</w:t>
      </w:r>
    </w:p>
    <w:p w14:paraId="2141B3B1" w14:textId="77777777" w:rsidR="00770038" w:rsidRPr="00770038" w:rsidRDefault="00770038" w:rsidP="001951F8">
      <w:pPr>
        <w:numPr>
          <w:ilvl w:val="0"/>
          <w:numId w:val="15"/>
        </w:numPr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za odstąpienie od umowy z przyczyn niezależnych od Sprzedawcy w wysokości 10% ceny określonej w § 4 ust. 3.</w:t>
      </w:r>
    </w:p>
    <w:p w14:paraId="0317471F" w14:textId="2965338E" w:rsidR="00623287" w:rsidRPr="00770038" w:rsidRDefault="00770038" w:rsidP="001951F8">
      <w:pPr>
        <w:numPr>
          <w:ilvl w:val="0"/>
          <w:numId w:val="15"/>
        </w:numPr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z tytułu odstąpienia od umowy w części przez którąkolwiek ze stron z przyczyn występujących po stronie Kupującego, w wysokości 10% od kwoty stanowiącej różnicę pomiędzy maksymalną łączną wartością dostaw objętych niniejszą umową określoną w § 4 ust. 3, a wynagrodzeniem brutto za dostawy wykonane i odebrane przez Sprzedającego.</w:t>
      </w:r>
    </w:p>
    <w:p w14:paraId="2F102563" w14:textId="77777777" w:rsidR="00623287" w:rsidRPr="00770038" w:rsidRDefault="00623287" w:rsidP="001951F8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1977187E" w14:textId="77777777" w:rsidR="00623287" w:rsidRPr="00770038" w:rsidRDefault="00623287" w:rsidP="001951F8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8F355DF" w14:textId="3BAC5B77" w:rsidR="00623287" w:rsidRPr="00770038" w:rsidRDefault="00623287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 xml:space="preserve">§ </w:t>
      </w:r>
      <w:r w:rsidR="001951F8">
        <w:rPr>
          <w:rFonts w:ascii="Times New Roman" w:hAnsi="Times New Roman"/>
          <w:sz w:val="22"/>
          <w:szCs w:val="22"/>
        </w:rPr>
        <w:t>9</w:t>
      </w:r>
    </w:p>
    <w:p w14:paraId="7A31F30C" w14:textId="77777777" w:rsidR="00623287" w:rsidRPr="00770038" w:rsidRDefault="00623287" w:rsidP="00770038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770038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770038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6946058C" w14:textId="77777777" w:rsidR="00623287" w:rsidRPr="00770038" w:rsidRDefault="00623287" w:rsidP="00770038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3E4FC52B" w14:textId="28F4C891" w:rsidR="00623287" w:rsidRPr="00770038" w:rsidRDefault="00623287" w:rsidP="00770038">
      <w:pPr>
        <w:widowControl w:val="0"/>
        <w:ind w:left="426" w:hanging="426"/>
        <w:jc w:val="center"/>
        <w:outlineLvl w:val="0"/>
        <w:rPr>
          <w:sz w:val="22"/>
          <w:szCs w:val="22"/>
          <w:lang w:val="pl-PL"/>
        </w:rPr>
      </w:pPr>
      <w:r w:rsidRPr="00770038">
        <w:rPr>
          <w:bCs/>
          <w:sz w:val="22"/>
          <w:szCs w:val="22"/>
          <w:lang w:val="pl-PL"/>
        </w:rPr>
        <w:t xml:space="preserve">§ </w:t>
      </w:r>
      <w:r w:rsidR="001951F8">
        <w:rPr>
          <w:bCs/>
          <w:sz w:val="22"/>
          <w:szCs w:val="22"/>
          <w:lang w:val="pl-PL"/>
        </w:rPr>
        <w:t>10</w:t>
      </w:r>
    </w:p>
    <w:p w14:paraId="154BDF63" w14:textId="77777777" w:rsidR="00623287" w:rsidRPr="00770038" w:rsidRDefault="00623287" w:rsidP="001951F8">
      <w:pPr>
        <w:widowControl w:val="0"/>
        <w:numPr>
          <w:ilvl w:val="0"/>
          <w:numId w:val="4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Oprócz przypadków wymienionych w Kodeksie cywilnym Zamawiającemu przysługuje prawo odstąpienia od Umowy w całości bądź w części w następujących sytuacjach:</w:t>
      </w:r>
    </w:p>
    <w:p w14:paraId="1AC5877F" w14:textId="77777777" w:rsidR="00623287" w:rsidRPr="00770038" w:rsidRDefault="00623287" w:rsidP="001951F8">
      <w:pPr>
        <w:pStyle w:val="Akapitzlist"/>
        <w:numPr>
          <w:ilvl w:val="0"/>
          <w:numId w:val="5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dowiedzenia się o tym, że Wykonawca na skutek swojej niewypłacalności nie wykonuje zobowiązań pieniężnych przez okres co najmniej 3 miesięcy, </w:t>
      </w:r>
    </w:p>
    <w:p w14:paraId="26EBE543" w14:textId="77777777" w:rsidR="00623287" w:rsidRPr="00770038" w:rsidRDefault="00623287" w:rsidP="001951F8">
      <w:pPr>
        <w:pStyle w:val="Akapitzlist"/>
        <w:numPr>
          <w:ilvl w:val="0"/>
          <w:numId w:val="5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zostanie podjęta likwidacja lub rozwiązanie firmy Wykonawcy, </w:t>
      </w:r>
    </w:p>
    <w:p w14:paraId="42C6F1D0" w14:textId="77777777" w:rsidR="00623287" w:rsidRPr="00770038" w:rsidRDefault="00623287" w:rsidP="001951F8">
      <w:pPr>
        <w:pStyle w:val="Akapitzlist"/>
        <w:numPr>
          <w:ilvl w:val="0"/>
          <w:numId w:val="5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został wydany nakaz zajęcia majątku Wykonawcy, </w:t>
      </w:r>
    </w:p>
    <w:p w14:paraId="6537946C" w14:textId="77777777" w:rsidR="00623287" w:rsidRPr="00770038" w:rsidRDefault="00623287" w:rsidP="001951F8">
      <w:pPr>
        <w:pStyle w:val="Akapitzlist"/>
        <w:numPr>
          <w:ilvl w:val="0"/>
          <w:numId w:val="5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Wykonawca nienależycie wykonuje umowę przez co rozumieć należy naruszenie przez Wykonawcę ustalonych w umowie, ofercie Wykonawcy lub SWZ zasad wykonywania umowy tj. w szczególności w razie dostarczenia przez Wykonawcę urządzeń lub ich części nieodpowiadających treści umowy, samowolnej zmiany parametrów technicznych wykonanych/dostarczonych urządzeń</w:t>
      </w:r>
      <w:r w:rsidRPr="00770038">
        <w:rPr>
          <w:i/>
          <w:sz w:val="22"/>
          <w:szCs w:val="22"/>
          <w:lang w:val="pl-PL"/>
        </w:rPr>
        <w:t xml:space="preserve"> </w:t>
      </w:r>
      <w:r w:rsidRPr="00770038">
        <w:rPr>
          <w:sz w:val="22"/>
          <w:szCs w:val="22"/>
          <w:lang w:val="pl-PL"/>
        </w:rPr>
        <w:t>bądź też poszczególnych komponentów, samowolnej zmiany materiałów użytych do wykonania;</w:t>
      </w:r>
    </w:p>
    <w:p w14:paraId="2045E79A" w14:textId="77777777" w:rsidR="00623287" w:rsidRPr="00770038" w:rsidRDefault="00623287" w:rsidP="001951F8">
      <w:pPr>
        <w:widowControl w:val="0"/>
        <w:numPr>
          <w:ilvl w:val="0"/>
          <w:numId w:val="4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34D2B5CB" w14:textId="77777777" w:rsidR="00623287" w:rsidRPr="00770038" w:rsidRDefault="00623287" w:rsidP="001951F8">
      <w:pPr>
        <w:widowControl w:val="0"/>
        <w:numPr>
          <w:ilvl w:val="0"/>
          <w:numId w:val="4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12950517" w14:textId="77777777" w:rsidR="00623287" w:rsidRPr="00770038" w:rsidRDefault="00623287" w:rsidP="001951F8">
      <w:pPr>
        <w:widowControl w:val="0"/>
        <w:numPr>
          <w:ilvl w:val="0"/>
          <w:numId w:val="4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 xml:space="preserve">Odstąpienie od umowy nie wpływa na istnienie i skuteczność roszczeń o zapłatę kar umownych. </w:t>
      </w:r>
    </w:p>
    <w:p w14:paraId="79F0FCBF" w14:textId="77777777" w:rsidR="00623287" w:rsidRPr="00770038" w:rsidRDefault="00623287" w:rsidP="001951F8">
      <w:pPr>
        <w:widowControl w:val="0"/>
        <w:numPr>
          <w:ilvl w:val="0"/>
          <w:numId w:val="4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lastRenderedPageBreak/>
        <w:t>Odstąpienie od Umowy w sytuacjach określonych w ust. 1 lit. a)÷d) powinno nastąpić w ciągu 14 dni od zaistnienia określonego zdarzenia lub uzyskania przez Zamawiającego  informacji o wystąpieniu przesłanki uzasadniającej odstąpienie od Umowy.</w:t>
      </w:r>
    </w:p>
    <w:p w14:paraId="2D1D30D6" w14:textId="77777777" w:rsidR="00623287" w:rsidRPr="00770038" w:rsidRDefault="00623287" w:rsidP="001951F8">
      <w:pPr>
        <w:widowControl w:val="0"/>
        <w:numPr>
          <w:ilvl w:val="0"/>
          <w:numId w:val="4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W razie zaistnienia okoliczności wskazanych w ust. 1 lit. a)÷c) Wykonawca ma obowiązek poinformowania Zamawiającego na piśmie w terminie 7 dni od zaistnienia tego zdarzenia.</w:t>
      </w:r>
    </w:p>
    <w:p w14:paraId="7C306168" w14:textId="26F5A271" w:rsidR="00623287" w:rsidRPr="00770038" w:rsidRDefault="00623287" w:rsidP="00770038">
      <w:pPr>
        <w:ind w:right="-47"/>
        <w:jc w:val="center"/>
        <w:rPr>
          <w:bCs/>
          <w:sz w:val="22"/>
          <w:szCs w:val="22"/>
        </w:rPr>
      </w:pPr>
      <w:r w:rsidRPr="00770038">
        <w:rPr>
          <w:bCs/>
          <w:sz w:val="22"/>
          <w:szCs w:val="22"/>
        </w:rPr>
        <w:t xml:space="preserve">§ </w:t>
      </w:r>
      <w:r w:rsidR="001951F8">
        <w:rPr>
          <w:bCs/>
          <w:sz w:val="22"/>
          <w:szCs w:val="22"/>
        </w:rPr>
        <w:t>11</w:t>
      </w:r>
    </w:p>
    <w:p w14:paraId="6715CF29" w14:textId="67663F0A" w:rsidR="00623287" w:rsidRPr="00770038" w:rsidRDefault="00623287" w:rsidP="001951F8">
      <w:pPr>
        <w:widowControl w:val="0"/>
        <w:numPr>
          <w:ilvl w:val="0"/>
          <w:numId w:val="6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770038">
        <w:rPr>
          <w:rFonts w:eastAsia="SimSun"/>
          <w:color w:val="000000"/>
          <w:kern w:val="3"/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4AB945D0" w14:textId="77777777" w:rsidR="00623287" w:rsidRPr="00770038" w:rsidRDefault="00623287" w:rsidP="001951F8">
      <w:pPr>
        <w:widowControl w:val="0"/>
        <w:numPr>
          <w:ilvl w:val="0"/>
          <w:numId w:val="6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770038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770038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0B8284F" w14:textId="77777777" w:rsidR="00623287" w:rsidRPr="00770038" w:rsidRDefault="00623287" w:rsidP="001951F8">
      <w:pPr>
        <w:widowControl w:val="0"/>
        <w:numPr>
          <w:ilvl w:val="0"/>
          <w:numId w:val="6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770038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73EF402E" w14:textId="77777777" w:rsidR="00623287" w:rsidRPr="00770038" w:rsidRDefault="00623287" w:rsidP="001951F8">
      <w:pPr>
        <w:numPr>
          <w:ilvl w:val="0"/>
          <w:numId w:val="7"/>
        </w:numPr>
        <w:suppressAutoHyphens/>
        <w:autoSpaceDN w:val="0"/>
        <w:jc w:val="both"/>
        <w:rPr>
          <w:color w:val="000000"/>
          <w:sz w:val="22"/>
          <w:szCs w:val="22"/>
          <w:lang w:val="pl-PL"/>
        </w:rPr>
      </w:pPr>
      <w:bookmarkStart w:id="0" w:name="_Hlk87256647"/>
      <w:r w:rsidRPr="00770038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3C7E0A9D" w14:textId="77777777" w:rsidR="00623287" w:rsidRPr="00770038" w:rsidRDefault="00623287" w:rsidP="00770038">
      <w:pPr>
        <w:suppressAutoHyphens/>
        <w:ind w:left="568"/>
        <w:jc w:val="both"/>
        <w:rPr>
          <w:color w:val="000000"/>
          <w:sz w:val="22"/>
          <w:szCs w:val="22"/>
          <w:lang w:val="pl-PL"/>
        </w:rPr>
      </w:pPr>
      <w:r w:rsidRPr="00770038">
        <w:rPr>
          <w:color w:val="000000"/>
          <w:sz w:val="22"/>
          <w:szCs w:val="22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4A6A0413" w14:textId="77777777" w:rsidR="00623287" w:rsidRPr="00770038" w:rsidRDefault="00623287" w:rsidP="001951F8">
      <w:pPr>
        <w:numPr>
          <w:ilvl w:val="0"/>
          <w:numId w:val="7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sz w:val="22"/>
          <w:szCs w:val="22"/>
          <w:lang w:val="pl-PL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02B1AFA" w14:textId="77777777" w:rsidR="00623287" w:rsidRPr="00770038" w:rsidRDefault="00623287" w:rsidP="001951F8">
      <w:pPr>
        <w:numPr>
          <w:ilvl w:val="0"/>
          <w:numId w:val="7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color w:val="000000"/>
          <w:sz w:val="22"/>
          <w:szCs w:val="22"/>
          <w:lang w:val="pl-PL"/>
        </w:rPr>
        <w:t>zmiany powszechnie obowiązujących przepisów prawa w zakresie mającym wpływ na realizację Umowy;</w:t>
      </w:r>
    </w:p>
    <w:p w14:paraId="70B6CCFF" w14:textId="77777777" w:rsidR="00623287" w:rsidRPr="00770038" w:rsidRDefault="00623287" w:rsidP="001951F8">
      <w:pPr>
        <w:numPr>
          <w:ilvl w:val="0"/>
          <w:numId w:val="7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color w:val="000000"/>
          <w:sz w:val="22"/>
          <w:szCs w:val="22"/>
          <w:lang w:val="pl-PL"/>
        </w:rPr>
        <w:t>przedłużenia okresu gwarancji, w sytuacji jej przedłużenia przez producenta lub Sprzedawcę,</w:t>
      </w:r>
    </w:p>
    <w:p w14:paraId="2FE34D39" w14:textId="77777777" w:rsidR="00623287" w:rsidRPr="00770038" w:rsidRDefault="00623287" w:rsidP="001951F8">
      <w:pPr>
        <w:numPr>
          <w:ilvl w:val="0"/>
          <w:numId w:val="7"/>
        </w:numPr>
        <w:suppressAutoHyphens/>
        <w:autoSpaceDN w:val="0"/>
        <w:jc w:val="both"/>
        <w:rPr>
          <w:sz w:val="22"/>
          <w:szCs w:val="22"/>
          <w:lang w:val="pl-PL"/>
        </w:rPr>
      </w:pPr>
      <w:r w:rsidRPr="00770038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3E163D7A" w14:textId="77777777" w:rsidR="00623287" w:rsidRPr="00770038" w:rsidRDefault="00623287" w:rsidP="001951F8">
      <w:pPr>
        <w:widowControl w:val="0"/>
        <w:numPr>
          <w:ilvl w:val="0"/>
          <w:numId w:val="6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770038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76414CE1" w14:textId="77777777" w:rsidR="00623287" w:rsidRPr="00770038" w:rsidRDefault="00623287" w:rsidP="001951F8">
      <w:pPr>
        <w:widowControl w:val="0"/>
        <w:numPr>
          <w:ilvl w:val="0"/>
          <w:numId w:val="6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770038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770038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770038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422F5298" w14:textId="2B4CB75A" w:rsidR="00623287" w:rsidRPr="00770038" w:rsidRDefault="00623287" w:rsidP="00770038">
      <w:pPr>
        <w:widowControl w:val="0"/>
        <w:suppressAutoHyphens/>
        <w:ind w:left="360"/>
        <w:jc w:val="center"/>
        <w:textAlignment w:val="baseline"/>
        <w:rPr>
          <w:rFonts w:eastAsia="SimSun"/>
          <w:color w:val="000000"/>
          <w:kern w:val="2"/>
          <w:sz w:val="22"/>
          <w:szCs w:val="22"/>
        </w:rPr>
      </w:pPr>
      <w:r w:rsidRPr="00770038">
        <w:rPr>
          <w:rFonts w:eastAsia="SimSun"/>
          <w:color w:val="000000"/>
          <w:kern w:val="2"/>
          <w:sz w:val="22"/>
          <w:szCs w:val="22"/>
        </w:rPr>
        <w:t>§ 1</w:t>
      </w:r>
      <w:r w:rsidR="001951F8">
        <w:rPr>
          <w:rFonts w:eastAsia="SimSun"/>
          <w:color w:val="000000"/>
          <w:kern w:val="2"/>
          <w:sz w:val="22"/>
          <w:szCs w:val="22"/>
        </w:rPr>
        <w:t>2</w:t>
      </w:r>
    </w:p>
    <w:p w14:paraId="2C8058A0" w14:textId="77777777" w:rsidR="00623287" w:rsidRPr="00770038" w:rsidRDefault="00623287" w:rsidP="001951F8">
      <w:pPr>
        <w:numPr>
          <w:ilvl w:val="0"/>
          <w:numId w:val="8"/>
        </w:numPr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770038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52D4CFEF" w14:textId="77777777" w:rsidR="00623287" w:rsidRPr="00770038" w:rsidRDefault="00623287" w:rsidP="001951F8">
      <w:pPr>
        <w:numPr>
          <w:ilvl w:val="0"/>
          <w:numId w:val="8"/>
        </w:numPr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770038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4939ED8C" w14:textId="77777777" w:rsidR="00623287" w:rsidRPr="00770038" w:rsidRDefault="00623287" w:rsidP="001951F8">
      <w:pPr>
        <w:numPr>
          <w:ilvl w:val="0"/>
          <w:numId w:val="8"/>
        </w:numPr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770038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4E5AF903" w14:textId="77777777" w:rsidR="00623287" w:rsidRPr="00770038" w:rsidRDefault="00623287" w:rsidP="001951F8">
      <w:pPr>
        <w:numPr>
          <w:ilvl w:val="0"/>
          <w:numId w:val="8"/>
        </w:numPr>
        <w:suppressAutoHyphens/>
        <w:autoSpaceDN w:val="0"/>
        <w:jc w:val="both"/>
        <w:rPr>
          <w:color w:val="000000"/>
          <w:kern w:val="2"/>
          <w:sz w:val="22"/>
          <w:szCs w:val="22"/>
          <w:lang w:val="pl-PL"/>
        </w:rPr>
      </w:pPr>
      <w:r w:rsidRPr="00770038">
        <w:rPr>
          <w:color w:val="000000"/>
          <w:kern w:val="2"/>
          <w:sz w:val="22"/>
          <w:szCs w:val="22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039FF68E" w14:textId="77777777" w:rsidR="001951F8" w:rsidRDefault="001951F8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130FCA2D" w14:textId="7C94CFD8" w:rsidR="00623287" w:rsidRPr="00770038" w:rsidRDefault="00623287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lastRenderedPageBreak/>
        <w:t>§1</w:t>
      </w:r>
      <w:r w:rsidR="001951F8">
        <w:rPr>
          <w:rFonts w:ascii="Times New Roman" w:hAnsi="Times New Roman"/>
          <w:sz w:val="22"/>
          <w:szCs w:val="22"/>
        </w:rPr>
        <w:t>3</w:t>
      </w:r>
    </w:p>
    <w:p w14:paraId="5FCBCAE8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283406B7" w14:textId="53FD53B7" w:rsidR="00623287" w:rsidRPr="00770038" w:rsidRDefault="00623287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§1</w:t>
      </w:r>
      <w:r w:rsidR="001951F8">
        <w:rPr>
          <w:rFonts w:ascii="Times New Roman" w:hAnsi="Times New Roman"/>
          <w:sz w:val="22"/>
          <w:szCs w:val="22"/>
        </w:rPr>
        <w:t>4</w:t>
      </w:r>
    </w:p>
    <w:p w14:paraId="6EF26B8D" w14:textId="426EC4EA" w:rsidR="00623287" w:rsidRPr="00770038" w:rsidRDefault="00623287" w:rsidP="00770038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70038">
        <w:rPr>
          <w:sz w:val="22"/>
          <w:szCs w:val="22"/>
        </w:rPr>
        <w:t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</w:t>
      </w:r>
      <w:r w:rsidR="00320DFA" w:rsidRPr="00770038">
        <w:rPr>
          <w:sz w:val="22"/>
          <w:szCs w:val="22"/>
        </w:rPr>
        <w:t> </w:t>
      </w:r>
      <w:r w:rsidRPr="00770038">
        <w:rPr>
          <w:sz w:val="22"/>
          <w:szCs w:val="22"/>
        </w:rPr>
        <w:t xml:space="preserve">innych dotyczących Zamawiającego. </w:t>
      </w:r>
    </w:p>
    <w:p w14:paraId="6514EE97" w14:textId="77777777" w:rsidR="00623287" w:rsidRPr="00770038" w:rsidRDefault="00623287" w:rsidP="00770038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70038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6F12061F" w14:textId="77777777" w:rsidR="00623287" w:rsidRPr="00770038" w:rsidRDefault="00623287" w:rsidP="00770038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7003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2181C95A" w14:textId="77777777" w:rsidR="00623287" w:rsidRPr="00770038" w:rsidRDefault="00623287" w:rsidP="00770038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70038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0B163F5D" w14:textId="77777777" w:rsidR="00623287" w:rsidRPr="00770038" w:rsidRDefault="00623287" w:rsidP="00770038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70038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6F899911" w14:textId="77777777" w:rsidR="00623287" w:rsidRPr="00770038" w:rsidRDefault="00623287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0CC2098E" w14:textId="5976A703" w:rsidR="00623287" w:rsidRPr="00770038" w:rsidRDefault="00623287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§1</w:t>
      </w:r>
      <w:r w:rsidR="001951F8">
        <w:rPr>
          <w:rFonts w:ascii="Times New Roman" w:hAnsi="Times New Roman"/>
          <w:sz w:val="22"/>
          <w:szCs w:val="22"/>
        </w:rPr>
        <w:t>5</w:t>
      </w:r>
    </w:p>
    <w:p w14:paraId="0AF5411D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14:paraId="7DCFB5AC" w14:textId="57B3034A" w:rsidR="00623287" w:rsidRPr="00770038" w:rsidRDefault="00623287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§1</w:t>
      </w:r>
      <w:r w:rsidR="001951F8">
        <w:rPr>
          <w:rFonts w:ascii="Times New Roman" w:hAnsi="Times New Roman"/>
          <w:sz w:val="22"/>
          <w:szCs w:val="22"/>
        </w:rPr>
        <w:t>6</w:t>
      </w:r>
    </w:p>
    <w:p w14:paraId="247973E8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62605ED3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2622B2CD" w14:textId="42BD9030" w:rsidR="00623287" w:rsidRPr="00770038" w:rsidRDefault="00623287" w:rsidP="0077003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§1</w:t>
      </w:r>
      <w:r w:rsidR="001951F8">
        <w:rPr>
          <w:rFonts w:ascii="Times New Roman" w:hAnsi="Times New Roman"/>
          <w:sz w:val="22"/>
          <w:szCs w:val="22"/>
        </w:rPr>
        <w:t>7</w:t>
      </w:r>
    </w:p>
    <w:p w14:paraId="1C321667" w14:textId="77777777" w:rsidR="00623287" w:rsidRPr="00770038" w:rsidRDefault="00623287" w:rsidP="00770038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770038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48921C2C" w14:textId="77777777" w:rsidR="00623287" w:rsidRPr="00770038" w:rsidRDefault="00623287" w:rsidP="00770038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284FAB03" w14:textId="77777777" w:rsidR="00623287" w:rsidRPr="00770038" w:rsidRDefault="00623287" w:rsidP="00770038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770038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13606291" w14:textId="77777777" w:rsidR="00623287" w:rsidRPr="00770038" w:rsidRDefault="00623287" w:rsidP="00770038">
      <w:pPr>
        <w:rPr>
          <w:sz w:val="22"/>
          <w:szCs w:val="22"/>
          <w:lang w:val="pl-PL"/>
        </w:rPr>
      </w:pPr>
    </w:p>
    <w:p w14:paraId="73B20B4C" w14:textId="77777777" w:rsidR="00623287" w:rsidRPr="00770038" w:rsidRDefault="00623287" w:rsidP="0077003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10684C69" w14:textId="77777777" w:rsidR="00623287" w:rsidRPr="00770038" w:rsidRDefault="00623287" w:rsidP="0077003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0C481DE8" w14:textId="153AB942" w:rsidR="00623287" w:rsidRPr="00770038" w:rsidRDefault="00623287" w:rsidP="0077003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 w:rsidRPr="00770038">
        <w:rPr>
          <w:rFonts w:ascii="Times New Roman" w:hAnsi="Times New Roman" w:cs="Times New Roman"/>
          <w:sz w:val="22"/>
          <w:szCs w:val="22"/>
          <w:lang w:val="pl-PL"/>
        </w:rPr>
        <w:t>....................................................................</w:t>
      </w:r>
      <w:r w:rsidRPr="00770038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770038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770038">
        <w:rPr>
          <w:rFonts w:ascii="Times New Roman" w:hAnsi="Times New Roman" w:cs="Times New Roman"/>
          <w:sz w:val="22"/>
          <w:szCs w:val="22"/>
          <w:lang w:val="pl-PL"/>
        </w:rPr>
        <w:tab/>
        <w:t>............................................................</w:t>
      </w:r>
    </w:p>
    <w:p w14:paraId="45B004E1" w14:textId="77777777" w:rsidR="00623287" w:rsidRPr="00770038" w:rsidRDefault="00623287" w:rsidP="00770038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770038">
        <w:rPr>
          <w:rFonts w:ascii="Times New Roman" w:hAnsi="Times New Roman" w:cs="Times New Roman"/>
          <w:sz w:val="22"/>
          <w:szCs w:val="22"/>
          <w:lang w:val="pl-PL"/>
        </w:rPr>
        <w:t xml:space="preserve">                (data i podpis)</w:t>
      </w:r>
      <w:r w:rsidRPr="00770038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0CB7FD0A" w14:textId="77777777" w:rsidR="00623287" w:rsidRPr="00770038" w:rsidRDefault="00623287" w:rsidP="0077003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09731F2F" w14:textId="77777777" w:rsidR="00623287" w:rsidRPr="00770038" w:rsidRDefault="00623287" w:rsidP="0077003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20800A8B" w14:textId="77777777" w:rsidR="00623287" w:rsidRPr="00770038" w:rsidRDefault="00623287" w:rsidP="0077003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6B214060" w14:textId="77777777" w:rsidR="00623287" w:rsidRPr="00770038" w:rsidRDefault="00623287" w:rsidP="00770038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770038">
        <w:rPr>
          <w:rFonts w:ascii="Times New Roman" w:hAnsi="Times New Roman" w:cs="Times New Roman"/>
          <w:b/>
          <w:bCs/>
          <w:sz w:val="22"/>
          <w:szCs w:val="22"/>
          <w:lang w:val="pl-PL"/>
        </w:rPr>
        <w:t>KONTRASYGNATA FINANSOWA</w:t>
      </w:r>
    </w:p>
    <w:p w14:paraId="75AF8075" w14:textId="77777777" w:rsidR="00623287" w:rsidRPr="009F004E" w:rsidRDefault="00623287" w:rsidP="00770038">
      <w:pPr>
        <w:rPr>
          <w:sz w:val="22"/>
          <w:szCs w:val="22"/>
          <w:lang w:val="pl-PL"/>
        </w:rPr>
      </w:pPr>
    </w:p>
    <w:p w14:paraId="68E003C2" w14:textId="77777777" w:rsidR="00623287" w:rsidRPr="009F004E" w:rsidRDefault="00623287" w:rsidP="00770038">
      <w:pPr>
        <w:rPr>
          <w:sz w:val="22"/>
          <w:szCs w:val="22"/>
          <w:lang w:val="pl-PL"/>
        </w:rPr>
      </w:pPr>
    </w:p>
    <w:p w14:paraId="57C0D228" w14:textId="7D516550" w:rsidR="00496551" w:rsidRPr="009F004E" w:rsidRDefault="00496551" w:rsidP="00770038">
      <w:pPr>
        <w:rPr>
          <w:sz w:val="22"/>
          <w:szCs w:val="22"/>
          <w:lang w:val="pl-PL"/>
        </w:rPr>
      </w:pPr>
    </w:p>
    <w:p w14:paraId="36A8B323" w14:textId="00ED0FF9" w:rsidR="001951F8" w:rsidRPr="009F004E" w:rsidRDefault="001951F8" w:rsidP="00770038">
      <w:pPr>
        <w:rPr>
          <w:sz w:val="22"/>
          <w:szCs w:val="22"/>
          <w:lang w:val="pl-PL"/>
        </w:rPr>
      </w:pPr>
    </w:p>
    <w:p w14:paraId="218A7729" w14:textId="580A201C" w:rsidR="001951F8" w:rsidRPr="009F004E" w:rsidRDefault="001951F8" w:rsidP="00770038">
      <w:pPr>
        <w:rPr>
          <w:sz w:val="22"/>
          <w:szCs w:val="22"/>
          <w:lang w:val="pl-PL"/>
        </w:rPr>
      </w:pPr>
    </w:p>
    <w:p w14:paraId="177EAAB4" w14:textId="716772FC" w:rsidR="001951F8" w:rsidRPr="009F004E" w:rsidRDefault="001951F8" w:rsidP="00770038">
      <w:pPr>
        <w:rPr>
          <w:sz w:val="22"/>
          <w:szCs w:val="22"/>
          <w:lang w:val="pl-PL"/>
        </w:rPr>
      </w:pPr>
    </w:p>
    <w:p w14:paraId="28B32536" w14:textId="7BA73F3D" w:rsidR="001951F8" w:rsidRPr="009F004E" w:rsidRDefault="001951F8" w:rsidP="00770038">
      <w:pPr>
        <w:rPr>
          <w:sz w:val="22"/>
          <w:szCs w:val="22"/>
          <w:lang w:val="pl-PL"/>
        </w:rPr>
      </w:pPr>
    </w:p>
    <w:p w14:paraId="5A31F0F5" w14:textId="48F5D320" w:rsidR="001951F8" w:rsidRPr="009F004E" w:rsidRDefault="001951F8" w:rsidP="00770038">
      <w:pPr>
        <w:rPr>
          <w:sz w:val="22"/>
          <w:szCs w:val="22"/>
          <w:lang w:val="pl-PL"/>
        </w:rPr>
      </w:pPr>
    </w:p>
    <w:p w14:paraId="19B15096" w14:textId="426D5BCA" w:rsidR="001951F8" w:rsidRPr="009F004E" w:rsidRDefault="001951F8" w:rsidP="00770038">
      <w:pPr>
        <w:rPr>
          <w:sz w:val="22"/>
          <w:szCs w:val="22"/>
          <w:lang w:val="pl-PL"/>
        </w:rPr>
      </w:pPr>
    </w:p>
    <w:p w14:paraId="7867314A" w14:textId="29DAED14" w:rsidR="001951F8" w:rsidRPr="009F004E" w:rsidRDefault="001951F8" w:rsidP="00770038">
      <w:pPr>
        <w:rPr>
          <w:sz w:val="22"/>
          <w:szCs w:val="22"/>
          <w:lang w:val="pl-PL"/>
        </w:rPr>
      </w:pPr>
    </w:p>
    <w:p w14:paraId="4EC5E238" w14:textId="188462E6" w:rsidR="001951F8" w:rsidRPr="009F004E" w:rsidRDefault="001951F8" w:rsidP="00770038">
      <w:pPr>
        <w:rPr>
          <w:sz w:val="22"/>
          <w:szCs w:val="22"/>
          <w:lang w:val="pl-PL"/>
        </w:rPr>
      </w:pPr>
    </w:p>
    <w:p w14:paraId="29D2E241" w14:textId="1A3EA325" w:rsidR="001951F8" w:rsidRPr="009F004E" w:rsidRDefault="001951F8" w:rsidP="00770038">
      <w:pPr>
        <w:rPr>
          <w:sz w:val="22"/>
          <w:szCs w:val="22"/>
          <w:lang w:val="pl-PL"/>
        </w:rPr>
      </w:pPr>
    </w:p>
    <w:p w14:paraId="70057983" w14:textId="1D1383D6" w:rsidR="001951F8" w:rsidRPr="009F004E" w:rsidRDefault="001951F8" w:rsidP="00770038">
      <w:pPr>
        <w:rPr>
          <w:sz w:val="22"/>
          <w:szCs w:val="22"/>
          <w:lang w:val="pl-PL"/>
        </w:rPr>
      </w:pPr>
    </w:p>
    <w:p w14:paraId="10B57C4A" w14:textId="1D6DEAAB" w:rsidR="001951F8" w:rsidRPr="009F004E" w:rsidRDefault="001951F8" w:rsidP="00770038">
      <w:pPr>
        <w:rPr>
          <w:sz w:val="22"/>
          <w:szCs w:val="22"/>
          <w:lang w:val="pl-PL"/>
        </w:rPr>
      </w:pPr>
    </w:p>
    <w:p w14:paraId="1CD0560D" w14:textId="7F81DF79" w:rsidR="001951F8" w:rsidRPr="009F004E" w:rsidRDefault="001951F8" w:rsidP="00770038">
      <w:pPr>
        <w:rPr>
          <w:sz w:val="22"/>
          <w:szCs w:val="22"/>
          <w:lang w:val="pl-PL"/>
        </w:rPr>
      </w:pPr>
    </w:p>
    <w:p w14:paraId="34673259" w14:textId="760350E1" w:rsidR="001951F8" w:rsidRPr="009F004E" w:rsidRDefault="001951F8" w:rsidP="00770038">
      <w:pPr>
        <w:rPr>
          <w:sz w:val="22"/>
          <w:szCs w:val="22"/>
          <w:lang w:val="pl-PL"/>
        </w:rPr>
      </w:pPr>
    </w:p>
    <w:p w14:paraId="7842ABB1" w14:textId="30C18B21" w:rsidR="001951F8" w:rsidRPr="009F004E" w:rsidRDefault="001951F8" w:rsidP="00770038">
      <w:pPr>
        <w:rPr>
          <w:sz w:val="22"/>
          <w:szCs w:val="22"/>
          <w:lang w:val="pl-PL"/>
        </w:rPr>
      </w:pPr>
    </w:p>
    <w:p w14:paraId="0C034523" w14:textId="74800283" w:rsidR="001951F8" w:rsidRPr="009F004E" w:rsidRDefault="001951F8" w:rsidP="00770038">
      <w:pPr>
        <w:rPr>
          <w:sz w:val="22"/>
          <w:szCs w:val="22"/>
          <w:lang w:val="pl-PL"/>
        </w:rPr>
      </w:pPr>
    </w:p>
    <w:p w14:paraId="5366A792" w14:textId="77777777" w:rsidR="00FC57F8" w:rsidRDefault="00FC57F8" w:rsidP="00FC57F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24377A56" w14:textId="77777777" w:rsidR="00FC57F8" w:rsidRDefault="00FC57F8" w:rsidP="00FC57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Załącznik nr 2 do umowy</w:t>
      </w:r>
    </w:p>
    <w:p w14:paraId="7F5CF71A" w14:textId="77777777" w:rsidR="00FC57F8" w:rsidRDefault="00FC57F8" w:rsidP="00FC57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C8093B0" w14:textId="77777777" w:rsidR="00FC57F8" w:rsidRDefault="00FC57F8" w:rsidP="00FC57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5BAE8880" w14:textId="77777777" w:rsidR="00FC57F8" w:rsidRPr="001A7899" w:rsidRDefault="00FC57F8" w:rsidP="00FC57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 w:rsidRPr="001A7899">
        <w:rPr>
          <w:rFonts w:ascii="Verdana" w:hAnsi="Verdana" w:cs="Arial"/>
          <w:lang w:val="pl-PL"/>
        </w:rPr>
        <w:t>.....................................… </w:t>
      </w:r>
    </w:p>
    <w:p w14:paraId="51B76DDE" w14:textId="77777777" w:rsidR="00FC57F8" w:rsidRPr="001A7899" w:rsidRDefault="00FC57F8" w:rsidP="00FC57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>Nazwa Wykonawcy</w:t>
      </w:r>
    </w:p>
    <w:p w14:paraId="04FEAF8D" w14:textId="77777777" w:rsidR="00FC57F8" w:rsidRPr="001A7899" w:rsidRDefault="00FC57F8" w:rsidP="00FC57F8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39A155CB" w14:textId="77777777" w:rsidR="00FC57F8" w:rsidRPr="001A7899" w:rsidRDefault="00FC57F8" w:rsidP="00FC57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>.....................................…</w:t>
      </w:r>
    </w:p>
    <w:p w14:paraId="7D650E9B" w14:textId="77777777" w:rsidR="00FC57F8" w:rsidRPr="001A7899" w:rsidRDefault="00FC57F8" w:rsidP="00FC57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 w:rsidRPr="001A7899">
        <w:rPr>
          <w:rFonts w:ascii="Verdana" w:hAnsi="Verdana" w:cs="Arial"/>
          <w:lang w:val="pl-PL"/>
        </w:rPr>
        <w:t>NIP</w:t>
      </w:r>
      <w:r w:rsidRPr="001A7899">
        <w:rPr>
          <w:rFonts w:ascii="Verdana" w:hAnsi="Verdana" w:cs="Calibri"/>
          <w:lang w:val="pl-PL"/>
        </w:rPr>
        <w:tab/>
      </w:r>
      <w:r w:rsidRPr="001A7899">
        <w:rPr>
          <w:rFonts w:ascii="Verdana" w:hAnsi="Verdana" w:cs="Arial"/>
          <w:lang w:val="pl-PL"/>
        </w:rPr>
        <w:t> </w:t>
      </w:r>
    </w:p>
    <w:p w14:paraId="28EE438D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7A239C9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58FAB64" w14:textId="77777777" w:rsidR="00FC57F8" w:rsidRPr="001A7899" w:rsidRDefault="00FC57F8" w:rsidP="00FC57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3AEC6DC" w14:textId="77777777" w:rsidR="00FC57F8" w:rsidRPr="001A7899" w:rsidRDefault="00FC57F8" w:rsidP="00FC57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130FD438" w14:textId="77777777" w:rsidR="00FC57F8" w:rsidRPr="001A7899" w:rsidRDefault="00FC57F8" w:rsidP="00FC57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>OŚWIADCZENIE DLA CELÓW PODATKOWYCH</w:t>
      </w:r>
    </w:p>
    <w:p w14:paraId="614D2A34" w14:textId="77777777" w:rsidR="00FC57F8" w:rsidRPr="001A7899" w:rsidRDefault="00FC57F8" w:rsidP="00FC57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68590021" w14:textId="77777777" w:rsidR="00FC57F8" w:rsidRPr="001A7899" w:rsidRDefault="00FC57F8" w:rsidP="00FC57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966D9C4" w14:textId="77777777" w:rsidR="00FC57F8" w:rsidRPr="001A7899" w:rsidRDefault="00FC57F8" w:rsidP="00FC57F8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  <w:lang w:val="pl-PL"/>
        </w:rPr>
        <w:t>Podmiot</w:t>
      </w:r>
      <w:r w:rsidRPr="001A7899">
        <w:rPr>
          <w:rFonts w:ascii="Verdana" w:hAnsi="Verdana" w:cs="Arial"/>
          <w:lang w:val="pl-PL"/>
        </w:rPr>
        <w:t>”) niniejszym oświadcza, że Podmiot:</w:t>
      </w:r>
    </w:p>
    <w:p w14:paraId="39BCFDA2" w14:textId="77777777" w:rsidR="00FC57F8" w:rsidRPr="001A7899" w:rsidRDefault="00FC57F8" w:rsidP="00FC57F8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>jest / nie jest</w:t>
      </w:r>
      <w:r w:rsidRPr="001A7899">
        <w:rPr>
          <w:rFonts w:ascii="Verdana" w:hAnsi="Verdana" w:cs="Arial"/>
          <w:vertAlign w:val="superscript"/>
          <w:lang w:val="pl-PL"/>
        </w:rPr>
        <w:footnoteReference w:id="1"/>
      </w:r>
      <w:r w:rsidRPr="001A7899">
        <w:rPr>
          <w:rFonts w:ascii="Verdana" w:hAnsi="Verdana" w:cs="Arial"/>
          <w:lang w:val="pl-PL"/>
        </w:rPr>
        <w:t xml:space="preserve"> podmiotem powiązanym z Akademią Górniczo-Hutniczą </w:t>
      </w:r>
      <w:r w:rsidRPr="001A7899"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  <w:lang w:val="pl-PL"/>
        </w:rPr>
        <w:footnoteReference w:id="2"/>
      </w:r>
      <w:r w:rsidRPr="001A7899">
        <w:rPr>
          <w:rFonts w:ascii="Verdana" w:hAnsi="Verdana" w:cs="Arial"/>
          <w:lang w:val="pl-PL"/>
        </w:rPr>
        <w:t>;</w:t>
      </w:r>
    </w:p>
    <w:p w14:paraId="225B09FE" w14:textId="77777777" w:rsidR="00FC57F8" w:rsidRPr="001A7899" w:rsidRDefault="00FC57F8" w:rsidP="00FC57F8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eastAsia="Calibri" w:hAnsi="Verdana" w:cs="Arial"/>
          <w:b/>
          <w:bCs/>
          <w:lang w:val="pl-PL" w:eastAsia="en-US"/>
        </w:rPr>
        <w:t>jest / nie</w:t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 w:rsidRPr="001A7899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</w:p>
    <w:p w14:paraId="199B1C75" w14:textId="77777777" w:rsidR="00FC57F8" w:rsidRPr="001A7899" w:rsidRDefault="00FC57F8" w:rsidP="00FC57F8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eastAsia="Calibri" w:hAnsi="Verdana" w:cs="Arial"/>
          <w:lang w:val="pl-PL" w:eastAsia="en-US"/>
        </w:rPr>
        <w:lastRenderedPageBreak/>
        <w:t>rzeczywisty właściciel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 w:rsidRPr="001A7899">
        <w:rPr>
          <w:rFonts w:ascii="Verdana" w:eastAsia="Calibri" w:hAnsi="Verdana" w:cs="Arial"/>
          <w:lang w:val="pl-PL"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 w:rsidRPr="001A7899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t>4</w:t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</w:p>
    <w:p w14:paraId="6E9F7D68" w14:textId="77777777" w:rsidR="00FC57F8" w:rsidRPr="001A7899" w:rsidRDefault="00FC57F8" w:rsidP="00FC57F8">
      <w:pPr>
        <w:widowControl w:val="0"/>
        <w:numPr>
          <w:ilvl w:val="0"/>
          <w:numId w:val="19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1A7899">
        <w:rPr>
          <w:rFonts w:ascii="Verdana" w:eastAsia="Calibri" w:hAnsi="Verdana" w:cs="Arial"/>
          <w:lang w:val="pl-PL"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 w:rsidRPr="001A7899">
        <w:rPr>
          <w:rFonts w:ascii="Verdana" w:hAnsi="Verdana" w:cs="Arial"/>
          <w:vertAlign w:val="superscript"/>
          <w:lang w:val="pl-PL"/>
        </w:rPr>
        <w:footnoteReference w:id="7"/>
      </w:r>
      <w:r w:rsidRPr="001A7899">
        <w:rPr>
          <w:rFonts w:ascii="Verdana" w:hAnsi="Verdana" w:cs="Arial"/>
          <w:lang w:val="pl-PL"/>
        </w:rPr>
        <w:t xml:space="preserve">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 w:rsidRPr="001A7899"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 w:rsidRPr="001A7899"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779AF4DD" w14:textId="77777777" w:rsidR="00FC57F8" w:rsidRPr="001A7899" w:rsidRDefault="00FC57F8" w:rsidP="00FC57F8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0EB0CCAE" w14:textId="77777777" w:rsidR="00FC57F8" w:rsidRPr="001A7899" w:rsidRDefault="00FC57F8" w:rsidP="00FC57F8">
      <w:pPr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1A7899"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2FA8F592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FE1AB04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F6AB583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BC21C37" w14:textId="77777777" w:rsidR="00FC57F8" w:rsidRPr="001A7899" w:rsidRDefault="00FC57F8" w:rsidP="00FC57F8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FC57F8" w:rsidRPr="009F004E" w14:paraId="3CA9A28F" w14:textId="77777777" w:rsidTr="005D3CE9">
        <w:tc>
          <w:tcPr>
            <w:tcW w:w="4105" w:type="dxa"/>
            <w:shd w:val="clear" w:color="auto" w:fill="auto"/>
          </w:tcPr>
          <w:p w14:paraId="30C1113F" w14:textId="77777777" w:rsidR="00FC57F8" w:rsidRPr="001A7899" w:rsidRDefault="00FC57F8" w:rsidP="005D3CE9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9BF5841" w14:textId="77777777" w:rsidR="00FC57F8" w:rsidRPr="001A7899" w:rsidRDefault="00FC57F8" w:rsidP="005D3CE9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52CE25FC" w14:textId="77777777" w:rsidR="00FC57F8" w:rsidRPr="001A7899" w:rsidRDefault="00FC57F8" w:rsidP="00FC57F8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49940CD0" w14:textId="77777777" w:rsidR="00FC57F8" w:rsidRPr="001A7899" w:rsidRDefault="00FC57F8" w:rsidP="00FC57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4FBC605A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8C93FE7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BA54747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EAC37C5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FE47D9F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BB41CBE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7BF9902" w14:textId="77777777" w:rsidR="00FC57F8" w:rsidRPr="001A7899" w:rsidRDefault="00FC57F8" w:rsidP="00FC57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C5DE8D3" w14:textId="77777777" w:rsidR="00FC57F8" w:rsidRPr="00C409B5" w:rsidRDefault="00FC57F8" w:rsidP="00FC57F8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6DED61A2" w14:textId="77777777" w:rsidR="001951F8" w:rsidRPr="00FC57F8" w:rsidRDefault="001951F8" w:rsidP="00770038">
      <w:pPr>
        <w:rPr>
          <w:sz w:val="22"/>
          <w:szCs w:val="22"/>
          <w:lang w:val="pl-PL"/>
        </w:rPr>
      </w:pPr>
    </w:p>
    <w:sectPr w:rsidR="001951F8" w:rsidRPr="00FC57F8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E2324" w14:textId="77777777" w:rsidR="00B91EF9" w:rsidRDefault="00B91EF9">
      <w:r>
        <w:separator/>
      </w:r>
    </w:p>
  </w:endnote>
  <w:endnote w:type="continuationSeparator" w:id="0">
    <w:p w14:paraId="35CC9A45" w14:textId="77777777" w:rsidR="00B91EF9" w:rsidRDefault="00B9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36805" w14:textId="77777777" w:rsidR="00010A15" w:rsidRDefault="00010A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336D" w:rsidRPr="0069336D">
      <w:rPr>
        <w:noProof/>
        <w:lang w:val="pl-PL"/>
      </w:rPr>
      <w:t>1</w:t>
    </w:r>
    <w:r>
      <w:fldChar w:fldCharType="end"/>
    </w:r>
  </w:p>
  <w:p w14:paraId="662A4CE6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1F5AC" w14:textId="77777777" w:rsidR="00B91EF9" w:rsidRDefault="00B91EF9">
      <w:r>
        <w:separator/>
      </w:r>
    </w:p>
  </w:footnote>
  <w:footnote w:type="continuationSeparator" w:id="0">
    <w:p w14:paraId="037FD19F" w14:textId="77777777" w:rsidR="00B91EF9" w:rsidRDefault="00B91EF9">
      <w:r>
        <w:continuationSeparator/>
      </w:r>
    </w:p>
  </w:footnote>
  <w:footnote w:id="1">
    <w:p w14:paraId="09B9AD50" w14:textId="77777777" w:rsidR="00FC57F8" w:rsidRPr="001A7899" w:rsidRDefault="00FC57F8" w:rsidP="00FC57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33A948E" w14:textId="77777777" w:rsidR="00FC57F8" w:rsidRPr="00011950" w:rsidRDefault="00FC57F8" w:rsidP="00FC57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61D1CB" w14:textId="77777777" w:rsidR="00FC57F8" w:rsidRPr="00011950" w:rsidRDefault="00FC57F8" w:rsidP="00FC57F8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BA3A27" w14:textId="77777777" w:rsidR="00FC57F8" w:rsidRPr="00011950" w:rsidRDefault="00FC57F8" w:rsidP="00FC57F8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B55C91A" w14:textId="77777777" w:rsidR="00FC57F8" w:rsidRPr="00011950" w:rsidRDefault="00FC57F8" w:rsidP="00FC57F8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10C99B" w14:textId="77777777" w:rsidR="00FC57F8" w:rsidRPr="00011950" w:rsidRDefault="00FC57F8" w:rsidP="00FC57F8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130D02" w14:textId="77777777" w:rsidR="00FC57F8" w:rsidRPr="00011950" w:rsidRDefault="00FC57F8" w:rsidP="00FC57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E6ED6D" w14:textId="77777777" w:rsidR="00FC57F8" w:rsidRPr="00011950" w:rsidRDefault="00FC57F8" w:rsidP="00FC57F8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172F576D" w14:textId="77777777" w:rsidR="00FC57F8" w:rsidRPr="00011950" w:rsidRDefault="00FC57F8" w:rsidP="00FC57F8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39A87F" w14:textId="77777777" w:rsidR="00FC57F8" w:rsidRPr="00011950" w:rsidRDefault="00FC57F8" w:rsidP="00FC57F8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01D6F1" w14:textId="77777777" w:rsidR="00FC57F8" w:rsidRPr="00011950" w:rsidRDefault="00FC57F8" w:rsidP="00FC57F8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9FCE57" w14:textId="77777777" w:rsidR="00FC57F8" w:rsidRPr="00011950" w:rsidRDefault="00FC57F8" w:rsidP="00FC57F8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BBC3F0" w14:textId="77777777" w:rsidR="00FC57F8" w:rsidRPr="005F4BFA" w:rsidRDefault="00FC57F8" w:rsidP="00FC57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95889FB" w14:textId="77777777" w:rsidR="00FC57F8" w:rsidRPr="001A7899" w:rsidRDefault="00FC57F8" w:rsidP="00FC57F8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4B23A13" w14:textId="77777777" w:rsidR="00FC57F8" w:rsidRPr="001A7899" w:rsidRDefault="00FC57F8" w:rsidP="00FC57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46AC737" w14:textId="77777777" w:rsidR="00FC57F8" w:rsidRPr="001A7899" w:rsidRDefault="00FC57F8" w:rsidP="00FC57F8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F695A6E" w14:textId="77777777" w:rsidR="00FC57F8" w:rsidRPr="001A7899" w:rsidRDefault="00FC57F8" w:rsidP="00FC57F8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7BEF271" w14:textId="77777777" w:rsidR="00FC57F8" w:rsidRPr="001A7899" w:rsidRDefault="00FC57F8" w:rsidP="00FC57F8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367DA00" w14:textId="77777777" w:rsidR="00FC57F8" w:rsidRPr="001A7899" w:rsidRDefault="00FC57F8" w:rsidP="00FC57F8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2232310" w14:textId="77777777" w:rsidR="00FC57F8" w:rsidRPr="001A7899" w:rsidRDefault="00FC57F8" w:rsidP="00FC57F8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90520C3" w14:textId="77777777" w:rsidR="00FC57F8" w:rsidRPr="001A7899" w:rsidRDefault="00FC57F8" w:rsidP="00FC57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4C6ADBB" w14:textId="77777777" w:rsidR="00FC57F8" w:rsidRPr="001A7899" w:rsidRDefault="00FC57F8" w:rsidP="00FC57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503D76B" w14:textId="77777777" w:rsidR="00FC57F8" w:rsidRPr="001A7899" w:rsidRDefault="00FC57F8" w:rsidP="00FC57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F6C00B4" w14:textId="77777777" w:rsidR="00FC57F8" w:rsidRPr="001A7899" w:rsidRDefault="00FC57F8" w:rsidP="00FC57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D63FB9E" w14:textId="77777777" w:rsidR="00FC57F8" w:rsidRPr="001A7899" w:rsidRDefault="00FC57F8" w:rsidP="00FC57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FB8AA8D" w14:textId="77777777" w:rsidR="00FC57F8" w:rsidRPr="001A7899" w:rsidRDefault="00FC57F8" w:rsidP="00FC57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A73A803" w14:textId="77777777" w:rsidR="00FC57F8" w:rsidRPr="001A7899" w:rsidRDefault="00FC57F8" w:rsidP="00FC57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20124D4" w14:textId="77777777" w:rsidR="00FC57F8" w:rsidRPr="001A7899" w:rsidRDefault="00FC57F8" w:rsidP="00FC57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EE9329" w14:textId="77777777" w:rsidR="00FC57F8" w:rsidRPr="001A7899" w:rsidRDefault="00FC57F8" w:rsidP="00FC57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B9063EF" w14:textId="77777777" w:rsidR="00FC57F8" w:rsidRPr="001A7899" w:rsidRDefault="00FC57F8" w:rsidP="00FC57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C4624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E1747"/>
    <w:multiLevelType w:val="hybridMultilevel"/>
    <w:tmpl w:val="9B188606"/>
    <w:lvl w:ilvl="0" w:tplc="618E14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293F3E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3154689"/>
    <w:multiLevelType w:val="hybridMultilevel"/>
    <w:tmpl w:val="685647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7415B0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F1F98"/>
    <w:multiLevelType w:val="hybridMultilevel"/>
    <w:tmpl w:val="63542318"/>
    <w:lvl w:ilvl="0" w:tplc="D6C8784C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5DA1305C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A7C98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93720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12289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63699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03971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710228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68314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48296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77519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20719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00653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54024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35595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74601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50077552">
    <w:abstractNumId w:val="12"/>
  </w:num>
  <w:num w:numId="15" w16cid:durableId="1702124417">
    <w:abstractNumId w:val="15"/>
  </w:num>
  <w:num w:numId="16" w16cid:durableId="486359038">
    <w:abstractNumId w:val="8"/>
  </w:num>
  <w:num w:numId="17" w16cid:durableId="927806400">
    <w:abstractNumId w:val="2"/>
  </w:num>
  <w:num w:numId="18" w16cid:durableId="2085373364">
    <w:abstractNumId w:val="6"/>
  </w:num>
  <w:num w:numId="19" w16cid:durableId="1213082861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362"/>
    <w:rsid w:val="000033EA"/>
    <w:rsid w:val="00010A15"/>
    <w:rsid w:val="00011A89"/>
    <w:rsid w:val="0002467C"/>
    <w:rsid w:val="00040A7A"/>
    <w:rsid w:val="000936CA"/>
    <w:rsid w:val="00097182"/>
    <w:rsid w:val="000B1A00"/>
    <w:rsid w:val="000C0F66"/>
    <w:rsid w:val="00167362"/>
    <w:rsid w:val="001764D4"/>
    <w:rsid w:val="00183297"/>
    <w:rsid w:val="001951F8"/>
    <w:rsid w:val="001F341B"/>
    <w:rsid w:val="001F6646"/>
    <w:rsid w:val="00240918"/>
    <w:rsid w:val="002430FD"/>
    <w:rsid w:val="002452A4"/>
    <w:rsid w:val="00267340"/>
    <w:rsid w:val="00275C59"/>
    <w:rsid w:val="002A7AEE"/>
    <w:rsid w:val="00320DFA"/>
    <w:rsid w:val="00337165"/>
    <w:rsid w:val="00382A19"/>
    <w:rsid w:val="003922C9"/>
    <w:rsid w:val="003974EB"/>
    <w:rsid w:val="003A4E17"/>
    <w:rsid w:val="003C6167"/>
    <w:rsid w:val="003F1749"/>
    <w:rsid w:val="0042339E"/>
    <w:rsid w:val="00444097"/>
    <w:rsid w:val="00496551"/>
    <w:rsid w:val="004A0303"/>
    <w:rsid w:val="004C4EC3"/>
    <w:rsid w:val="004E392C"/>
    <w:rsid w:val="00505CEA"/>
    <w:rsid w:val="00506FED"/>
    <w:rsid w:val="00512FD2"/>
    <w:rsid w:val="00517ADE"/>
    <w:rsid w:val="00523F87"/>
    <w:rsid w:val="00593CEB"/>
    <w:rsid w:val="005B1FA4"/>
    <w:rsid w:val="005C6D38"/>
    <w:rsid w:val="005D2104"/>
    <w:rsid w:val="00614C95"/>
    <w:rsid w:val="00623287"/>
    <w:rsid w:val="00636DD9"/>
    <w:rsid w:val="00660027"/>
    <w:rsid w:val="00666A7B"/>
    <w:rsid w:val="0069336D"/>
    <w:rsid w:val="0069339E"/>
    <w:rsid w:val="006B0955"/>
    <w:rsid w:val="006F51B5"/>
    <w:rsid w:val="006F7905"/>
    <w:rsid w:val="00714F51"/>
    <w:rsid w:val="00731F6E"/>
    <w:rsid w:val="00770038"/>
    <w:rsid w:val="007A2EF1"/>
    <w:rsid w:val="007B00D4"/>
    <w:rsid w:val="007D703B"/>
    <w:rsid w:val="007E6B89"/>
    <w:rsid w:val="00800261"/>
    <w:rsid w:val="00841B63"/>
    <w:rsid w:val="0086736E"/>
    <w:rsid w:val="008A3B48"/>
    <w:rsid w:val="008D3AF3"/>
    <w:rsid w:val="008E0730"/>
    <w:rsid w:val="0092337E"/>
    <w:rsid w:val="0092730E"/>
    <w:rsid w:val="00942FF8"/>
    <w:rsid w:val="009561DA"/>
    <w:rsid w:val="0098432D"/>
    <w:rsid w:val="009929F2"/>
    <w:rsid w:val="00997B0E"/>
    <w:rsid w:val="009A694A"/>
    <w:rsid w:val="009A7064"/>
    <w:rsid w:val="009C791A"/>
    <w:rsid w:val="009E2EB7"/>
    <w:rsid w:val="009F004E"/>
    <w:rsid w:val="009F7ECA"/>
    <w:rsid w:val="00A32EBD"/>
    <w:rsid w:val="00A41EE1"/>
    <w:rsid w:val="00A57131"/>
    <w:rsid w:val="00A601F8"/>
    <w:rsid w:val="00A70EA7"/>
    <w:rsid w:val="00AA7F39"/>
    <w:rsid w:val="00AD71BB"/>
    <w:rsid w:val="00AF51D0"/>
    <w:rsid w:val="00AF7449"/>
    <w:rsid w:val="00B06B67"/>
    <w:rsid w:val="00B65009"/>
    <w:rsid w:val="00B91EF9"/>
    <w:rsid w:val="00BA1B11"/>
    <w:rsid w:val="00BD0C12"/>
    <w:rsid w:val="00BD5E3D"/>
    <w:rsid w:val="00C07E7C"/>
    <w:rsid w:val="00C1061C"/>
    <w:rsid w:val="00C12A61"/>
    <w:rsid w:val="00C14141"/>
    <w:rsid w:val="00C2196F"/>
    <w:rsid w:val="00C23E95"/>
    <w:rsid w:val="00C74D2A"/>
    <w:rsid w:val="00C923E8"/>
    <w:rsid w:val="00C93478"/>
    <w:rsid w:val="00CB465E"/>
    <w:rsid w:val="00D03706"/>
    <w:rsid w:val="00D432AD"/>
    <w:rsid w:val="00D46DCD"/>
    <w:rsid w:val="00D70657"/>
    <w:rsid w:val="00D71753"/>
    <w:rsid w:val="00D90ED3"/>
    <w:rsid w:val="00D9696A"/>
    <w:rsid w:val="00D97669"/>
    <w:rsid w:val="00D97E9A"/>
    <w:rsid w:val="00DD0EDB"/>
    <w:rsid w:val="00DE2464"/>
    <w:rsid w:val="00DF7CB9"/>
    <w:rsid w:val="00E000C5"/>
    <w:rsid w:val="00E0087E"/>
    <w:rsid w:val="00E13592"/>
    <w:rsid w:val="00E256BD"/>
    <w:rsid w:val="00E27575"/>
    <w:rsid w:val="00E3334C"/>
    <w:rsid w:val="00E41EFD"/>
    <w:rsid w:val="00E4751B"/>
    <w:rsid w:val="00E66E14"/>
    <w:rsid w:val="00E76C01"/>
    <w:rsid w:val="00E8716B"/>
    <w:rsid w:val="00E874DC"/>
    <w:rsid w:val="00ED5614"/>
    <w:rsid w:val="00ED7A5A"/>
    <w:rsid w:val="00EE6740"/>
    <w:rsid w:val="00EF0390"/>
    <w:rsid w:val="00F41C76"/>
    <w:rsid w:val="00F735E6"/>
    <w:rsid w:val="00FA7FDD"/>
    <w:rsid w:val="00FB4F4A"/>
    <w:rsid w:val="00FC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373F2"/>
  <w15:docId w15:val="{5EEC9C34-7C8E-475A-95DC-55CB524F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0A1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0A15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010A15"/>
  </w:style>
  <w:style w:type="character" w:customStyle="1" w:styleId="StopkaZnak">
    <w:name w:val="Stopka Znak"/>
    <w:link w:val="Stopka"/>
    <w:uiPriority w:val="99"/>
    <w:rsid w:val="00010A15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0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10A15"/>
    <w:rPr>
      <w:rFonts w:ascii="Tahoma" w:hAnsi="Tahoma" w:cs="Tahoma"/>
      <w:sz w:val="16"/>
      <w:szCs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4E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4E1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E17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4E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E17"/>
    <w:rPr>
      <w:b/>
      <w:bCs/>
      <w:lang w:val="en-US"/>
    </w:rPr>
  </w:style>
  <w:style w:type="paragraph" w:styleId="Akapitzlist">
    <w:name w:val="List Paragraph"/>
    <w:basedOn w:val="Normalny"/>
    <w:uiPriority w:val="34"/>
    <w:qFormat/>
    <w:rsid w:val="00183297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ED5614"/>
    <w:pPr>
      <w:suppressAutoHyphens/>
      <w:autoSpaceDN w:val="0"/>
      <w:spacing w:after="120"/>
      <w:ind w:left="283"/>
      <w:textAlignment w:val="baseline"/>
    </w:pPr>
    <w:rPr>
      <w:sz w:val="24"/>
      <w:szCs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5614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5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7F8"/>
    <w:rPr>
      <w:lang w:val="en-US"/>
    </w:rPr>
  </w:style>
  <w:style w:type="paragraph" w:customStyle="1" w:styleId="paragraph">
    <w:name w:val="paragraph"/>
    <w:basedOn w:val="Normalny"/>
    <w:rsid w:val="00FC57F8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ormaltextrun">
    <w:name w:val="normaltextrun"/>
    <w:basedOn w:val="Domylnaczcionkaakapitu"/>
    <w:rsid w:val="00FC57F8"/>
  </w:style>
  <w:style w:type="character" w:customStyle="1" w:styleId="eop">
    <w:name w:val="eop"/>
    <w:basedOn w:val="Domylnaczcionkaakapitu"/>
    <w:rsid w:val="00FC57F8"/>
  </w:style>
  <w:style w:type="character" w:styleId="Odwoanieprzypisudolnego">
    <w:name w:val="footnote reference"/>
    <w:uiPriority w:val="99"/>
    <w:semiHidden/>
    <w:unhideWhenUsed/>
    <w:rsid w:val="00FC57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4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8</Pages>
  <Words>2335</Words>
  <Characters>15401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2</cp:revision>
  <cp:lastPrinted>2021-08-13T08:59:00Z</cp:lastPrinted>
  <dcterms:created xsi:type="dcterms:W3CDTF">2022-06-02T10:25:00Z</dcterms:created>
  <dcterms:modified xsi:type="dcterms:W3CDTF">2022-06-02T10:25:00Z</dcterms:modified>
</cp:coreProperties>
</file>