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73969" w14:textId="77777777" w:rsidR="008D2AB8" w:rsidRPr="00240E71" w:rsidRDefault="004C180C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BEC40CC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4256E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90C82A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FD3D5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2762C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F04AE2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19ADE4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D4EDD4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58CCF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E217FD">
        <w:rPr>
          <w:sz w:val="22"/>
          <w:lang w:val="en-US"/>
        </w:rPr>
        <w:t>……………………………………………………………………………………………..</w:t>
      </w:r>
    </w:p>
    <w:p w14:paraId="45F029A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E217FD">
        <w:rPr>
          <w:sz w:val="22"/>
          <w:lang w:val="en-US"/>
        </w:rPr>
        <w:t>…………………………………………………………………………………………….</w:t>
      </w:r>
    </w:p>
    <w:p w14:paraId="297A106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AD436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A3AD83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E856D0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FB578F7" w14:textId="77777777" w:rsidR="005A0207" w:rsidRPr="004C180C" w:rsidRDefault="005A0207" w:rsidP="008D2AB8">
      <w:pPr>
        <w:ind w:right="-110"/>
        <w:rPr>
          <w:b/>
          <w:sz w:val="22"/>
          <w:szCs w:val="22"/>
        </w:rPr>
      </w:pPr>
      <w:r w:rsidRPr="004C180C">
        <w:rPr>
          <w:b/>
          <w:sz w:val="22"/>
          <w:szCs w:val="22"/>
        </w:rPr>
        <w:t>Akademia Górniczo - Hutnicza</w:t>
      </w:r>
    </w:p>
    <w:p w14:paraId="1FEE957E" w14:textId="77777777" w:rsidR="005A0207" w:rsidRPr="004C180C" w:rsidRDefault="005A0207" w:rsidP="008D2AB8">
      <w:pPr>
        <w:ind w:right="-110"/>
        <w:rPr>
          <w:b/>
          <w:sz w:val="22"/>
          <w:szCs w:val="22"/>
        </w:rPr>
      </w:pPr>
      <w:r w:rsidRPr="004C180C">
        <w:rPr>
          <w:b/>
          <w:sz w:val="22"/>
          <w:szCs w:val="22"/>
        </w:rPr>
        <w:t>im. Stanisława Staszica w Krakowie</w:t>
      </w:r>
    </w:p>
    <w:p w14:paraId="1EE9BCB2" w14:textId="77777777" w:rsidR="008D2AB8" w:rsidRPr="004C180C" w:rsidRDefault="005A0207" w:rsidP="008D2AB8">
      <w:pPr>
        <w:ind w:right="-110"/>
        <w:rPr>
          <w:b/>
          <w:sz w:val="22"/>
          <w:szCs w:val="22"/>
        </w:rPr>
      </w:pPr>
      <w:r w:rsidRPr="004C180C">
        <w:rPr>
          <w:b/>
          <w:sz w:val="22"/>
          <w:szCs w:val="22"/>
        </w:rPr>
        <w:t>Dział Zamówień Publicznych</w:t>
      </w:r>
      <w:r w:rsidR="008D2AB8" w:rsidRPr="004C180C">
        <w:rPr>
          <w:b/>
          <w:sz w:val="22"/>
          <w:szCs w:val="22"/>
        </w:rPr>
        <w:t xml:space="preserve">  </w:t>
      </w:r>
    </w:p>
    <w:p w14:paraId="6C4977B8" w14:textId="74629D39" w:rsidR="008D2AB8" w:rsidRPr="004C180C" w:rsidRDefault="005A0207" w:rsidP="004C180C">
      <w:pPr>
        <w:ind w:right="-110"/>
        <w:rPr>
          <w:b/>
          <w:sz w:val="22"/>
          <w:szCs w:val="22"/>
        </w:rPr>
      </w:pPr>
      <w:r w:rsidRPr="004C180C">
        <w:rPr>
          <w:b/>
          <w:sz w:val="22"/>
          <w:szCs w:val="22"/>
        </w:rPr>
        <w:t>Al. Mickiewicza</w:t>
      </w:r>
      <w:r w:rsidR="008D2AB8" w:rsidRPr="004C180C">
        <w:rPr>
          <w:b/>
          <w:sz w:val="22"/>
          <w:szCs w:val="22"/>
        </w:rPr>
        <w:t xml:space="preserve"> </w:t>
      </w:r>
      <w:r w:rsidRPr="004C180C">
        <w:rPr>
          <w:b/>
          <w:sz w:val="22"/>
          <w:szCs w:val="22"/>
        </w:rPr>
        <w:t>30</w:t>
      </w:r>
      <w:r w:rsidR="004C180C" w:rsidRPr="004C180C">
        <w:rPr>
          <w:b/>
          <w:sz w:val="22"/>
          <w:szCs w:val="22"/>
        </w:rPr>
        <w:t xml:space="preserve">, </w:t>
      </w:r>
      <w:r w:rsidRPr="004C180C">
        <w:rPr>
          <w:b/>
          <w:sz w:val="22"/>
          <w:szCs w:val="22"/>
        </w:rPr>
        <w:t>30-059</w:t>
      </w:r>
      <w:r w:rsidR="008D2AB8" w:rsidRPr="004C180C">
        <w:rPr>
          <w:b/>
          <w:sz w:val="22"/>
          <w:szCs w:val="22"/>
        </w:rPr>
        <w:t xml:space="preserve"> </w:t>
      </w:r>
      <w:r w:rsidRPr="004C180C">
        <w:rPr>
          <w:b/>
          <w:sz w:val="22"/>
          <w:szCs w:val="22"/>
        </w:rPr>
        <w:t>Kraków</w:t>
      </w:r>
      <w:r w:rsidR="008D2AB8" w:rsidRPr="004C180C">
        <w:rPr>
          <w:b/>
          <w:sz w:val="22"/>
          <w:szCs w:val="22"/>
        </w:rPr>
        <w:t xml:space="preserve">,  </w:t>
      </w:r>
    </w:p>
    <w:p w14:paraId="5982BC49" w14:textId="77777777" w:rsidR="008D2AB8" w:rsidRPr="004C180C" w:rsidRDefault="008D2AB8" w:rsidP="008D2AB8">
      <w:pPr>
        <w:ind w:firstLine="3969"/>
        <w:rPr>
          <w:b/>
          <w:sz w:val="22"/>
          <w:szCs w:val="22"/>
        </w:rPr>
      </w:pPr>
    </w:p>
    <w:p w14:paraId="077E32D6" w14:textId="77777777" w:rsidR="008D2AB8" w:rsidRPr="004C180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4C180C">
        <w:rPr>
          <w:sz w:val="22"/>
          <w:szCs w:val="22"/>
        </w:rPr>
        <w:t xml:space="preserve">Przystępując do postępowania o udzielenie zamówienia publicznego, którego przedmiotem jest </w:t>
      </w:r>
      <w:r w:rsidR="005A0207" w:rsidRPr="004C180C">
        <w:rPr>
          <w:b/>
          <w:sz w:val="22"/>
          <w:szCs w:val="22"/>
        </w:rPr>
        <w:t>dostawa odczynników chemicznych dla potrzeb AGH - KC-zp.272-340/22</w:t>
      </w:r>
      <w:r w:rsidRPr="004C180C">
        <w:rPr>
          <w:b/>
          <w:sz w:val="22"/>
          <w:szCs w:val="22"/>
        </w:rPr>
        <w:t xml:space="preserve">, </w:t>
      </w:r>
      <w:r w:rsidRPr="004C180C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0F70E7F4" w14:textId="77777777" w:rsidR="008D2AB8" w:rsidRPr="004C180C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3BA5ECF" w14:textId="77777777" w:rsidR="00E217FD" w:rsidRPr="004C180C" w:rsidRDefault="00E217FD" w:rsidP="00E217FD">
      <w:pPr>
        <w:widowControl w:val="0"/>
        <w:ind w:right="1"/>
        <w:rPr>
          <w:b/>
          <w:sz w:val="22"/>
          <w:szCs w:val="22"/>
        </w:rPr>
      </w:pPr>
      <w:r w:rsidRPr="004C180C">
        <w:rPr>
          <w:b/>
          <w:sz w:val="22"/>
          <w:szCs w:val="22"/>
        </w:rPr>
        <w:t>Cena brutto: .........................................................................PLN</w:t>
      </w:r>
    </w:p>
    <w:p w14:paraId="4FD42269" w14:textId="77777777" w:rsidR="00E217FD" w:rsidRPr="004C180C" w:rsidRDefault="00E217FD" w:rsidP="00E217FD">
      <w:pPr>
        <w:widowControl w:val="0"/>
        <w:ind w:right="1"/>
        <w:jc w:val="both"/>
        <w:rPr>
          <w:b/>
          <w:sz w:val="22"/>
          <w:szCs w:val="22"/>
        </w:rPr>
      </w:pPr>
    </w:p>
    <w:p w14:paraId="1838EFB0" w14:textId="77777777" w:rsidR="00E217FD" w:rsidRPr="004C180C" w:rsidRDefault="00E217FD" w:rsidP="00E217FD">
      <w:pPr>
        <w:widowControl w:val="0"/>
        <w:ind w:right="1"/>
        <w:jc w:val="both"/>
        <w:rPr>
          <w:sz w:val="22"/>
          <w:szCs w:val="22"/>
        </w:rPr>
      </w:pPr>
      <w:r w:rsidRPr="004C180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B4FE8BC" w14:textId="77777777" w:rsidR="00E217FD" w:rsidRPr="004C180C" w:rsidRDefault="00E217FD" w:rsidP="00E217FD">
      <w:pPr>
        <w:widowControl w:val="0"/>
        <w:ind w:right="1"/>
        <w:jc w:val="both"/>
        <w:rPr>
          <w:b/>
          <w:sz w:val="22"/>
          <w:szCs w:val="22"/>
        </w:rPr>
      </w:pPr>
    </w:p>
    <w:p w14:paraId="23A05E2C" w14:textId="77777777" w:rsidR="00E217FD" w:rsidRPr="004C180C" w:rsidRDefault="00E217FD" w:rsidP="00E217FD">
      <w:pPr>
        <w:pStyle w:val="Tekstpodstawowy"/>
        <w:spacing w:line="240" w:lineRule="auto"/>
        <w:rPr>
          <w:sz w:val="22"/>
          <w:szCs w:val="22"/>
        </w:rPr>
      </w:pPr>
      <w:r w:rsidRPr="004C180C">
        <w:rPr>
          <w:sz w:val="22"/>
          <w:szCs w:val="22"/>
        </w:rPr>
        <w:t>Powyższa cena zawiera właściwą stawkę podatku VAT</w:t>
      </w:r>
    </w:p>
    <w:p w14:paraId="5A498AB6" w14:textId="77777777" w:rsidR="00E217FD" w:rsidRPr="004C180C" w:rsidRDefault="00E217FD" w:rsidP="00E217FD">
      <w:pPr>
        <w:widowControl w:val="0"/>
        <w:ind w:right="1"/>
        <w:jc w:val="both"/>
        <w:rPr>
          <w:b/>
          <w:sz w:val="22"/>
          <w:szCs w:val="22"/>
        </w:rPr>
      </w:pPr>
    </w:p>
    <w:p w14:paraId="525B41F5" w14:textId="77777777" w:rsidR="00E217FD" w:rsidRPr="004C180C" w:rsidRDefault="00E217FD" w:rsidP="00E217FD">
      <w:pPr>
        <w:widowControl w:val="0"/>
        <w:ind w:right="1"/>
        <w:jc w:val="both"/>
        <w:rPr>
          <w:b/>
          <w:sz w:val="22"/>
          <w:szCs w:val="22"/>
        </w:rPr>
      </w:pPr>
      <w:r w:rsidRPr="004C180C">
        <w:rPr>
          <w:b/>
          <w:sz w:val="22"/>
          <w:szCs w:val="22"/>
        </w:rPr>
        <w:t>Termin realizacji umowy: sukcesywnie od daty podpisania umowy przez okres 12 miesięcy.</w:t>
      </w:r>
    </w:p>
    <w:p w14:paraId="11FE25AE" w14:textId="77777777" w:rsidR="00E217FD" w:rsidRPr="004C180C" w:rsidRDefault="00E217FD" w:rsidP="00E217FD">
      <w:pPr>
        <w:widowControl w:val="0"/>
        <w:ind w:right="1"/>
        <w:jc w:val="both"/>
        <w:rPr>
          <w:b/>
          <w:sz w:val="22"/>
          <w:szCs w:val="22"/>
        </w:rPr>
      </w:pPr>
    </w:p>
    <w:p w14:paraId="5DF8373C" w14:textId="77777777" w:rsidR="00E217FD" w:rsidRPr="004C180C" w:rsidRDefault="00E217FD" w:rsidP="00E217FD">
      <w:pPr>
        <w:widowControl w:val="0"/>
        <w:ind w:right="1"/>
        <w:jc w:val="both"/>
        <w:rPr>
          <w:sz w:val="22"/>
          <w:szCs w:val="22"/>
        </w:rPr>
      </w:pPr>
      <w:r w:rsidRPr="004C180C">
        <w:rPr>
          <w:b/>
          <w:sz w:val="22"/>
          <w:szCs w:val="22"/>
        </w:rPr>
        <w:t xml:space="preserve">Termin dostawy zamówień cząstkowych </w:t>
      </w:r>
      <w:r w:rsidRPr="004C180C">
        <w:rPr>
          <w:b/>
          <w:color w:val="FF0000"/>
          <w:sz w:val="22"/>
          <w:szCs w:val="22"/>
        </w:rPr>
        <w:t>/kryterium oceny ofert/</w:t>
      </w:r>
      <w:r w:rsidRPr="004C180C">
        <w:rPr>
          <w:b/>
          <w:sz w:val="22"/>
          <w:szCs w:val="22"/>
        </w:rPr>
        <w:t xml:space="preserve">: </w:t>
      </w:r>
      <w:r w:rsidRPr="004C180C">
        <w:rPr>
          <w:color w:val="FF0000"/>
          <w:sz w:val="22"/>
          <w:szCs w:val="22"/>
        </w:rPr>
        <w:t xml:space="preserve"> </w:t>
      </w:r>
      <w:r w:rsidRPr="004C180C">
        <w:rPr>
          <w:sz w:val="22"/>
          <w:szCs w:val="22"/>
        </w:rPr>
        <w:t>……..………..dni roboczych</w:t>
      </w:r>
      <w:r w:rsidRPr="004C180C">
        <w:rPr>
          <w:b/>
          <w:sz w:val="22"/>
          <w:szCs w:val="22"/>
        </w:rPr>
        <w:t xml:space="preserve"> </w:t>
      </w:r>
      <w:r w:rsidRPr="004C180C">
        <w:rPr>
          <w:sz w:val="22"/>
          <w:szCs w:val="22"/>
        </w:rPr>
        <w:t xml:space="preserve">licząc od dnia złożenia zamówienia, </w:t>
      </w:r>
    </w:p>
    <w:p w14:paraId="25417981" w14:textId="77777777" w:rsidR="00E217FD" w:rsidRPr="004C180C" w:rsidRDefault="00E217FD" w:rsidP="00E217FD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BDF158A" w14:textId="77777777" w:rsidR="00E217FD" w:rsidRPr="004C180C" w:rsidRDefault="00E217FD" w:rsidP="00E217FD">
      <w:pPr>
        <w:tabs>
          <w:tab w:val="left" w:pos="426"/>
        </w:tabs>
        <w:jc w:val="both"/>
        <w:rPr>
          <w:sz w:val="22"/>
          <w:szCs w:val="22"/>
        </w:rPr>
      </w:pPr>
      <w:r w:rsidRPr="004C180C">
        <w:rPr>
          <w:b/>
          <w:sz w:val="22"/>
          <w:szCs w:val="22"/>
        </w:rPr>
        <w:t xml:space="preserve">Termin płatności: </w:t>
      </w:r>
      <w:r w:rsidRPr="004C180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84A3A82" w14:textId="77777777" w:rsidR="00E217FD" w:rsidRPr="004C180C" w:rsidRDefault="00E217FD" w:rsidP="00E217FD">
      <w:pPr>
        <w:tabs>
          <w:tab w:val="left" w:pos="426"/>
        </w:tabs>
        <w:jc w:val="both"/>
        <w:rPr>
          <w:sz w:val="22"/>
          <w:szCs w:val="22"/>
        </w:rPr>
      </w:pPr>
    </w:p>
    <w:p w14:paraId="72B34BDD" w14:textId="77777777" w:rsidR="00E217FD" w:rsidRPr="004C180C" w:rsidRDefault="00E217FD" w:rsidP="00E217F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4C180C">
        <w:rPr>
          <w:b/>
          <w:sz w:val="22"/>
          <w:szCs w:val="22"/>
          <w:u w:val="single"/>
        </w:rPr>
        <w:t>Jednocześnie oświadczamy, że:</w:t>
      </w:r>
    </w:p>
    <w:p w14:paraId="637257CB" w14:textId="77777777" w:rsidR="00E217FD" w:rsidRPr="004C180C" w:rsidRDefault="00E217FD" w:rsidP="00E217F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C180C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349EDFFD" w14:textId="77777777" w:rsidR="00E217FD" w:rsidRPr="004C180C" w:rsidRDefault="00E217FD" w:rsidP="00E217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C180C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C180C">
        <w:rPr>
          <w:color w:val="000000"/>
          <w:sz w:val="22"/>
          <w:szCs w:val="22"/>
        </w:rPr>
        <w:t xml:space="preserve"> i nie wnosimy do nich żadnych zastrzeżeń.</w:t>
      </w:r>
    </w:p>
    <w:p w14:paraId="4E03AD33" w14:textId="77777777" w:rsidR="00E217FD" w:rsidRPr="004C180C" w:rsidRDefault="00E217FD" w:rsidP="00E217FD">
      <w:pPr>
        <w:numPr>
          <w:ilvl w:val="0"/>
          <w:numId w:val="1"/>
        </w:numPr>
        <w:jc w:val="both"/>
        <w:rPr>
          <w:sz w:val="22"/>
          <w:szCs w:val="22"/>
        </w:rPr>
      </w:pPr>
      <w:r w:rsidRPr="004C180C"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185185" w14:textId="77777777" w:rsidR="00E217FD" w:rsidRPr="004C180C" w:rsidRDefault="00E217FD" w:rsidP="00E217FD">
      <w:pPr>
        <w:ind w:left="360"/>
        <w:jc w:val="both"/>
        <w:rPr>
          <w:i/>
          <w:sz w:val="22"/>
          <w:szCs w:val="22"/>
        </w:rPr>
      </w:pPr>
      <w:r w:rsidRPr="004C180C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FC4CE9" w14:textId="77777777" w:rsidR="00E217FD" w:rsidRPr="004C180C" w:rsidRDefault="00E217FD" w:rsidP="00E217FD">
      <w:pPr>
        <w:ind w:left="360"/>
        <w:jc w:val="both"/>
        <w:rPr>
          <w:i/>
          <w:sz w:val="22"/>
          <w:szCs w:val="22"/>
        </w:rPr>
      </w:pPr>
      <w:r w:rsidRPr="004C180C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1F4835" w14:textId="77777777" w:rsidR="00E217FD" w:rsidRPr="004C180C" w:rsidRDefault="00E217FD" w:rsidP="00E217F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C180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17FD" w:rsidRPr="004C180C" w14:paraId="131EAA1E" w14:textId="77777777" w:rsidTr="00E217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21F09F" w14:textId="77777777" w:rsidR="00E217FD" w:rsidRPr="004C180C" w:rsidRDefault="00E217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80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8D5A9" w14:textId="77777777" w:rsidR="00E217FD" w:rsidRPr="004C180C" w:rsidRDefault="00E217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80C">
              <w:rPr>
                <w:sz w:val="22"/>
                <w:szCs w:val="22"/>
              </w:rPr>
              <w:t xml:space="preserve">Opis części zamówienia, którą wykonawca </w:t>
            </w:r>
          </w:p>
          <w:p w14:paraId="2AC97C54" w14:textId="77777777" w:rsidR="00E217FD" w:rsidRPr="004C180C" w:rsidRDefault="00E217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80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B36462" w14:textId="77777777" w:rsidR="00E217FD" w:rsidRPr="004C180C" w:rsidRDefault="00E217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80C">
              <w:rPr>
                <w:sz w:val="22"/>
                <w:szCs w:val="22"/>
              </w:rPr>
              <w:t>Nazwa podwykonawcy</w:t>
            </w:r>
            <w:r w:rsidRPr="004C180C">
              <w:rPr>
                <w:sz w:val="22"/>
                <w:szCs w:val="22"/>
              </w:rPr>
              <w:br/>
              <w:t>(o ile jest znana)</w:t>
            </w:r>
          </w:p>
        </w:tc>
      </w:tr>
      <w:tr w:rsidR="00E217FD" w:rsidRPr="004C180C" w14:paraId="69DF4743" w14:textId="77777777" w:rsidTr="00E217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10250" w14:textId="77777777" w:rsidR="00E217FD" w:rsidRPr="004C180C" w:rsidRDefault="00E217F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2807D" w14:textId="77777777" w:rsidR="00E217FD" w:rsidRPr="004C180C" w:rsidRDefault="00E217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83BE9" w14:textId="77777777" w:rsidR="00E217FD" w:rsidRPr="004C180C" w:rsidRDefault="00E217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217FD" w:rsidRPr="004C180C" w14:paraId="00A2545A" w14:textId="77777777" w:rsidTr="00E217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DCB94" w14:textId="77777777" w:rsidR="00E217FD" w:rsidRPr="004C180C" w:rsidRDefault="00E217F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7B85E" w14:textId="77777777" w:rsidR="00E217FD" w:rsidRPr="004C180C" w:rsidRDefault="00E217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8D28D" w14:textId="77777777" w:rsidR="00E217FD" w:rsidRPr="004C180C" w:rsidRDefault="00E217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E8AAE2D" w14:textId="77777777" w:rsidR="00E217FD" w:rsidRPr="004C180C" w:rsidRDefault="00E217FD" w:rsidP="00E217FD">
      <w:pPr>
        <w:numPr>
          <w:ilvl w:val="0"/>
          <w:numId w:val="1"/>
        </w:numPr>
        <w:jc w:val="both"/>
        <w:rPr>
          <w:sz w:val="22"/>
          <w:szCs w:val="22"/>
        </w:rPr>
      </w:pPr>
      <w:r w:rsidRPr="004C180C">
        <w:rPr>
          <w:sz w:val="22"/>
          <w:szCs w:val="22"/>
        </w:rPr>
        <w:t>Upoważnionymi do reprezentowania naszej firmy są następujące osoby:</w:t>
      </w:r>
    </w:p>
    <w:p w14:paraId="5948D801" w14:textId="77777777" w:rsidR="00E217FD" w:rsidRPr="004C180C" w:rsidRDefault="00E217FD" w:rsidP="00E217F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C180C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C180C">
        <w:rPr>
          <w:rFonts w:ascii="Times New Roman" w:hAnsi="Times New Roman" w:cs="Times New Roman"/>
          <w:sz w:val="22"/>
          <w:szCs w:val="22"/>
        </w:rPr>
        <w:tab/>
      </w:r>
      <w:r w:rsidRPr="004C180C">
        <w:rPr>
          <w:rFonts w:ascii="Times New Roman" w:hAnsi="Times New Roman" w:cs="Times New Roman"/>
          <w:sz w:val="22"/>
          <w:szCs w:val="22"/>
        </w:rPr>
        <w:tab/>
      </w:r>
      <w:r w:rsidRPr="004C180C">
        <w:rPr>
          <w:rFonts w:ascii="Times New Roman" w:hAnsi="Times New Roman" w:cs="Times New Roman"/>
          <w:sz w:val="22"/>
          <w:szCs w:val="22"/>
        </w:rPr>
        <w:tab/>
      </w:r>
      <w:r w:rsidRPr="004C180C">
        <w:rPr>
          <w:rFonts w:ascii="Times New Roman" w:hAnsi="Times New Roman" w:cs="Times New Roman"/>
          <w:sz w:val="22"/>
          <w:szCs w:val="22"/>
        </w:rPr>
        <w:tab/>
      </w:r>
      <w:r w:rsidRPr="004C180C">
        <w:rPr>
          <w:rFonts w:ascii="Times New Roman" w:hAnsi="Times New Roman" w:cs="Times New Roman"/>
          <w:sz w:val="22"/>
          <w:szCs w:val="22"/>
        </w:rPr>
        <w:tab/>
      </w:r>
      <w:r w:rsidRPr="004C180C">
        <w:rPr>
          <w:rFonts w:ascii="Times New Roman" w:hAnsi="Times New Roman" w:cs="Times New Roman"/>
          <w:sz w:val="22"/>
          <w:szCs w:val="22"/>
        </w:rPr>
        <w:tab/>
      </w:r>
      <w:r w:rsidRPr="004C180C">
        <w:rPr>
          <w:rFonts w:ascii="Times New Roman" w:hAnsi="Times New Roman" w:cs="Times New Roman"/>
          <w:sz w:val="22"/>
          <w:szCs w:val="22"/>
        </w:rPr>
        <w:tab/>
      </w:r>
    </w:p>
    <w:p w14:paraId="5A9373B5" w14:textId="77777777" w:rsidR="00E217FD" w:rsidRPr="004C180C" w:rsidRDefault="00E217FD" w:rsidP="00E217F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C180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C180C">
        <w:rPr>
          <w:sz w:val="22"/>
          <w:szCs w:val="22"/>
        </w:rPr>
        <w:tab/>
      </w:r>
      <w:r w:rsidRPr="004C180C">
        <w:rPr>
          <w:sz w:val="22"/>
          <w:szCs w:val="22"/>
        </w:rPr>
        <w:tab/>
        <w:t xml:space="preserve"> </w:t>
      </w:r>
    </w:p>
    <w:p w14:paraId="65CABC52" w14:textId="77777777" w:rsidR="00E217FD" w:rsidRPr="004C180C" w:rsidRDefault="00E217FD" w:rsidP="00E217F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DA78043" w14:textId="77777777" w:rsidR="00E217FD" w:rsidRPr="004C180C" w:rsidRDefault="00E217FD" w:rsidP="00E217F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C180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C180C">
        <w:rPr>
          <w:sz w:val="22"/>
          <w:szCs w:val="22"/>
        </w:rPr>
        <w:tab/>
      </w:r>
      <w:r w:rsidRPr="004C180C">
        <w:rPr>
          <w:sz w:val="22"/>
          <w:szCs w:val="22"/>
        </w:rPr>
        <w:tab/>
        <w:t xml:space="preserve"> </w:t>
      </w:r>
    </w:p>
    <w:p w14:paraId="0DF06874" w14:textId="77777777" w:rsidR="00E217FD" w:rsidRPr="004C180C" w:rsidRDefault="00E217FD" w:rsidP="00E217FD">
      <w:pPr>
        <w:numPr>
          <w:ilvl w:val="0"/>
          <w:numId w:val="1"/>
        </w:numPr>
        <w:jc w:val="both"/>
        <w:rPr>
          <w:sz w:val="22"/>
          <w:szCs w:val="22"/>
        </w:rPr>
      </w:pPr>
      <w:r w:rsidRPr="004C180C">
        <w:rPr>
          <w:sz w:val="22"/>
          <w:szCs w:val="22"/>
        </w:rPr>
        <w:t>upoważnienie dla powyżej wskazanych osób wynika z następującego (</w:t>
      </w:r>
      <w:proofErr w:type="spellStart"/>
      <w:r w:rsidRPr="004C180C">
        <w:rPr>
          <w:sz w:val="22"/>
          <w:szCs w:val="22"/>
        </w:rPr>
        <w:t>ych</w:t>
      </w:r>
      <w:proofErr w:type="spellEnd"/>
      <w:r w:rsidRPr="004C180C">
        <w:rPr>
          <w:sz w:val="22"/>
          <w:szCs w:val="22"/>
        </w:rPr>
        <w:t>) dokumentu(ów)</w:t>
      </w:r>
    </w:p>
    <w:p w14:paraId="5AE3E303" w14:textId="77777777" w:rsidR="00E217FD" w:rsidRPr="004C180C" w:rsidRDefault="00E217FD" w:rsidP="00E217FD">
      <w:pPr>
        <w:jc w:val="both"/>
        <w:rPr>
          <w:sz w:val="22"/>
          <w:szCs w:val="22"/>
        </w:rPr>
      </w:pPr>
      <w:r w:rsidRPr="004C180C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8BEC2" w14:textId="77777777" w:rsidR="00E217FD" w:rsidRPr="004C180C" w:rsidRDefault="00E217FD" w:rsidP="00E217FD">
      <w:pPr>
        <w:numPr>
          <w:ilvl w:val="0"/>
          <w:numId w:val="1"/>
        </w:numPr>
        <w:jc w:val="both"/>
        <w:rPr>
          <w:sz w:val="22"/>
          <w:szCs w:val="22"/>
        </w:rPr>
      </w:pPr>
      <w:r w:rsidRPr="004C180C">
        <w:rPr>
          <w:sz w:val="22"/>
          <w:szCs w:val="22"/>
        </w:rPr>
        <w:t>załącznikami do niniejszej oferty są:</w:t>
      </w:r>
    </w:p>
    <w:p w14:paraId="600AFC0E" w14:textId="77777777" w:rsidR="00E217FD" w:rsidRPr="004C180C" w:rsidRDefault="00E217FD" w:rsidP="00E217F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C180C">
        <w:rPr>
          <w:sz w:val="22"/>
          <w:szCs w:val="22"/>
        </w:rPr>
        <w:t>………………………………………………………………………………………….</w:t>
      </w:r>
    </w:p>
    <w:p w14:paraId="20748E5D" w14:textId="77777777" w:rsidR="00E217FD" w:rsidRPr="004C180C" w:rsidRDefault="00E217FD" w:rsidP="00E217F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C180C">
        <w:rPr>
          <w:sz w:val="22"/>
          <w:szCs w:val="22"/>
        </w:rPr>
        <w:t>……………………………………………..……………………………………………</w:t>
      </w:r>
    </w:p>
    <w:p w14:paraId="32864121" w14:textId="77777777" w:rsidR="00E217FD" w:rsidRPr="004C180C" w:rsidRDefault="00E217FD" w:rsidP="00E217F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C180C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37D636E" w14:textId="77777777" w:rsidR="00E217FD" w:rsidRPr="004C180C" w:rsidRDefault="00E217FD" w:rsidP="00E217F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C180C">
        <w:rPr>
          <w:sz w:val="22"/>
          <w:szCs w:val="22"/>
        </w:rPr>
        <w:t>………………………………………………………………………………………….</w:t>
      </w:r>
    </w:p>
    <w:p w14:paraId="5C5C67FF" w14:textId="77777777" w:rsidR="00E217FD" w:rsidRPr="004C180C" w:rsidRDefault="00E217FD" w:rsidP="00E217F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C180C">
        <w:rPr>
          <w:sz w:val="22"/>
          <w:szCs w:val="22"/>
        </w:rPr>
        <w:t>……………………………………………..……………………………………………</w:t>
      </w:r>
    </w:p>
    <w:p w14:paraId="600E9733" w14:textId="77777777" w:rsidR="00E217FD" w:rsidRPr="004C180C" w:rsidRDefault="00E217FD" w:rsidP="00E217FD">
      <w:pPr>
        <w:jc w:val="both"/>
        <w:rPr>
          <w:sz w:val="22"/>
          <w:szCs w:val="22"/>
        </w:rPr>
      </w:pPr>
    </w:p>
    <w:p w14:paraId="2ACB5925" w14:textId="77777777" w:rsidR="00E217FD" w:rsidRPr="004C180C" w:rsidRDefault="00E217FD" w:rsidP="00E217FD">
      <w:pPr>
        <w:jc w:val="right"/>
        <w:rPr>
          <w:sz w:val="22"/>
          <w:szCs w:val="22"/>
        </w:rPr>
      </w:pPr>
    </w:p>
    <w:p w14:paraId="56279D35" w14:textId="77777777" w:rsidR="00E217FD" w:rsidRPr="004C180C" w:rsidRDefault="00E217FD" w:rsidP="00E217F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4C180C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4C180C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4C180C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4C180C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4C180C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4C180C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4C180C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C180C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8C6E002" w14:textId="77777777" w:rsidR="00E217FD" w:rsidRPr="004C180C" w:rsidRDefault="00E217FD" w:rsidP="00E217FD">
      <w:pPr>
        <w:widowControl w:val="0"/>
        <w:spacing w:line="264" w:lineRule="auto"/>
        <w:ind w:right="1"/>
        <w:rPr>
          <w:sz w:val="22"/>
          <w:szCs w:val="22"/>
        </w:rPr>
      </w:pPr>
    </w:p>
    <w:p w14:paraId="76B1BEA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CCD14" w14:textId="77777777" w:rsidR="007C4F17" w:rsidRDefault="007C4F17">
      <w:r>
        <w:separator/>
      </w:r>
    </w:p>
  </w:endnote>
  <w:endnote w:type="continuationSeparator" w:id="0">
    <w:p w14:paraId="3C4A71C2" w14:textId="77777777" w:rsidR="007C4F17" w:rsidRDefault="007C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EFECA" w14:textId="77777777" w:rsidR="005A0207" w:rsidRDefault="005A0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F6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035C3" w14:textId="77777777" w:rsidR="005A0207" w:rsidRDefault="005A0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E9F0F" w14:textId="77777777" w:rsidR="007C4F17" w:rsidRDefault="007C4F17">
      <w:r>
        <w:separator/>
      </w:r>
    </w:p>
  </w:footnote>
  <w:footnote w:type="continuationSeparator" w:id="0">
    <w:p w14:paraId="4939D079" w14:textId="77777777" w:rsidR="007C4F17" w:rsidRDefault="007C4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1AC5E" w14:textId="77777777" w:rsidR="005A0207" w:rsidRDefault="005A0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F5C7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67F65" w14:textId="77777777" w:rsidR="005A0207" w:rsidRDefault="005A0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57942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65815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2710271">
    <w:abstractNumId w:val="0"/>
  </w:num>
  <w:num w:numId="4" w16cid:durableId="605815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F1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180C"/>
    <w:rsid w:val="004C6753"/>
    <w:rsid w:val="00595C87"/>
    <w:rsid w:val="005A020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4F1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17FD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BCDC9C2"/>
  <w15:chartTrackingRefBased/>
  <w15:docId w15:val="{EB66A3D4-50BF-4DB5-922A-2CAB28B8F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3883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2022-06-02T10:00:00Z</cp:lastPrinted>
  <dcterms:created xsi:type="dcterms:W3CDTF">2022-06-02T10:00:00Z</dcterms:created>
  <dcterms:modified xsi:type="dcterms:W3CDTF">2022-06-02T10:00:00Z</dcterms:modified>
</cp:coreProperties>
</file>