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4E603B2F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140AD0" w:rsidRPr="00140AD0">
        <w:rPr>
          <w:b/>
        </w:rPr>
        <w:t>mieszalnika mechanicznego z funkcją odliczania czasu - KC-</w:t>
      </w:r>
      <w:proofErr w:type="spellStart"/>
      <w:r w:rsidR="00140AD0" w:rsidRPr="00140AD0">
        <w:rPr>
          <w:b/>
        </w:rPr>
        <w:t>zp</w:t>
      </w:r>
      <w:proofErr w:type="spellEnd"/>
      <w:r w:rsidR="00140AD0" w:rsidRPr="00140AD0">
        <w:rPr>
          <w:b/>
        </w:rPr>
        <w:t>. 272-283/22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07AE6C67" w14:textId="77777777" w:rsidR="00140AD0" w:rsidRDefault="00140AD0" w:rsidP="00DA5D05">
      <w:pPr>
        <w:widowControl w:val="0"/>
        <w:ind w:right="1"/>
        <w:rPr>
          <w:b/>
          <w:sz w:val="22"/>
          <w:szCs w:val="22"/>
        </w:rPr>
      </w:pPr>
    </w:p>
    <w:p w14:paraId="56B258E7" w14:textId="77836B0B" w:rsidR="00DA5D05" w:rsidRDefault="00DA5D05" w:rsidP="00DA5D05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13096D96" w14:textId="77777777" w:rsidR="00DA5D05" w:rsidRDefault="00DA5D05" w:rsidP="00DA5D05">
      <w:pPr>
        <w:widowControl w:val="0"/>
        <w:ind w:right="1"/>
        <w:rPr>
          <w:b/>
          <w:sz w:val="22"/>
          <w:szCs w:val="22"/>
        </w:rPr>
      </w:pPr>
    </w:p>
    <w:p w14:paraId="6BBDDAE6" w14:textId="77777777" w:rsidR="00DA5D05" w:rsidRDefault="00DA5D05" w:rsidP="00DA5D05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D83875D" w14:textId="77777777" w:rsidR="00DA5D05" w:rsidRDefault="00DA5D05" w:rsidP="00DA5D05">
      <w:pPr>
        <w:widowControl w:val="0"/>
        <w:ind w:right="1"/>
        <w:jc w:val="both"/>
        <w:rPr>
          <w:b/>
          <w:sz w:val="22"/>
          <w:szCs w:val="22"/>
        </w:rPr>
      </w:pPr>
    </w:p>
    <w:p w14:paraId="69ECE482" w14:textId="77777777" w:rsidR="00DA5D05" w:rsidRDefault="00DA5D05" w:rsidP="00DA5D0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133DF1D" w14:textId="77777777" w:rsidR="00140AD0" w:rsidRDefault="00140AD0" w:rsidP="00DA5D05">
      <w:pPr>
        <w:pStyle w:val="Tekstpodstawowy"/>
        <w:spacing w:line="240" w:lineRule="auto"/>
        <w:rPr>
          <w:sz w:val="22"/>
          <w:szCs w:val="22"/>
        </w:rPr>
      </w:pPr>
    </w:p>
    <w:p w14:paraId="40073474" w14:textId="49815201" w:rsidR="00DA5D05" w:rsidRDefault="00DA5D05" w:rsidP="00DA5D05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6F742F30" w14:textId="77777777" w:rsidR="00DA5D05" w:rsidRDefault="00DA5D05" w:rsidP="00DA5D05">
      <w:pPr>
        <w:pStyle w:val="Tekstpodstawowy"/>
        <w:spacing w:line="240" w:lineRule="auto"/>
        <w:rPr>
          <w:sz w:val="22"/>
          <w:szCs w:val="22"/>
        </w:rPr>
      </w:pPr>
    </w:p>
    <w:p w14:paraId="5743379A" w14:textId="14CA13C2" w:rsidR="00DA5D05" w:rsidRDefault="00DA5D05" w:rsidP="00DA5D05">
      <w:pPr>
        <w:pStyle w:val="Tekstpodstawowy"/>
        <w:spacing w:line="240" w:lineRule="auto"/>
        <w:rPr>
          <w:b w:val="0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tbl>
      <w:tblPr>
        <w:tblW w:w="82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"/>
        <w:gridCol w:w="2128"/>
        <w:gridCol w:w="3118"/>
        <w:gridCol w:w="1985"/>
      </w:tblGrid>
      <w:tr w:rsidR="008C6A95" w14:paraId="1DB5714E" w14:textId="77777777" w:rsidTr="008C6A95">
        <w:trPr>
          <w:trHeight w:val="645"/>
        </w:trPr>
        <w:tc>
          <w:tcPr>
            <w:tcW w:w="1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27A97A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9D7A93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274174B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AE736F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18F4557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63D02F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603649AE" w14:textId="77777777" w:rsidR="008C6A95" w:rsidRDefault="008C6A9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</w:tr>
      <w:tr w:rsidR="008C6A95" w14:paraId="1BEF79FA" w14:textId="77777777" w:rsidTr="008C6A95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C86FB0" w14:textId="77777777" w:rsidR="008C6A95" w:rsidRDefault="008C6A95" w:rsidP="008C6A9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8F2D" w14:textId="309B655B" w:rsidR="008C6A95" w:rsidRDefault="008C6A95" w:rsidP="008C6A9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Mieszadło mechaniczne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7BD4" w14:textId="77777777" w:rsidR="008C6A95" w:rsidRDefault="008C6A9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3CA0" w14:textId="6C1F34E0" w:rsidR="008C6A95" w:rsidRDefault="008C6A95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8C6A95" w14:paraId="420ACF0E" w14:textId="77777777" w:rsidTr="008C6A95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739F8" w14:textId="77777777" w:rsidR="008C6A95" w:rsidRDefault="008C6A95" w:rsidP="008C6A9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CA3D" w14:textId="51B61EA0" w:rsidR="008C6A95" w:rsidRDefault="008C6A9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Statyw do mieszadeł mechanicznych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C9E" w14:textId="77777777" w:rsidR="008C6A95" w:rsidRDefault="008C6A9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C058" w14:textId="1CAE7501" w:rsidR="008C6A95" w:rsidRDefault="008C6A95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8C6A95" w14:paraId="733AD8E8" w14:textId="77777777" w:rsidTr="008C6A95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B612D2" w14:textId="77777777" w:rsidR="008C6A95" w:rsidRDefault="008C6A95" w:rsidP="008C6A9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C7BF" w14:textId="12CCED95" w:rsidR="008C6A95" w:rsidRDefault="008C6A9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Końcówka mieszająca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D2D5" w14:textId="77777777" w:rsidR="008C6A95" w:rsidRDefault="008C6A9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3DAD" w14:textId="77777777" w:rsidR="008C6A95" w:rsidRDefault="008C6A95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  <w:tr w:rsidR="008C6A95" w14:paraId="79BA47C9" w14:textId="77777777" w:rsidTr="008C6A95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A02BED" w14:textId="77777777" w:rsidR="008C6A95" w:rsidRDefault="008C6A95" w:rsidP="008C6A9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EF74" w14:textId="40F1847A" w:rsidR="008C6A95" w:rsidRDefault="008C6A9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Łącznik krzyżowy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EC24" w14:textId="77777777" w:rsidR="008C6A95" w:rsidRDefault="008C6A9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E0FE" w14:textId="2F749FA5" w:rsidR="008C6A95" w:rsidRDefault="00A95B6D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</w:tr>
      <w:tr w:rsidR="008C6A95" w14:paraId="47295DB7" w14:textId="77777777" w:rsidTr="008C6A95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0F036" w14:textId="77777777" w:rsidR="008C6A95" w:rsidRDefault="008C6A95" w:rsidP="008C6A9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C541B" w14:textId="25031478" w:rsidR="008C6A95" w:rsidRDefault="008C6A9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Element do mocowania naczynia do statywu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7FD3" w14:textId="77777777" w:rsidR="008C6A95" w:rsidRDefault="008C6A9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B0C6" w14:textId="77777777" w:rsidR="008C6A95" w:rsidRDefault="008C6A95">
            <w:pPr>
              <w:ind w:right="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</w:tr>
    </w:tbl>
    <w:p w14:paraId="1D7DD552" w14:textId="77777777" w:rsidR="00DA5D05" w:rsidRPr="00894B65" w:rsidRDefault="00DA5D05" w:rsidP="00624DA4">
      <w:pPr>
        <w:jc w:val="both"/>
      </w:pPr>
    </w:p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3D6F5137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Okres udzielonej gwarancji wynosi: </w:t>
      </w:r>
      <w:r w:rsidRPr="00FB1B4F">
        <w:t>………………………………</w:t>
      </w:r>
      <w:r>
        <w:t>....</w:t>
      </w:r>
      <w:r w:rsidR="00DA5D05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8C1383B" w14:textId="7D546092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550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2022-05-30T10:39:00Z</cp:lastPrinted>
  <dcterms:created xsi:type="dcterms:W3CDTF">2022-05-30T10:40:00Z</dcterms:created>
  <dcterms:modified xsi:type="dcterms:W3CDTF">2022-05-30T10:40:00Z</dcterms:modified>
</cp:coreProperties>
</file>