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46906" w14:textId="59C1207B" w:rsidR="00667D45" w:rsidRDefault="003F3F40" w:rsidP="003F3F40">
      <w:pPr>
        <w:pStyle w:val="Nagwek3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6107F423" wp14:editId="6D79744A">
            <wp:extent cx="5759450" cy="49958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7E4471D3" w14:textId="77777777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332757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07487E6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36A508C4" w14:textId="5C32E5C4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79428B2" w14:textId="7FA7B8A1" w:rsidR="00BD0BFE" w:rsidRPr="00532AC3" w:rsidRDefault="00BD0BFE" w:rsidP="007164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Akademia Górniczo </w:t>
      </w:r>
      <w:r w:rsidR="007164FE">
        <w:rPr>
          <w:b/>
          <w:sz w:val="22"/>
          <w:szCs w:val="22"/>
        </w:rPr>
        <w:t>–</w:t>
      </w:r>
      <w:r w:rsidRPr="00532AC3">
        <w:rPr>
          <w:b/>
          <w:sz w:val="22"/>
          <w:szCs w:val="22"/>
        </w:rPr>
        <w:t xml:space="preserve"> Hutnicza</w:t>
      </w:r>
      <w:r w:rsidR="007164FE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im. Stanisława Staszica w Krakowie</w:t>
      </w:r>
      <w:r w:rsidR="007164FE">
        <w:rPr>
          <w:b/>
          <w:sz w:val="22"/>
          <w:szCs w:val="22"/>
        </w:rPr>
        <w:t xml:space="preserve">, </w:t>
      </w:r>
      <w:r w:rsidRPr="00532AC3">
        <w:rPr>
          <w:b/>
          <w:sz w:val="22"/>
          <w:szCs w:val="22"/>
        </w:rPr>
        <w:t>Dział Zamówień</w:t>
      </w:r>
      <w:r w:rsidR="007164FE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Publicznych</w:t>
      </w:r>
      <w:r w:rsidR="007164FE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Al. Mickiewicza 30</w:t>
      </w:r>
      <w:r w:rsidR="007164FE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30-059 Kraków</w:t>
      </w:r>
      <w:r w:rsidR="007164FE">
        <w:rPr>
          <w:b/>
          <w:sz w:val="22"/>
          <w:szCs w:val="22"/>
        </w:rPr>
        <w:t>.</w:t>
      </w:r>
      <w:r w:rsidRPr="00532AC3">
        <w:rPr>
          <w:b/>
          <w:sz w:val="22"/>
          <w:szCs w:val="22"/>
        </w:rPr>
        <w:t xml:space="preserve">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4AAC63C9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Pr="00532AC3">
        <w:rPr>
          <w:b/>
          <w:sz w:val="22"/>
          <w:szCs w:val="22"/>
        </w:rPr>
        <w:t xml:space="preserve">dostawa </w:t>
      </w:r>
      <w:r w:rsidR="00D92026" w:rsidRPr="00D92026">
        <w:rPr>
          <w:b/>
          <w:sz w:val="22"/>
          <w:szCs w:val="22"/>
        </w:rPr>
        <w:t xml:space="preserve">agregatu hydraulicznego z wyposażeniem dla </w:t>
      </w:r>
      <w:proofErr w:type="spellStart"/>
      <w:r w:rsidR="00D92026" w:rsidRPr="00D92026">
        <w:rPr>
          <w:b/>
          <w:sz w:val="22"/>
          <w:szCs w:val="22"/>
        </w:rPr>
        <w:t>WWNiG</w:t>
      </w:r>
      <w:proofErr w:type="spellEnd"/>
      <w:r w:rsidR="00D92026" w:rsidRPr="00D92026">
        <w:rPr>
          <w:b/>
          <w:sz w:val="22"/>
          <w:szCs w:val="22"/>
        </w:rPr>
        <w:t xml:space="preserve"> - Kc-zp.272-209/22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3BFF193" w14:textId="6062F70A" w:rsidR="00D92026" w:rsidRPr="00D92026" w:rsidRDefault="00D92026" w:rsidP="007164F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75A340FB" w14:textId="7B53E2DB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brutto:</w:t>
      </w:r>
      <w:r w:rsidR="007164FE">
        <w:rPr>
          <w:sz w:val="22"/>
          <w:szCs w:val="22"/>
        </w:rPr>
        <w:t xml:space="preserve"> </w:t>
      </w:r>
      <w:r w:rsidRPr="00D9202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613665BF" w:rsidR="00BD0BFE" w:rsidRPr="00532AC3" w:rsidRDefault="007164FE" w:rsidP="00BD0BFE">
      <w:pPr>
        <w:tabs>
          <w:tab w:val="right" w:pos="9000"/>
        </w:tabs>
        <w:rPr>
          <w:sz w:val="22"/>
          <w:szCs w:val="22"/>
        </w:rPr>
      </w:pPr>
      <w:r w:rsidRPr="007164FE">
        <w:rPr>
          <w:b/>
          <w:sz w:val="22"/>
          <w:szCs w:val="22"/>
        </w:rPr>
        <w:t>Nazwa producenta/ model zaoferowanego sprzętu:</w:t>
      </w:r>
      <w:r>
        <w:rPr>
          <w:sz w:val="22"/>
          <w:szCs w:val="22"/>
        </w:rPr>
        <w:t xml:space="preserve"> ………………………………………………..</w:t>
      </w:r>
    </w:p>
    <w:p w14:paraId="115D689A" w14:textId="77777777" w:rsidR="007164FE" w:rsidRDefault="007164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B29C4F6" w14:textId="27A573EF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Termin realizacji umowy: do ………….…. dni</w:t>
      </w:r>
      <w:r w:rsidR="00261729">
        <w:rPr>
          <w:b/>
          <w:sz w:val="22"/>
          <w:szCs w:val="22"/>
        </w:rPr>
        <w:t xml:space="preserve"> roboczych</w:t>
      </w:r>
      <w:r w:rsidRPr="00532AC3">
        <w:rPr>
          <w:b/>
          <w:sz w:val="22"/>
          <w:szCs w:val="22"/>
        </w:rPr>
        <w:t xml:space="preserve"> od daty podpisania umowy </w:t>
      </w:r>
      <w:r w:rsidRPr="00532AC3">
        <w:rPr>
          <w:i/>
          <w:sz w:val="22"/>
          <w:szCs w:val="22"/>
          <w:highlight w:val="yellow"/>
        </w:rPr>
        <w:t>(kryterium oceny ofert)</w:t>
      </w:r>
    </w:p>
    <w:p w14:paraId="3C7605F5" w14:textId="77777777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lastRenderedPageBreak/>
        <w:t>Termin pł</w:t>
      </w:r>
      <w:bookmarkStart w:id="0" w:name="_GoBack"/>
      <w:bookmarkEnd w:id="0"/>
      <w:r w:rsidRPr="00532AC3">
        <w:rPr>
          <w:b/>
          <w:sz w:val="22"/>
          <w:szCs w:val="22"/>
        </w:rPr>
        <w:t xml:space="preserve">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DC9B6" w14:textId="77777777" w:rsidR="00AD46E2" w:rsidRDefault="00AD46E2">
      <w:r>
        <w:separator/>
      </w:r>
    </w:p>
  </w:endnote>
  <w:endnote w:type="continuationSeparator" w:id="0">
    <w:p w14:paraId="1ACB3827" w14:textId="77777777" w:rsidR="00AD46E2" w:rsidRDefault="00AD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8A9B2" w14:textId="77777777" w:rsidR="00AD46E2" w:rsidRDefault="00AD46E2">
      <w:r>
        <w:separator/>
      </w:r>
    </w:p>
  </w:footnote>
  <w:footnote w:type="continuationSeparator" w:id="0">
    <w:p w14:paraId="793E2508" w14:textId="77777777" w:rsidR="00AD46E2" w:rsidRDefault="00AD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71CCC"/>
    <w:rsid w:val="000B731D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315A4A"/>
    <w:rsid w:val="003E3EB6"/>
    <w:rsid w:val="003F3F40"/>
    <w:rsid w:val="004B7300"/>
    <w:rsid w:val="004C6753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815F6"/>
    <w:rsid w:val="006E5134"/>
    <w:rsid w:val="006F56F2"/>
    <w:rsid w:val="007164FE"/>
    <w:rsid w:val="007748F0"/>
    <w:rsid w:val="007A4321"/>
    <w:rsid w:val="00814DAA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D46E2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440BC-746D-4058-9DC2-63B0783EB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2022-05-25T10:12:00Z</cp:lastPrinted>
  <dcterms:created xsi:type="dcterms:W3CDTF">2022-05-25T10:12:00Z</dcterms:created>
  <dcterms:modified xsi:type="dcterms:W3CDTF">2022-05-25T10:12:00Z</dcterms:modified>
</cp:coreProperties>
</file>