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C54C3" w14:textId="77777777" w:rsidR="00FB7F50" w:rsidRPr="002245BE" w:rsidRDefault="00621C1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21C1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21C1A">
        <w:rPr>
          <w:sz w:val="22"/>
          <w:szCs w:val="22"/>
        </w:rPr>
        <w:t>2022-06-02</w:t>
      </w:r>
    </w:p>
    <w:p w14:paraId="093C9AC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786C71E" w14:textId="77777777" w:rsidR="00DB3710" w:rsidRDefault="00621C1A" w:rsidP="00FB7F50">
      <w:pPr>
        <w:spacing w:after="40"/>
        <w:rPr>
          <w:b/>
          <w:bCs/>
          <w:sz w:val="22"/>
          <w:szCs w:val="22"/>
        </w:rPr>
      </w:pPr>
      <w:r w:rsidRPr="00621C1A">
        <w:rPr>
          <w:b/>
          <w:bCs/>
          <w:sz w:val="22"/>
          <w:szCs w:val="22"/>
        </w:rPr>
        <w:t xml:space="preserve">Szpital Specjalistyczny im. Stefana Żeromskiego </w:t>
      </w:r>
    </w:p>
    <w:p w14:paraId="49F230EA" w14:textId="77777777" w:rsidR="00DB3710" w:rsidRDefault="00621C1A" w:rsidP="00FB7F50">
      <w:pPr>
        <w:spacing w:after="40"/>
        <w:rPr>
          <w:b/>
          <w:bCs/>
          <w:sz w:val="22"/>
          <w:szCs w:val="22"/>
        </w:rPr>
      </w:pPr>
      <w:r w:rsidRPr="00621C1A">
        <w:rPr>
          <w:b/>
          <w:bCs/>
          <w:sz w:val="22"/>
          <w:szCs w:val="22"/>
        </w:rPr>
        <w:t xml:space="preserve">SP ZOZ w Krakowie </w:t>
      </w:r>
    </w:p>
    <w:p w14:paraId="750B7BC4" w14:textId="3891BC51" w:rsidR="00FB7F50" w:rsidRPr="002245BE" w:rsidRDefault="00621C1A" w:rsidP="00FB7F50">
      <w:pPr>
        <w:spacing w:after="40"/>
        <w:rPr>
          <w:b/>
          <w:bCs/>
          <w:sz w:val="22"/>
          <w:szCs w:val="22"/>
        </w:rPr>
      </w:pPr>
      <w:r w:rsidRPr="00621C1A">
        <w:rPr>
          <w:b/>
          <w:bCs/>
          <w:sz w:val="22"/>
          <w:szCs w:val="22"/>
        </w:rPr>
        <w:t>Sekcja Zamówień Publicznych</w:t>
      </w:r>
    </w:p>
    <w:p w14:paraId="5498117A" w14:textId="77777777" w:rsidR="00FB7F50" w:rsidRPr="002245BE" w:rsidRDefault="00621C1A" w:rsidP="00FB7F50">
      <w:pPr>
        <w:rPr>
          <w:sz w:val="22"/>
          <w:szCs w:val="22"/>
        </w:rPr>
      </w:pPr>
      <w:r w:rsidRPr="00621C1A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621C1A">
        <w:rPr>
          <w:sz w:val="22"/>
          <w:szCs w:val="22"/>
        </w:rPr>
        <w:t>66</w:t>
      </w:r>
    </w:p>
    <w:p w14:paraId="68E35826" w14:textId="77777777" w:rsidR="00FB7F50" w:rsidRPr="002245BE" w:rsidRDefault="00621C1A" w:rsidP="00FB7F50">
      <w:pPr>
        <w:rPr>
          <w:sz w:val="22"/>
          <w:szCs w:val="22"/>
        </w:rPr>
      </w:pPr>
      <w:r w:rsidRPr="00621C1A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621C1A">
        <w:rPr>
          <w:sz w:val="22"/>
          <w:szCs w:val="22"/>
        </w:rPr>
        <w:t>Kraków</w:t>
      </w:r>
    </w:p>
    <w:p w14:paraId="23C94253" w14:textId="77777777" w:rsidR="00FB7F50" w:rsidRPr="002245BE" w:rsidRDefault="00FB7F50" w:rsidP="00FB7F50">
      <w:pPr>
        <w:rPr>
          <w:sz w:val="22"/>
          <w:szCs w:val="22"/>
        </w:rPr>
      </w:pPr>
    </w:p>
    <w:p w14:paraId="7B02209F" w14:textId="1042C71F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DB3710">
        <w:rPr>
          <w:b/>
          <w:bCs/>
          <w:sz w:val="22"/>
          <w:szCs w:val="22"/>
        </w:rPr>
        <w:t>S</w:t>
      </w:r>
      <w:r w:rsidR="00621C1A" w:rsidRPr="00621C1A">
        <w:rPr>
          <w:bCs/>
          <w:sz w:val="22"/>
          <w:szCs w:val="22"/>
        </w:rPr>
        <w:t>ZP</w:t>
      </w:r>
      <w:r w:rsidR="00DB3710">
        <w:rPr>
          <w:bCs/>
          <w:sz w:val="22"/>
          <w:szCs w:val="22"/>
        </w:rPr>
        <w:t>.271.</w:t>
      </w:r>
      <w:r w:rsidR="004F017F">
        <w:rPr>
          <w:bCs/>
          <w:sz w:val="22"/>
          <w:szCs w:val="22"/>
        </w:rPr>
        <w:t>361</w:t>
      </w:r>
      <w:r w:rsidR="00621C1A" w:rsidRPr="00621C1A">
        <w:rPr>
          <w:bCs/>
          <w:sz w:val="22"/>
          <w:szCs w:val="22"/>
        </w:rPr>
        <w:t>/11/2022</w:t>
      </w:r>
    </w:p>
    <w:p w14:paraId="1BAA75FD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757D390F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6002DF98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6948C0D4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271A737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621C1A" w:rsidRPr="00607F9B" w14:paraId="314755A4" w14:textId="77777777" w:rsidTr="00D323FA">
        <w:trPr>
          <w:trHeight w:val="638"/>
        </w:trPr>
        <w:tc>
          <w:tcPr>
            <w:tcW w:w="959" w:type="dxa"/>
            <w:shd w:val="clear" w:color="auto" w:fill="auto"/>
          </w:tcPr>
          <w:p w14:paraId="3CCC45AB" w14:textId="77777777" w:rsidR="00621C1A" w:rsidRPr="00607F9B" w:rsidRDefault="00621C1A" w:rsidP="00D323F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39975C2" w14:textId="77777777" w:rsidR="00621C1A" w:rsidRPr="00607F9B" w:rsidRDefault="00621C1A" w:rsidP="00D323F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21C1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21C1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21C1A">
              <w:rPr>
                <w:b/>
                <w:bCs/>
                <w:sz w:val="22"/>
                <w:szCs w:val="22"/>
              </w:rPr>
              <w:t>Zakup</w:t>
            </w:r>
            <w:proofErr w:type="gramEnd"/>
            <w:r w:rsidRPr="00621C1A">
              <w:rPr>
                <w:b/>
                <w:bCs/>
                <w:sz w:val="22"/>
                <w:szCs w:val="22"/>
              </w:rPr>
              <w:t xml:space="preserve"> i dostawa materiałów papierniczych, biurowych, kopert oraz papieru do drukarek i kserokopiarek przez okres 12 miesięcy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21C1A">
              <w:rPr>
                <w:b/>
                <w:sz w:val="22"/>
                <w:szCs w:val="22"/>
              </w:rPr>
              <w:t>ZP/11/2022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8AD36F8" w14:textId="0C179266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621C1A" w:rsidRPr="00621C1A">
        <w:rPr>
          <w:b/>
          <w:sz w:val="22"/>
          <w:szCs w:val="22"/>
        </w:rPr>
        <w:t>Szpital Specjalistyczny im. Stefana Żeromskiego SP ZOZ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621C1A" w:rsidRPr="00621C1A">
        <w:rPr>
          <w:sz w:val="22"/>
          <w:szCs w:val="22"/>
        </w:rPr>
        <w:t>(</w:t>
      </w:r>
      <w:proofErr w:type="spellStart"/>
      <w:r w:rsidR="00621C1A" w:rsidRPr="00621C1A">
        <w:rPr>
          <w:sz w:val="22"/>
          <w:szCs w:val="22"/>
        </w:rPr>
        <w:t>t.j</w:t>
      </w:r>
      <w:proofErr w:type="spellEnd"/>
      <w:r w:rsidR="00621C1A" w:rsidRPr="00621C1A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21C1A" w14:paraId="7F01F204" w14:textId="77777777" w:rsidTr="004F017F">
        <w:trPr>
          <w:cantSplit/>
        </w:trPr>
        <w:tc>
          <w:tcPr>
            <w:tcW w:w="9498" w:type="dxa"/>
          </w:tcPr>
          <w:p w14:paraId="48227906" w14:textId="77777777" w:rsidR="00621C1A" w:rsidRPr="00D26ED6" w:rsidRDefault="00621C1A" w:rsidP="00D323F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621C1A">
              <w:rPr>
                <w:b/>
                <w:sz w:val="22"/>
                <w:szCs w:val="22"/>
              </w:rPr>
              <w:t>ProOffice</w:t>
            </w:r>
            <w:proofErr w:type="spellEnd"/>
            <w:r w:rsidRPr="00621C1A">
              <w:rPr>
                <w:b/>
                <w:sz w:val="22"/>
                <w:szCs w:val="22"/>
              </w:rPr>
              <w:t xml:space="preserve">. net Wiesław </w:t>
            </w:r>
            <w:proofErr w:type="spellStart"/>
            <w:r w:rsidRPr="00621C1A">
              <w:rPr>
                <w:b/>
                <w:sz w:val="22"/>
                <w:szCs w:val="22"/>
              </w:rPr>
              <w:t>Stoczkiewicz</w:t>
            </w:r>
            <w:proofErr w:type="spellEnd"/>
          </w:p>
          <w:p w14:paraId="6D89A61B" w14:textId="77777777" w:rsidR="00621C1A" w:rsidRPr="009F0E5C" w:rsidRDefault="00621C1A" w:rsidP="00D323FA">
            <w:pPr>
              <w:jc w:val="both"/>
              <w:rPr>
                <w:bCs/>
                <w:sz w:val="22"/>
                <w:szCs w:val="22"/>
              </w:rPr>
            </w:pPr>
            <w:r w:rsidRPr="00621C1A">
              <w:rPr>
                <w:bCs/>
                <w:sz w:val="22"/>
                <w:szCs w:val="22"/>
              </w:rPr>
              <w:t>Rączna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1C1A">
              <w:rPr>
                <w:bCs/>
                <w:sz w:val="22"/>
                <w:szCs w:val="22"/>
              </w:rPr>
              <w:t>25F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4B64C39" w14:textId="77777777" w:rsidR="00621C1A" w:rsidRPr="009F0E5C" w:rsidRDefault="00621C1A" w:rsidP="00D323FA">
            <w:pPr>
              <w:jc w:val="both"/>
              <w:rPr>
                <w:bCs/>
                <w:sz w:val="22"/>
                <w:szCs w:val="22"/>
              </w:rPr>
            </w:pPr>
            <w:r w:rsidRPr="00621C1A">
              <w:rPr>
                <w:bCs/>
                <w:sz w:val="22"/>
                <w:szCs w:val="22"/>
              </w:rPr>
              <w:t>30-741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1C1A">
              <w:rPr>
                <w:bCs/>
                <w:sz w:val="22"/>
                <w:szCs w:val="22"/>
              </w:rPr>
              <w:t>Kraków</w:t>
            </w:r>
          </w:p>
          <w:p w14:paraId="70970EA1" w14:textId="77777777" w:rsidR="00621C1A" w:rsidRDefault="00621C1A" w:rsidP="00D323F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E193437" w14:textId="77777777" w:rsidR="00621C1A" w:rsidRPr="00211A34" w:rsidRDefault="00621C1A" w:rsidP="00D323F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21C1A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21C1A">
              <w:rPr>
                <w:sz w:val="22"/>
                <w:szCs w:val="22"/>
              </w:rPr>
              <w:t>Zakup i dostawa materiałów papierniczych i biurowych przez okres 12 miesięcy, zgodnie z opisem w załączniku nr 2 do SWZ.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21C1A">
              <w:rPr>
                <w:b/>
                <w:sz w:val="22"/>
                <w:szCs w:val="22"/>
              </w:rPr>
              <w:t>66 037.05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7F51A64" w14:textId="77777777" w:rsidR="00621C1A" w:rsidRPr="00D26ED6" w:rsidRDefault="00621C1A" w:rsidP="00D323F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1024445" w14:textId="6CDD97E5" w:rsidR="00621C1A" w:rsidRPr="00621C1A" w:rsidRDefault="000E2D07" w:rsidP="00D323FA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t>Oferta spełnia warunki zawarte w SWZ, w ustawie Prawo zamówień publicznych z dnia 11 września 2019 r.  (tekst jednolity Dz. U. z 2019 r. poz. 2019 ze zm.) oraz jest najkorzystniejsza w kryteriach określonych w SWZ.</w:t>
            </w:r>
          </w:p>
        </w:tc>
      </w:tr>
      <w:tr w:rsidR="00621C1A" w14:paraId="5008FB27" w14:textId="77777777" w:rsidTr="004F017F">
        <w:trPr>
          <w:cantSplit/>
        </w:trPr>
        <w:tc>
          <w:tcPr>
            <w:tcW w:w="9498" w:type="dxa"/>
          </w:tcPr>
          <w:p w14:paraId="08AE737A" w14:textId="77777777" w:rsidR="00621C1A" w:rsidRPr="00D26ED6" w:rsidRDefault="00621C1A" w:rsidP="00D323F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621C1A">
              <w:rPr>
                <w:b/>
                <w:sz w:val="22"/>
                <w:szCs w:val="22"/>
              </w:rPr>
              <w:lastRenderedPageBreak/>
              <w:t>ProOffice</w:t>
            </w:r>
            <w:proofErr w:type="spellEnd"/>
            <w:r w:rsidRPr="00621C1A">
              <w:rPr>
                <w:b/>
                <w:sz w:val="22"/>
                <w:szCs w:val="22"/>
              </w:rPr>
              <w:t xml:space="preserve">. net Wiesław </w:t>
            </w:r>
            <w:proofErr w:type="spellStart"/>
            <w:r w:rsidRPr="00621C1A">
              <w:rPr>
                <w:b/>
                <w:sz w:val="22"/>
                <w:szCs w:val="22"/>
              </w:rPr>
              <w:t>Stoczkiewicz</w:t>
            </w:r>
            <w:proofErr w:type="spellEnd"/>
          </w:p>
          <w:p w14:paraId="2790B1B7" w14:textId="77777777" w:rsidR="00621C1A" w:rsidRPr="009F0E5C" w:rsidRDefault="00621C1A" w:rsidP="00D323FA">
            <w:pPr>
              <w:jc w:val="both"/>
              <w:rPr>
                <w:bCs/>
                <w:sz w:val="22"/>
                <w:szCs w:val="22"/>
              </w:rPr>
            </w:pPr>
            <w:r w:rsidRPr="00621C1A">
              <w:rPr>
                <w:bCs/>
                <w:sz w:val="22"/>
                <w:szCs w:val="22"/>
              </w:rPr>
              <w:t>Rączna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1C1A">
              <w:rPr>
                <w:bCs/>
                <w:sz w:val="22"/>
                <w:szCs w:val="22"/>
              </w:rPr>
              <w:t>25F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4FE7B44" w14:textId="77777777" w:rsidR="00621C1A" w:rsidRPr="009F0E5C" w:rsidRDefault="00621C1A" w:rsidP="00D323FA">
            <w:pPr>
              <w:jc w:val="both"/>
              <w:rPr>
                <w:bCs/>
                <w:sz w:val="22"/>
                <w:szCs w:val="22"/>
              </w:rPr>
            </w:pPr>
            <w:r w:rsidRPr="00621C1A">
              <w:rPr>
                <w:bCs/>
                <w:sz w:val="22"/>
                <w:szCs w:val="22"/>
              </w:rPr>
              <w:t>30-741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1C1A">
              <w:rPr>
                <w:bCs/>
                <w:sz w:val="22"/>
                <w:szCs w:val="22"/>
              </w:rPr>
              <w:t>Kraków</w:t>
            </w:r>
          </w:p>
          <w:p w14:paraId="61CBCBF9" w14:textId="77777777" w:rsidR="00621C1A" w:rsidRDefault="00621C1A" w:rsidP="00D323F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25CFB6D" w14:textId="77777777" w:rsidR="00621C1A" w:rsidRPr="00211A34" w:rsidRDefault="00621C1A" w:rsidP="00D323F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21C1A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21C1A">
              <w:rPr>
                <w:sz w:val="22"/>
                <w:szCs w:val="22"/>
              </w:rPr>
              <w:t>Zakup i dostawa kopert przez okres 12 miesięcy, zgodnie z opisem w załączniku nr 2 do SWZ.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21C1A">
              <w:rPr>
                <w:b/>
                <w:sz w:val="22"/>
                <w:szCs w:val="22"/>
              </w:rPr>
              <w:t>21 094.50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4267AFD" w14:textId="77777777" w:rsidR="00621C1A" w:rsidRPr="00D26ED6" w:rsidRDefault="00621C1A" w:rsidP="00D323F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348EF15" w14:textId="0C192FC5" w:rsidR="00621C1A" w:rsidRPr="00621C1A" w:rsidRDefault="000E2D07" w:rsidP="00D323FA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t>Oferta spełnia warunki zawarte w SWZ, w ustawie Prawo zamówień publicznych z dnia 11 września 2019 r.  (tekst jednolity Dz. U. z 2019 r. poz. 2019 ze zm.) oraz jest najkorzystniejsza w kryteriach określonych w SWZ.</w:t>
            </w:r>
          </w:p>
        </w:tc>
      </w:tr>
      <w:tr w:rsidR="00621C1A" w14:paraId="32AFFF55" w14:textId="77777777" w:rsidTr="004F017F">
        <w:trPr>
          <w:cantSplit/>
        </w:trPr>
        <w:tc>
          <w:tcPr>
            <w:tcW w:w="9498" w:type="dxa"/>
          </w:tcPr>
          <w:p w14:paraId="0397F132" w14:textId="77777777" w:rsidR="00621C1A" w:rsidRPr="00D26ED6" w:rsidRDefault="00621C1A" w:rsidP="00D323F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621C1A">
              <w:rPr>
                <w:b/>
                <w:sz w:val="22"/>
                <w:szCs w:val="22"/>
              </w:rPr>
              <w:t>ProOffice</w:t>
            </w:r>
            <w:proofErr w:type="spellEnd"/>
            <w:r w:rsidRPr="00621C1A">
              <w:rPr>
                <w:b/>
                <w:sz w:val="22"/>
                <w:szCs w:val="22"/>
              </w:rPr>
              <w:t xml:space="preserve">. net Wiesław </w:t>
            </w:r>
            <w:proofErr w:type="spellStart"/>
            <w:r w:rsidRPr="00621C1A">
              <w:rPr>
                <w:b/>
                <w:sz w:val="22"/>
                <w:szCs w:val="22"/>
              </w:rPr>
              <w:t>Stoczkiewicz</w:t>
            </w:r>
            <w:proofErr w:type="spellEnd"/>
          </w:p>
          <w:p w14:paraId="770CBF76" w14:textId="77777777" w:rsidR="00621C1A" w:rsidRPr="009F0E5C" w:rsidRDefault="00621C1A" w:rsidP="00D323FA">
            <w:pPr>
              <w:jc w:val="both"/>
              <w:rPr>
                <w:bCs/>
                <w:sz w:val="22"/>
                <w:szCs w:val="22"/>
              </w:rPr>
            </w:pPr>
            <w:r w:rsidRPr="00621C1A">
              <w:rPr>
                <w:bCs/>
                <w:sz w:val="22"/>
                <w:szCs w:val="22"/>
              </w:rPr>
              <w:t>Rączna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1C1A">
              <w:rPr>
                <w:bCs/>
                <w:sz w:val="22"/>
                <w:szCs w:val="22"/>
              </w:rPr>
              <w:t>25F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F1A09D4" w14:textId="77777777" w:rsidR="00621C1A" w:rsidRPr="009F0E5C" w:rsidRDefault="00621C1A" w:rsidP="00D323FA">
            <w:pPr>
              <w:jc w:val="both"/>
              <w:rPr>
                <w:bCs/>
                <w:sz w:val="22"/>
                <w:szCs w:val="22"/>
              </w:rPr>
            </w:pPr>
            <w:r w:rsidRPr="00621C1A">
              <w:rPr>
                <w:bCs/>
                <w:sz w:val="22"/>
                <w:szCs w:val="22"/>
              </w:rPr>
              <w:t>30-741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1C1A">
              <w:rPr>
                <w:bCs/>
                <w:sz w:val="22"/>
                <w:szCs w:val="22"/>
              </w:rPr>
              <w:t>Kraków</w:t>
            </w:r>
          </w:p>
          <w:p w14:paraId="64F7DC82" w14:textId="77777777" w:rsidR="00621C1A" w:rsidRDefault="00621C1A" w:rsidP="00D323F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3D366E8" w14:textId="77777777" w:rsidR="00621C1A" w:rsidRPr="00211A34" w:rsidRDefault="00621C1A" w:rsidP="00D323F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21C1A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21C1A">
              <w:rPr>
                <w:sz w:val="22"/>
                <w:szCs w:val="22"/>
              </w:rPr>
              <w:t>Zakup i dostawa papieru do drukarek i kserokopiarek przez okres 12 miesięcy, zgodnie z opisem w załączniku nr 2 do SWZ.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21C1A">
              <w:rPr>
                <w:b/>
                <w:sz w:val="22"/>
                <w:szCs w:val="22"/>
              </w:rPr>
              <w:t>264 782.97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01F998A" w14:textId="77777777" w:rsidR="00621C1A" w:rsidRPr="00D26ED6" w:rsidRDefault="00621C1A" w:rsidP="00D323F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7521302" w14:textId="18E3FD4D" w:rsidR="00621C1A" w:rsidRPr="00621C1A" w:rsidRDefault="000E2D07" w:rsidP="00D323FA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t>Oferta spełnia warunki zawarte w SWZ, w ustawie Prawo zamówień publicznych z dnia 11 września 2019 r.  (tekst jednolity Dz. U. z 2019 r. poz. 2019 ze zm.) oraz jest najkorzystniejsza w kryteriach określonych w SWZ.</w:t>
            </w:r>
          </w:p>
        </w:tc>
      </w:tr>
    </w:tbl>
    <w:p w14:paraId="24E31DE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2835"/>
        <w:gridCol w:w="2976"/>
        <w:gridCol w:w="1560"/>
      </w:tblGrid>
      <w:tr w:rsidR="00211A34" w:rsidRPr="00834EF4" w14:paraId="68F88E0F" w14:textId="77777777" w:rsidTr="00DB3710">
        <w:tc>
          <w:tcPr>
            <w:tcW w:w="2127" w:type="dxa"/>
            <w:shd w:val="clear" w:color="auto" w:fill="F3F3F3"/>
          </w:tcPr>
          <w:p w14:paraId="37FFA97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835" w:type="dxa"/>
            <w:shd w:val="clear" w:color="auto" w:fill="F3F3F3"/>
          </w:tcPr>
          <w:p w14:paraId="661640E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7EC4E0F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61F7580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21C1A" w:rsidRPr="00834EF4" w14:paraId="174108CA" w14:textId="77777777" w:rsidTr="00DB3710">
        <w:tc>
          <w:tcPr>
            <w:tcW w:w="2127" w:type="dxa"/>
            <w:shd w:val="clear" w:color="auto" w:fill="auto"/>
          </w:tcPr>
          <w:p w14:paraId="226EB1EA" w14:textId="77777777" w:rsidR="00621C1A" w:rsidRPr="00211A34" w:rsidRDefault="00621C1A" w:rsidP="00D323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21C1A">
              <w:rPr>
                <w:sz w:val="20"/>
                <w:szCs w:val="20"/>
              </w:rPr>
              <w:t>Zakup i dostawa materiałów papierniczych i biurowych przez okres 12 miesięcy, zgodnie z opisem w załączniku nr 2 do SWZ.</w:t>
            </w:r>
          </w:p>
        </w:tc>
        <w:tc>
          <w:tcPr>
            <w:tcW w:w="2835" w:type="dxa"/>
            <w:shd w:val="clear" w:color="auto" w:fill="auto"/>
          </w:tcPr>
          <w:p w14:paraId="0BAC1708" w14:textId="77777777" w:rsidR="00621C1A" w:rsidRPr="00211A34" w:rsidRDefault="00621C1A" w:rsidP="00D323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21C1A">
              <w:rPr>
                <w:b/>
                <w:bCs/>
                <w:sz w:val="20"/>
                <w:szCs w:val="20"/>
              </w:rPr>
              <w:t>ProOffice</w:t>
            </w:r>
            <w:proofErr w:type="spellEnd"/>
            <w:r w:rsidRPr="00621C1A">
              <w:rPr>
                <w:b/>
                <w:bCs/>
                <w:sz w:val="20"/>
                <w:szCs w:val="20"/>
              </w:rPr>
              <w:t xml:space="preserve">. net Wiesław </w:t>
            </w:r>
            <w:proofErr w:type="spellStart"/>
            <w:r w:rsidRPr="00621C1A">
              <w:rPr>
                <w:b/>
                <w:bCs/>
                <w:sz w:val="20"/>
                <w:szCs w:val="20"/>
              </w:rPr>
              <w:t>Stoczkiewicz</w:t>
            </w:r>
            <w:proofErr w:type="spellEnd"/>
          </w:p>
          <w:p w14:paraId="63FC4A26" w14:textId="77777777" w:rsidR="00621C1A" w:rsidRPr="00211A34" w:rsidRDefault="00621C1A" w:rsidP="00D323FA">
            <w:pPr>
              <w:rPr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Rączna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1C1A">
              <w:rPr>
                <w:sz w:val="20"/>
                <w:szCs w:val="20"/>
              </w:rPr>
              <w:t>25F</w:t>
            </w:r>
          </w:p>
          <w:p w14:paraId="60B56F24" w14:textId="77777777" w:rsidR="00621C1A" w:rsidRPr="00211A34" w:rsidRDefault="00621C1A" w:rsidP="00D323FA">
            <w:pPr>
              <w:spacing w:after="40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30-741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1C1A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2B75A207" w14:textId="77777777" w:rsidR="00621C1A" w:rsidRPr="00621C1A" w:rsidRDefault="00621C1A" w:rsidP="00D323FA">
            <w:pPr>
              <w:spacing w:before="40" w:after="40"/>
              <w:rPr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1 - Cena - 60.00</w:t>
            </w:r>
          </w:p>
          <w:p w14:paraId="5AD5BA3D" w14:textId="49C68104" w:rsidR="00621C1A" w:rsidRPr="00211A34" w:rsidRDefault="00621C1A" w:rsidP="00D323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 xml:space="preserve">2 - Termin dostawy materiałów - </w:t>
            </w:r>
            <w:r w:rsidR="00DB3710">
              <w:rPr>
                <w:sz w:val="20"/>
                <w:szCs w:val="20"/>
              </w:rPr>
              <w:t>4</w:t>
            </w:r>
            <w:r w:rsidRPr="00621C1A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568BE1" w14:textId="34DD2D3B" w:rsidR="00621C1A" w:rsidRPr="00211A34" w:rsidRDefault="00621C1A" w:rsidP="00D323FA">
            <w:pPr>
              <w:jc w:val="center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 xml:space="preserve"> </w:t>
            </w:r>
            <w:r w:rsidR="00DB3710">
              <w:rPr>
                <w:sz w:val="20"/>
                <w:szCs w:val="20"/>
              </w:rPr>
              <w:t>10</w:t>
            </w:r>
            <w:r w:rsidRPr="00621C1A">
              <w:rPr>
                <w:sz w:val="20"/>
                <w:szCs w:val="20"/>
              </w:rPr>
              <w:t>0,00</w:t>
            </w:r>
          </w:p>
        </w:tc>
      </w:tr>
      <w:tr w:rsidR="00621C1A" w:rsidRPr="00834EF4" w14:paraId="3DA9B687" w14:textId="77777777" w:rsidTr="00DB3710">
        <w:tc>
          <w:tcPr>
            <w:tcW w:w="2127" w:type="dxa"/>
            <w:shd w:val="clear" w:color="auto" w:fill="auto"/>
          </w:tcPr>
          <w:p w14:paraId="34FADCE3" w14:textId="77777777" w:rsidR="00621C1A" w:rsidRPr="00211A34" w:rsidRDefault="00621C1A" w:rsidP="00D323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21C1A">
              <w:rPr>
                <w:sz w:val="20"/>
                <w:szCs w:val="20"/>
              </w:rPr>
              <w:t>Zakup i dostawa materiałów papierniczych i biurowych przez okres 12 miesięcy, zgodnie z opisem w załączniku nr 2 do SWZ.</w:t>
            </w:r>
          </w:p>
        </w:tc>
        <w:tc>
          <w:tcPr>
            <w:tcW w:w="2835" w:type="dxa"/>
            <w:shd w:val="clear" w:color="auto" w:fill="auto"/>
          </w:tcPr>
          <w:p w14:paraId="16F8D073" w14:textId="77777777" w:rsidR="00621C1A" w:rsidRPr="00211A34" w:rsidRDefault="00621C1A" w:rsidP="00D323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21C1A">
              <w:rPr>
                <w:b/>
                <w:bCs/>
                <w:sz w:val="20"/>
                <w:szCs w:val="20"/>
              </w:rPr>
              <w:t>OKOffice</w:t>
            </w:r>
            <w:proofErr w:type="spellEnd"/>
            <w:r w:rsidRPr="00621C1A">
              <w:rPr>
                <w:b/>
                <w:bCs/>
                <w:sz w:val="20"/>
                <w:szCs w:val="20"/>
              </w:rPr>
              <w:t xml:space="preserve"> Rączy Spółka Jawna</w:t>
            </w:r>
          </w:p>
          <w:p w14:paraId="62619967" w14:textId="77777777" w:rsidR="00621C1A" w:rsidRPr="00211A34" w:rsidRDefault="00621C1A" w:rsidP="00D323FA">
            <w:pPr>
              <w:rPr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Drukarska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1C1A">
              <w:rPr>
                <w:sz w:val="20"/>
                <w:szCs w:val="20"/>
              </w:rPr>
              <w:t>1</w:t>
            </w:r>
          </w:p>
          <w:p w14:paraId="5546E526" w14:textId="77777777" w:rsidR="00621C1A" w:rsidRPr="00211A34" w:rsidRDefault="00621C1A" w:rsidP="00D323FA">
            <w:pPr>
              <w:spacing w:after="40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35-103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1C1A">
              <w:rPr>
                <w:sz w:val="20"/>
                <w:szCs w:val="20"/>
              </w:rPr>
              <w:t>Rzeszów</w:t>
            </w:r>
          </w:p>
        </w:tc>
        <w:tc>
          <w:tcPr>
            <w:tcW w:w="2976" w:type="dxa"/>
            <w:shd w:val="clear" w:color="auto" w:fill="auto"/>
          </w:tcPr>
          <w:p w14:paraId="1BD1CFC1" w14:textId="77777777" w:rsidR="00621C1A" w:rsidRPr="00621C1A" w:rsidRDefault="00621C1A" w:rsidP="00D323FA">
            <w:pPr>
              <w:spacing w:before="40" w:after="40"/>
              <w:rPr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1 - Cena - 0.00</w:t>
            </w:r>
          </w:p>
          <w:p w14:paraId="5B1BD6A2" w14:textId="77777777" w:rsidR="00621C1A" w:rsidRPr="00211A34" w:rsidRDefault="00621C1A" w:rsidP="00D323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2 - Termin dostawy materiałów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05F58B" w14:textId="77777777" w:rsidR="00621C1A" w:rsidRPr="00211A34" w:rsidRDefault="00621C1A" w:rsidP="00D323FA">
            <w:pPr>
              <w:jc w:val="center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 xml:space="preserve">  0,00</w:t>
            </w:r>
          </w:p>
        </w:tc>
      </w:tr>
      <w:tr w:rsidR="00621C1A" w:rsidRPr="00834EF4" w14:paraId="636EC61A" w14:textId="77777777" w:rsidTr="00DB3710">
        <w:tc>
          <w:tcPr>
            <w:tcW w:w="2127" w:type="dxa"/>
            <w:shd w:val="clear" w:color="auto" w:fill="auto"/>
          </w:tcPr>
          <w:p w14:paraId="32CC3B80" w14:textId="77777777" w:rsidR="00621C1A" w:rsidRPr="00211A34" w:rsidRDefault="00621C1A" w:rsidP="00D323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21C1A">
              <w:rPr>
                <w:sz w:val="20"/>
                <w:szCs w:val="20"/>
              </w:rPr>
              <w:t>Zakup i dostawa materiałów papierniczych i biurowych przez okres 12 miesięcy, zgodnie z opisem w załączniku nr 2 do SWZ.</w:t>
            </w:r>
          </w:p>
        </w:tc>
        <w:tc>
          <w:tcPr>
            <w:tcW w:w="2835" w:type="dxa"/>
            <w:shd w:val="clear" w:color="auto" w:fill="auto"/>
          </w:tcPr>
          <w:p w14:paraId="60136AE6" w14:textId="77777777" w:rsidR="00621C1A" w:rsidRPr="00211A34" w:rsidRDefault="00621C1A" w:rsidP="00D323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gramStart"/>
            <w:r w:rsidRPr="00621C1A">
              <w:rPr>
                <w:b/>
                <w:bCs/>
                <w:sz w:val="20"/>
                <w:szCs w:val="20"/>
              </w:rPr>
              <w:t>Przedsiębiorstwo  Handlowo</w:t>
            </w:r>
            <w:proofErr w:type="gramEnd"/>
            <w:r w:rsidRPr="00621C1A">
              <w:rPr>
                <w:b/>
                <w:bCs/>
                <w:sz w:val="20"/>
                <w:szCs w:val="20"/>
              </w:rPr>
              <w:t xml:space="preserve">  Usługowe  Lobos  Sp. z o.o.</w:t>
            </w:r>
          </w:p>
          <w:p w14:paraId="63F8EBBE" w14:textId="77777777" w:rsidR="00621C1A" w:rsidRPr="00211A34" w:rsidRDefault="00621C1A" w:rsidP="00D323FA">
            <w:pPr>
              <w:rPr>
                <w:sz w:val="20"/>
                <w:szCs w:val="20"/>
              </w:rPr>
            </w:pPr>
            <w:proofErr w:type="spellStart"/>
            <w:r w:rsidRPr="00621C1A">
              <w:rPr>
                <w:sz w:val="20"/>
                <w:szCs w:val="20"/>
              </w:rPr>
              <w:t>Medweckiego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621C1A">
              <w:rPr>
                <w:sz w:val="20"/>
                <w:szCs w:val="20"/>
              </w:rPr>
              <w:t>17</w:t>
            </w:r>
          </w:p>
          <w:p w14:paraId="5F78D155" w14:textId="77777777" w:rsidR="00621C1A" w:rsidRPr="00211A34" w:rsidRDefault="00621C1A" w:rsidP="00D323FA">
            <w:pPr>
              <w:spacing w:after="40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31-870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1C1A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390386A4" w14:textId="77777777" w:rsidR="00621C1A" w:rsidRPr="00621C1A" w:rsidRDefault="00621C1A" w:rsidP="00D323FA">
            <w:pPr>
              <w:spacing w:before="40" w:after="40"/>
              <w:rPr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1 - Cena - 0.00</w:t>
            </w:r>
          </w:p>
          <w:p w14:paraId="57511679" w14:textId="77777777" w:rsidR="00621C1A" w:rsidRPr="00211A34" w:rsidRDefault="00621C1A" w:rsidP="00D323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2 - Termin dostawy materiałów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D7F214" w14:textId="77777777" w:rsidR="00621C1A" w:rsidRPr="00211A34" w:rsidRDefault="00621C1A" w:rsidP="00D323FA">
            <w:pPr>
              <w:jc w:val="center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 xml:space="preserve">  0,00</w:t>
            </w:r>
          </w:p>
        </w:tc>
      </w:tr>
      <w:tr w:rsidR="00621C1A" w:rsidRPr="00834EF4" w14:paraId="4BD5176A" w14:textId="77777777" w:rsidTr="00DB3710">
        <w:tc>
          <w:tcPr>
            <w:tcW w:w="2127" w:type="dxa"/>
            <w:shd w:val="clear" w:color="auto" w:fill="auto"/>
          </w:tcPr>
          <w:p w14:paraId="2BB2AF4F" w14:textId="77777777" w:rsidR="00621C1A" w:rsidRPr="00211A34" w:rsidRDefault="00621C1A" w:rsidP="00D323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21C1A">
              <w:rPr>
                <w:sz w:val="20"/>
                <w:szCs w:val="20"/>
              </w:rPr>
              <w:t>Zakup i dostawa kopert przez okres 12 miesięcy, zgodnie z opisem w załączniku nr 2 do SWZ.</w:t>
            </w:r>
          </w:p>
        </w:tc>
        <w:tc>
          <w:tcPr>
            <w:tcW w:w="2835" w:type="dxa"/>
            <w:shd w:val="clear" w:color="auto" w:fill="auto"/>
          </w:tcPr>
          <w:p w14:paraId="00FC37B4" w14:textId="77777777" w:rsidR="00621C1A" w:rsidRPr="00211A34" w:rsidRDefault="00621C1A" w:rsidP="00D323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21C1A">
              <w:rPr>
                <w:b/>
                <w:bCs/>
                <w:sz w:val="20"/>
                <w:szCs w:val="20"/>
              </w:rPr>
              <w:t>ProOffice</w:t>
            </w:r>
            <w:proofErr w:type="spellEnd"/>
            <w:r w:rsidRPr="00621C1A">
              <w:rPr>
                <w:b/>
                <w:bCs/>
                <w:sz w:val="20"/>
                <w:szCs w:val="20"/>
              </w:rPr>
              <w:t xml:space="preserve">. net Wiesław </w:t>
            </w:r>
            <w:proofErr w:type="spellStart"/>
            <w:r w:rsidRPr="00621C1A">
              <w:rPr>
                <w:b/>
                <w:bCs/>
                <w:sz w:val="20"/>
                <w:szCs w:val="20"/>
              </w:rPr>
              <w:t>Stoczkiewicz</w:t>
            </w:r>
            <w:proofErr w:type="spellEnd"/>
          </w:p>
          <w:p w14:paraId="66F1AB3C" w14:textId="77777777" w:rsidR="00621C1A" w:rsidRPr="00211A34" w:rsidRDefault="00621C1A" w:rsidP="00D323FA">
            <w:pPr>
              <w:rPr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Rączna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1C1A">
              <w:rPr>
                <w:sz w:val="20"/>
                <w:szCs w:val="20"/>
              </w:rPr>
              <w:t>25F</w:t>
            </w:r>
          </w:p>
          <w:p w14:paraId="60431B80" w14:textId="77777777" w:rsidR="00621C1A" w:rsidRPr="00211A34" w:rsidRDefault="00621C1A" w:rsidP="00D323FA">
            <w:pPr>
              <w:spacing w:after="40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30-741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1C1A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0982E8BA" w14:textId="77777777" w:rsidR="00621C1A" w:rsidRPr="00621C1A" w:rsidRDefault="00621C1A" w:rsidP="00D323FA">
            <w:pPr>
              <w:spacing w:before="40" w:after="40"/>
              <w:rPr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1 - Cena - 60.00</w:t>
            </w:r>
          </w:p>
          <w:p w14:paraId="7E26D845" w14:textId="241D1224" w:rsidR="00621C1A" w:rsidRPr="00211A34" w:rsidRDefault="00621C1A" w:rsidP="00D323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 xml:space="preserve">2 - Termin dostawy materiałów - </w:t>
            </w:r>
            <w:r w:rsidR="00DB3710">
              <w:rPr>
                <w:sz w:val="20"/>
                <w:szCs w:val="20"/>
              </w:rPr>
              <w:t>4</w:t>
            </w:r>
            <w:r w:rsidRPr="00621C1A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343D1D1" w14:textId="54C40442" w:rsidR="00621C1A" w:rsidRPr="00211A34" w:rsidRDefault="00621C1A" w:rsidP="00D323FA">
            <w:pPr>
              <w:jc w:val="center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 xml:space="preserve">  </w:t>
            </w:r>
            <w:r w:rsidR="00DB3710">
              <w:rPr>
                <w:sz w:val="20"/>
                <w:szCs w:val="20"/>
              </w:rPr>
              <w:t>10</w:t>
            </w:r>
            <w:r w:rsidRPr="00621C1A">
              <w:rPr>
                <w:sz w:val="20"/>
                <w:szCs w:val="20"/>
              </w:rPr>
              <w:t>0,00</w:t>
            </w:r>
          </w:p>
        </w:tc>
      </w:tr>
      <w:tr w:rsidR="00621C1A" w:rsidRPr="00834EF4" w14:paraId="0D908F55" w14:textId="77777777" w:rsidTr="00DB3710">
        <w:tc>
          <w:tcPr>
            <w:tcW w:w="2127" w:type="dxa"/>
            <w:shd w:val="clear" w:color="auto" w:fill="auto"/>
          </w:tcPr>
          <w:p w14:paraId="48F02B34" w14:textId="77777777" w:rsidR="00621C1A" w:rsidRPr="00211A34" w:rsidRDefault="00621C1A" w:rsidP="00D323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21C1A">
              <w:rPr>
                <w:sz w:val="20"/>
                <w:szCs w:val="20"/>
              </w:rPr>
              <w:t xml:space="preserve">Zakup i dostawa kopert przez okres 12 </w:t>
            </w:r>
            <w:r w:rsidRPr="00621C1A">
              <w:rPr>
                <w:sz w:val="20"/>
                <w:szCs w:val="20"/>
              </w:rPr>
              <w:lastRenderedPageBreak/>
              <w:t>miesięcy, zgodnie z opisem w załączniku nr 2 do SWZ.</w:t>
            </w:r>
          </w:p>
        </w:tc>
        <w:tc>
          <w:tcPr>
            <w:tcW w:w="2835" w:type="dxa"/>
            <w:shd w:val="clear" w:color="auto" w:fill="auto"/>
          </w:tcPr>
          <w:p w14:paraId="40B640BC" w14:textId="77777777" w:rsidR="00621C1A" w:rsidRPr="00211A34" w:rsidRDefault="00621C1A" w:rsidP="00D323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21C1A">
              <w:rPr>
                <w:b/>
                <w:bCs/>
                <w:sz w:val="20"/>
                <w:szCs w:val="20"/>
              </w:rPr>
              <w:lastRenderedPageBreak/>
              <w:t>Enter</w:t>
            </w:r>
            <w:proofErr w:type="spellEnd"/>
            <w:r w:rsidRPr="00621C1A">
              <w:rPr>
                <w:b/>
                <w:bCs/>
                <w:sz w:val="20"/>
                <w:szCs w:val="20"/>
              </w:rPr>
              <w:t xml:space="preserve"> P.H.U. Ewa </w:t>
            </w:r>
            <w:proofErr w:type="spellStart"/>
            <w:r w:rsidRPr="00621C1A">
              <w:rPr>
                <w:b/>
                <w:bCs/>
                <w:sz w:val="20"/>
                <w:szCs w:val="20"/>
              </w:rPr>
              <w:t>Taranto</w:t>
            </w:r>
            <w:proofErr w:type="spellEnd"/>
          </w:p>
          <w:p w14:paraId="2ADE33C8" w14:textId="77777777" w:rsidR="00621C1A" w:rsidRPr="00211A34" w:rsidRDefault="00621C1A" w:rsidP="00D323FA">
            <w:pPr>
              <w:rPr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Biwakowa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1C1A">
              <w:rPr>
                <w:sz w:val="20"/>
                <w:szCs w:val="20"/>
              </w:rPr>
              <w:t>26A</w:t>
            </w:r>
          </w:p>
          <w:p w14:paraId="29753E13" w14:textId="77777777" w:rsidR="00621C1A" w:rsidRPr="00211A34" w:rsidRDefault="00621C1A" w:rsidP="00D323FA">
            <w:pPr>
              <w:spacing w:after="40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lastRenderedPageBreak/>
              <w:t>93-469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1C1A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11DB1E25" w14:textId="77777777" w:rsidR="00621C1A" w:rsidRPr="00621C1A" w:rsidRDefault="00621C1A" w:rsidP="00D323FA">
            <w:pPr>
              <w:spacing w:before="40" w:after="40"/>
              <w:rPr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lastRenderedPageBreak/>
              <w:t>1 - Cena - 42.88</w:t>
            </w:r>
          </w:p>
          <w:p w14:paraId="1E20309C" w14:textId="77777777" w:rsidR="00621C1A" w:rsidRPr="00211A34" w:rsidRDefault="00621C1A" w:rsidP="00D323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 xml:space="preserve">2 - Termin dostawy materiałów - </w:t>
            </w:r>
            <w:r w:rsidRPr="00621C1A">
              <w:rPr>
                <w:sz w:val="20"/>
                <w:szCs w:val="20"/>
              </w:rPr>
              <w:lastRenderedPageBreak/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F588DE" w14:textId="77777777" w:rsidR="00621C1A" w:rsidRPr="00211A34" w:rsidRDefault="00621C1A" w:rsidP="00D323FA">
            <w:pPr>
              <w:jc w:val="center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lastRenderedPageBreak/>
              <w:t xml:space="preserve">  42,88</w:t>
            </w:r>
          </w:p>
        </w:tc>
      </w:tr>
      <w:tr w:rsidR="00621C1A" w:rsidRPr="00834EF4" w14:paraId="4F161717" w14:textId="77777777" w:rsidTr="00DB3710">
        <w:tc>
          <w:tcPr>
            <w:tcW w:w="2127" w:type="dxa"/>
            <w:shd w:val="clear" w:color="auto" w:fill="auto"/>
          </w:tcPr>
          <w:p w14:paraId="7DD76BD1" w14:textId="77777777" w:rsidR="00621C1A" w:rsidRPr="00211A34" w:rsidRDefault="00621C1A" w:rsidP="00D323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21C1A">
              <w:rPr>
                <w:sz w:val="20"/>
                <w:szCs w:val="20"/>
              </w:rPr>
              <w:t>Zakup i dostawa kopert przez okres 12 miesięcy, zgodnie z opisem w załączniku nr 2 do SWZ.</w:t>
            </w:r>
          </w:p>
        </w:tc>
        <w:tc>
          <w:tcPr>
            <w:tcW w:w="2835" w:type="dxa"/>
            <w:shd w:val="clear" w:color="auto" w:fill="auto"/>
          </w:tcPr>
          <w:p w14:paraId="4C503D1E" w14:textId="77777777" w:rsidR="00621C1A" w:rsidRPr="00211A34" w:rsidRDefault="00621C1A" w:rsidP="00D323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gramStart"/>
            <w:r w:rsidRPr="00621C1A">
              <w:rPr>
                <w:b/>
                <w:bCs/>
                <w:sz w:val="20"/>
                <w:szCs w:val="20"/>
              </w:rPr>
              <w:t>Przedsiębiorstwo  Handlowo</w:t>
            </w:r>
            <w:proofErr w:type="gramEnd"/>
            <w:r w:rsidRPr="00621C1A">
              <w:rPr>
                <w:b/>
                <w:bCs/>
                <w:sz w:val="20"/>
                <w:szCs w:val="20"/>
              </w:rPr>
              <w:t xml:space="preserve">  Usługowe  Lobos  Sp. z o.o.</w:t>
            </w:r>
          </w:p>
          <w:p w14:paraId="3D457C0B" w14:textId="77777777" w:rsidR="00621C1A" w:rsidRPr="00211A34" w:rsidRDefault="00621C1A" w:rsidP="00D323FA">
            <w:pPr>
              <w:rPr>
                <w:sz w:val="20"/>
                <w:szCs w:val="20"/>
              </w:rPr>
            </w:pPr>
            <w:proofErr w:type="spellStart"/>
            <w:r w:rsidRPr="00621C1A">
              <w:rPr>
                <w:sz w:val="20"/>
                <w:szCs w:val="20"/>
              </w:rPr>
              <w:t>Medweckiego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621C1A">
              <w:rPr>
                <w:sz w:val="20"/>
                <w:szCs w:val="20"/>
              </w:rPr>
              <w:t>17</w:t>
            </w:r>
          </w:p>
          <w:p w14:paraId="2DB48B2A" w14:textId="77777777" w:rsidR="00621C1A" w:rsidRPr="00211A34" w:rsidRDefault="00621C1A" w:rsidP="00D323FA">
            <w:pPr>
              <w:spacing w:after="40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31-870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1C1A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024B8395" w14:textId="77777777" w:rsidR="00621C1A" w:rsidRPr="00621C1A" w:rsidRDefault="00621C1A" w:rsidP="00D323FA">
            <w:pPr>
              <w:spacing w:before="40" w:after="40"/>
              <w:rPr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1 - Cena - 0.00</w:t>
            </w:r>
          </w:p>
          <w:p w14:paraId="26039CE2" w14:textId="77777777" w:rsidR="00621C1A" w:rsidRPr="00211A34" w:rsidRDefault="00621C1A" w:rsidP="00D323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2 - Termin dostawy materiałów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A654F4" w14:textId="77777777" w:rsidR="00621C1A" w:rsidRPr="00211A34" w:rsidRDefault="00621C1A" w:rsidP="00D323FA">
            <w:pPr>
              <w:jc w:val="center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 xml:space="preserve">  0,00</w:t>
            </w:r>
          </w:p>
        </w:tc>
      </w:tr>
      <w:tr w:rsidR="00621C1A" w:rsidRPr="00834EF4" w14:paraId="602F927E" w14:textId="77777777" w:rsidTr="00DB3710">
        <w:tc>
          <w:tcPr>
            <w:tcW w:w="2127" w:type="dxa"/>
            <w:shd w:val="clear" w:color="auto" w:fill="auto"/>
          </w:tcPr>
          <w:p w14:paraId="1D80B057" w14:textId="77777777" w:rsidR="00621C1A" w:rsidRPr="00211A34" w:rsidRDefault="00621C1A" w:rsidP="00D323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21C1A">
              <w:rPr>
                <w:sz w:val="20"/>
                <w:szCs w:val="20"/>
              </w:rPr>
              <w:t>Zakup i dostawa papieru do drukarek i kserokopiarek przez okres 12 miesięcy, zgodnie z opisem w załączniku nr 2 do SWZ.</w:t>
            </w:r>
          </w:p>
        </w:tc>
        <w:tc>
          <w:tcPr>
            <w:tcW w:w="2835" w:type="dxa"/>
            <w:shd w:val="clear" w:color="auto" w:fill="auto"/>
          </w:tcPr>
          <w:p w14:paraId="6CF9AB0E" w14:textId="77777777" w:rsidR="00621C1A" w:rsidRPr="00211A34" w:rsidRDefault="00621C1A" w:rsidP="00D323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21C1A">
              <w:rPr>
                <w:b/>
                <w:bCs/>
                <w:sz w:val="20"/>
                <w:szCs w:val="20"/>
              </w:rPr>
              <w:t>AMP Polska sp. z o.o.</w:t>
            </w:r>
          </w:p>
          <w:p w14:paraId="412433CB" w14:textId="77777777" w:rsidR="00621C1A" w:rsidRPr="00211A34" w:rsidRDefault="00621C1A" w:rsidP="00D323FA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621C1A">
              <w:rPr>
                <w:sz w:val="20"/>
                <w:szCs w:val="20"/>
              </w:rPr>
              <w:t>B.Prusa</w:t>
            </w:r>
            <w:proofErr w:type="spellEnd"/>
            <w:proofErr w:type="gramEnd"/>
            <w:r w:rsidRPr="00211A34">
              <w:rPr>
                <w:sz w:val="20"/>
                <w:szCs w:val="20"/>
              </w:rPr>
              <w:t xml:space="preserve"> </w:t>
            </w:r>
            <w:r w:rsidRPr="00621C1A">
              <w:rPr>
                <w:sz w:val="20"/>
                <w:szCs w:val="20"/>
              </w:rPr>
              <w:t>37/1</w:t>
            </w:r>
          </w:p>
          <w:p w14:paraId="24E3C864" w14:textId="77777777" w:rsidR="00621C1A" w:rsidRPr="00211A34" w:rsidRDefault="00621C1A" w:rsidP="00D323FA">
            <w:pPr>
              <w:spacing w:after="40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30-117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1C1A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518B6F68" w14:textId="77777777" w:rsidR="00621C1A" w:rsidRPr="00621C1A" w:rsidRDefault="00621C1A" w:rsidP="00D323FA">
            <w:pPr>
              <w:spacing w:before="40" w:after="40"/>
              <w:rPr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1 - Cena - 56.04</w:t>
            </w:r>
          </w:p>
          <w:p w14:paraId="6D3DC2C5" w14:textId="77777777" w:rsidR="00621C1A" w:rsidRPr="00211A34" w:rsidRDefault="00621C1A" w:rsidP="00D323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2 - Termin dostawy materiałów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565DF2C" w14:textId="77777777" w:rsidR="00621C1A" w:rsidRPr="00211A34" w:rsidRDefault="00621C1A" w:rsidP="00D323FA">
            <w:pPr>
              <w:jc w:val="center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 xml:space="preserve">  56,04</w:t>
            </w:r>
          </w:p>
        </w:tc>
      </w:tr>
      <w:tr w:rsidR="00621C1A" w:rsidRPr="00834EF4" w14:paraId="03A8B343" w14:textId="77777777" w:rsidTr="00DB3710">
        <w:tc>
          <w:tcPr>
            <w:tcW w:w="2127" w:type="dxa"/>
            <w:shd w:val="clear" w:color="auto" w:fill="auto"/>
          </w:tcPr>
          <w:p w14:paraId="1C13E130" w14:textId="77777777" w:rsidR="00621C1A" w:rsidRPr="00211A34" w:rsidRDefault="00621C1A" w:rsidP="00D323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21C1A">
              <w:rPr>
                <w:sz w:val="20"/>
                <w:szCs w:val="20"/>
              </w:rPr>
              <w:t>Zakup i dostawa papieru do drukarek i kserokopiarek przez okres 12 miesięcy, zgodnie z opisem w załączniku nr 2 do SWZ.</w:t>
            </w:r>
          </w:p>
        </w:tc>
        <w:tc>
          <w:tcPr>
            <w:tcW w:w="2835" w:type="dxa"/>
            <w:shd w:val="clear" w:color="auto" w:fill="auto"/>
          </w:tcPr>
          <w:p w14:paraId="41B2BA1E" w14:textId="77777777" w:rsidR="00621C1A" w:rsidRPr="00211A34" w:rsidRDefault="00621C1A" w:rsidP="00D323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21C1A">
              <w:rPr>
                <w:b/>
                <w:bCs/>
                <w:sz w:val="20"/>
                <w:szCs w:val="20"/>
              </w:rPr>
              <w:t>ProOffice</w:t>
            </w:r>
            <w:proofErr w:type="spellEnd"/>
            <w:r w:rsidRPr="00621C1A">
              <w:rPr>
                <w:b/>
                <w:bCs/>
                <w:sz w:val="20"/>
                <w:szCs w:val="20"/>
              </w:rPr>
              <w:t xml:space="preserve">. net Wiesław </w:t>
            </w:r>
            <w:proofErr w:type="spellStart"/>
            <w:r w:rsidRPr="00621C1A">
              <w:rPr>
                <w:b/>
                <w:bCs/>
                <w:sz w:val="20"/>
                <w:szCs w:val="20"/>
              </w:rPr>
              <w:t>Stoczkiewicz</w:t>
            </w:r>
            <w:proofErr w:type="spellEnd"/>
          </w:p>
          <w:p w14:paraId="009AD5E9" w14:textId="77777777" w:rsidR="00621C1A" w:rsidRPr="00211A34" w:rsidRDefault="00621C1A" w:rsidP="00D323FA">
            <w:pPr>
              <w:rPr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Rączna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1C1A">
              <w:rPr>
                <w:sz w:val="20"/>
                <w:szCs w:val="20"/>
              </w:rPr>
              <w:t>25F</w:t>
            </w:r>
          </w:p>
          <w:p w14:paraId="4F0D0A49" w14:textId="77777777" w:rsidR="00621C1A" w:rsidRPr="00211A34" w:rsidRDefault="00621C1A" w:rsidP="00D323FA">
            <w:pPr>
              <w:spacing w:after="40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30-741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1C1A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425066AA" w14:textId="77777777" w:rsidR="00621C1A" w:rsidRPr="00621C1A" w:rsidRDefault="00621C1A" w:rsidP="00D323FA">
            <w:pPr>
              <w:spacing w:before="40" w:after="40"/>
              <w:rPr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1 - Cena - 60.00</w:t>
            </w:r>
          </w:p>
          <w:p w14:paraId="217F6C64" w14:textId="7EE43196" w:rsidR="00621C1A" w:rsidRPr="00211A34" w:rsidRDefault="00621C1A" w:rsidP="00D323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 xml:space="preserve">2 - Termin dostawy materiałów - </w:t>
            </w:r>
            <w:r w:rsidR="00DB3710">
              <w:rPr>
                <w:sz w:val="20"/>
                <w:szCs w:val="20"/>
              </w:rPr>
              <w:t>4</w:t>
            </w:r>
            <w:r w:rsidRPr="00621C1A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6DE9A2" w14:textId="68EE6BF1" w:rsidR="00621C1A" w:rsidRPr="00211A34" w:rsidRDefault="00621C1A" w:rsidP="00D323FA">
            <w:pPr>
              <w:jc w:val="center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 xml:space="preserve">  </w:t>
            </w:r>
            <w:r w:rsidR="00DB3710">
              <w:rPr>
                <w:sz w:val="20"/>
                <w:szCs w:val="20"/>
              </w:rPr>
              <w:t>10</w:t>
            </w:r>
            <w:r w:rsidRPr="00621C1A">
              <w:rPr>
                <w:sz w:val="20"/>
                <w:szCs w:val="20"/>
              </w:rPr>
              <w:t>0,00</w:t>
            </w:r>
          </w:p>
        </w:tc>
      </w:tr>
      <w:tr w:rsidR="00621C1A" w:rsidRPr="00834EF4" w14:paraId="2AA6E162" w14:textId="77777777" w:rsidTr="00DB3710">
        <w:tc>
          <w:tcPr>
            <w:tcW w:w="2127" w:type="dxa"/>
            <w:shd w:val="clear" w:color="auto" w:fill="auto"/>
          </w:tcPr>
          <w:p w14:paraId="79F1C8C9" w14:textId="77777777" w:rsidR="00621C1A" w:rsidRPr="00211A34" w:rsidRDefault="00621C1A" w:rsidP="00D323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21C1A">
              <w:rPr>
                <w:sz w:val="20"/>
                <w:szCs w:val="20"/>
              </w:rPr>
              <w:t>Zakup i dostawa papieru do drukarek i kserokopiarek przez okres 12 miesięcy, zgodnie z opisem w załączniku nr 2 do SWZ.</w:t>
            </w:r>
          </w:p>
        </w:tc>
        <w:tc>
          <w:tcPr>
            <w:tcW w:w="2835" w:type="dxa"/>
            <w:shd w:val="clear" w:color="auto" w:fill="auto"/>
          </w:tcPr>
          <w:p w14:paraId="4BB0B0BE" w14:textId="77777777" w:rsidR="00621C1A" w:rsidRPr="00211A34" w:rsidRDefault="00621C1A" w:rsidP="00D323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gramStart"/>
            <w:r w:rsidRPr="00621C1A">
              <w:rPr>
                <w:b/>
                <w:bCs/>
                <w:sz w:val="20"/>
                <w:szCs w:val="20"/>
              </w:rPr>
              <w:t>Przedsiębiorstwo  Handlowo</w:t>
            </w:r>
            <w:proofErr w:type="gramEnd"/>
            <w:r w:rsidRPr="00621C1A">
              <w:rPr>
                <w:b/>
                <w:bCs/>
                <w:sz w:val="20"/>
                <w:szCs w:val="20"/>
              </w:rPr>
              <w:t xml:space="preserve">  Usługowe  Lobos  Sp. z o.o.</w:t>
            </w:r>
          </w:p>
          <w:p w14:paraId="54794E40" w14:textId="77777777" w:rsidR="00621C1A" w:rsidRPr="00211A34" w:rsidRDefault="00621C1A" w:rsidP="00D323FA">
            <w:pPr>
              <w:rPr>
                <w:sz w:val="20"/>
                <w:szCs w:val="20"/>
              </w:rPr>
            </w:pPr>
            <w:proofErr w:type="spellStart"/>
            <w:r w:rsidRPr="00621C1A">
              <w:rPr>
                <w:sz w:val="20"/>
                <w:szCs w:val="20"/>
              </w:rPr>
              <w:t>Medweckiego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621C1A">
              <w:rPr>
                <w:sz w:val="20"/>
                <w:szCs w:val="20"/>
              </w:rPr>
              <w:t>17</w:t>
            </w:r>
          </w:p>
          <w:p w14:paraId="4CBBD64D" w14:textId="77777777" w:rsidR="00621C1A" w:rsidRPr="00211A34" w:rsidRDefault="00621C1A" w:rsidP="00D323FA">
            <w:pPr>
              <w:spacing w:after="40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31-870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1C1A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5D1914C6" w14:textId="77777777" w:rsidR="00621C1A" w:rsidRPr="00621C1A" w:rsidRDefault="00621C1A" w:rsidP="00D323FA">
            <w:pPr>
              <w:spacing w:before="40" w:after="40"/>
              <w:rPr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1 - Cena - 0.00</w:t>
            </w:r>
          </w:p>
          <w:p w14:paraId="263ED0BD" w14:textId="77777777" w:rsidR="00621C1A" w:rsidRPr="00211A34" w:rsidRDefault="00621C1A" w:rsidP="00D323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2 - Termin dostawy materiałów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DAB036" w14:textId="77777777" w:rsidR="00621C1A" w:rsidRPr="00211A34" w:rsidRDefault="00621C1A" w:rsidP="00D323FA">
            <w:pPr>
              <w:jc w:val="center"/>
              <w:rPr>
                <w:color w:val="000000"/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 xml:space="preserve">  0,00</w:t>
            </w:r>
          </w:p>
        </w:tc>
      </w:tr>
    </w:tbl>
    <w:p w14:paraId="5F21374E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185388D9" w14:textId="7777777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50025C97" w14:textId="77777777" w:rsidTr="00596EA3">
        <w:tc>
          <w:tcPr>
            <w:tcW w:w="871" w:type="dxa"/>
            <w:shd w:val="clear" w:color="auto" w:fill="F3F3F3"/>
            <w:vAlign w:val="center"/>
          </w:tcPr>
          <w:p w14:paraId="57B5BAAE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71C79AD8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118C576B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621C1A" w14:paraId="1D77B7CF" w14:textId="77777777" w:rsidTr="00D323FA">
        <w:tc>
          <w:tcPr>
            <w:tcW w:w="871" w:type="dxa"/>
            <w:vAlign w:val="center"/>
          </w:tcPr>
          <w:p w14:paraId="05A6F9F4" w14:textId="77777777" w:rsidR="00621C1A" w:rsidRPr="00596EA3" w:rsidRDefault="00621C1A" w:rsidP="00D323FA">
            <w:pPr>
              <w:spacing w:before="40"/>
              <w:jc w:val="center"/>
              <w:rPr>
                <w:sz w:val="22"/>
                <w:szCs w:val="22"/>
              </w:rPr>
            </w:pPr>
            <w:r w:rsidRPr="00621C1A">
              <w:rPr>
                <w:sz w:val="22"/>
                <w:szCs w:val="22"/>
              </w:rPr>
              <w:t>2</w:t>
            </w:r>
          </w:p>
        </w:tc>
        <w:tc>
          <w:tcPr>
            <w:tcW w:w="2957" w:type="dxa"/>
            <w:vAlign w:val="center"/>
          </w:tcPr>
          <w:p w14:paraId="71CFCB19" w14:textId="77777777" w:rsidR="00621C1A" w:rsidRPr="00596EA3" w:rsidRDefault="00621C1A" w:rsidP="00D323FA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621C1A">
              <w:rPr>
                <w:b/>
                <w:bCs/>
                <w:sz w:val="22"/>
                <w:szCs w:val="22"/>
              </w:rPr>
              <w:t>OKOffice</w:t>
            </w:r>
            <w:proofErr w:type="spellEnd"/>
            <w:r w:rsidRPr="00621C1A">
              <w:rPr>
                <w:b/>
                <w:bCs/>
                <w:sz w:val="22"/>
                <w:szCs w:val="22"/>
              </w:rPr>
              <w:t xml:space="preserve"> Rączy Spółka Jawna</w:t>
            </w:r>
          </w:p>
          <w:p w14:paraId="4BAF6688" w14:textId="77777777" w:rsidR="00621C1A" w:rsidRPr="00211A34" w:rsidRDefault="00621C1A" w:rsidP="00D323FA">
            <w:pPr>
              <w:rPr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Drukarska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1C1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22FD5157" w14:textId="77777777" w:rsidR="00621C1A" w:rsidRPr="00211A34" w:rsidRDefault="00621C1A" w:rsidP="00D323FA">
            <w:pPr>
              <w:spacing w:after="40"/>
              <w:rPr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35-103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1C1A">
              <w:rPr>
                <w:sz w:val="20"/>
                <w:szCs w:val="20"/>
              </w:rPr>
              <w:t>Rzeszów</w:t>
            </w:r>
          </w:p>
        </w:tc>
        <w:tc>
          <w:tcPr>
            <w:tcW w:w="5670" w:type="dxa"/>
          </w:tcPr>
          <w:p w14:paraId="6B263997" w14:textId="77777777" w:rsidR="00621C1A" w:rsidRPr="00596EA3" w:rsidRDefault="00621C1A" w:rsidP="00D323FA">
            <w:pPr>
              <w:spacing w:before="40" w:after="40"/>
              <w:rPr>
                <w:sz w:val="22"/>
                <w:szCs w:val="22"/>
              </w:rPr>
            </w:pPr>
            <w:r w:rsidRPr="00621C1A">
              <w:rPr>
                <w:sz w:val="22"/>
                <w:szCs w:val="22"/>
              </w:rPr>
              <w:t>Art. 226 ust. 1 pkt 3</w:t>
            </w:r>
          </w:p>
          <w:p w14:paraId="347C3E88" w14:textId="025B16FB" w:rsidR="00621C1A" w:rsidRPr="00596EA3" w:rsidRDefault="00621C1A" w:rsidP="00D323FA">
            <w:pPr>
              <w:jc w:val="both"/>
              <w:rPr>
                <w:sz w:val="22"/>
                <w:szCs w:val="22"/>
              </w:rPr>
            </w:pPr>
            <w:r w:rsidRPr="00621C1A">
              <w:rPr>
                <w:sz w:val="22"/>
                <w:szCs w:val="22"/>
              </w:rPr>
              <w:t xml:space="preserve">Oferta została złożona niezgodnie z art. 63 ust. 2 ww. ustawy, który wymaga, w przypadku postępowania o udzielenie zamówienia o wartości zamówienia mniejszej niż progi unijne, złożenie oferty, pod rygorem nieważności, w formie elektronicznej lub w postaci elektronicznej, opatrzonej podpisem zaufanym lub podpisem osobistym. Wykonawca </w:t>
            </w:r>
            <w:proofErr w:type="spellStart"/>
            <w:r w:rsidRPr="00621C1A">
              <w:rPr>
                <w:sz w:val="22"/>
                <w:szCs w:val="22"/>
              </w:rPr>
              <w:t>OKOffice</w:t>
            </w:r>
            <w:proofErr w:type="spellEnd"/>
            <w:r w:rsidRPr="00621C1A">
              <w:rPr>
                <w:sz w:val="22"/>
                <w:szCs w:val="22"/>
              </w:rPr>
              <w:t xml:space="preserve"> Rączy </w:t>
            </w:r>
            <w:proofErr w:type="spellStart"/>
            <w:r w:rsidRPr="00621C1A">
              <w:rPr>
                <w:sz w:val="22"/>
                <w:szCs w:val="22"/>
              </w:rPr>
              <w:t>Sp.j</w:t>
            </w:r>
            <w:proofErr w:type="spellEnd"/>
            <w:r w:rsidRPr="00621C1A">
              <w:rPr>
                <w:sz w:val="22"/>
                <w:szCs w:val="22"/>
              </w:rPr>
              <w:t>. złożył ofertę w postaci elektronicznej tj. w postaci skanu, ale na dokumentach widnieje skan własnoręcznych podpisów - złożone dokumenty nie został</w:t>
            </w:r>
            <w:r w:rsidR="00DB3710">
              <w:rPr>
                <w:sz w:val="22"/>
                <w:szCs w:val="22"/>
              </w:rPr>
              <w:t>y</w:t>
            </w:r>
            <w:r w:rsidRPr="00621C1A">
              <w:rPr>
                <w:sz w:val="22"/>
                <w:szCs w:val="22"/>
              </w:rPr>
              <w:t xml:space="preserve"> opatrzone podpisem zaufanym lub podpisem osobistym.</w:t>
            </w:r>
          </w:p>
        </w:tc>
      </w:tr>
      <w:tr w:rsidR="00621C1A" w14:paraId="1A556BC7" w14:textId="77777777" w:rsidTr="00D323FA">
        <w:tc>
          <w:tcPr>
            <w:tcW w:w="871" w:type="dxa"/>
            <w:vAlign w:val="center"/>
          </w:tcPr>
          <w:p w14:paraId="14D32FDB" w14:textId="77777777" w:rsidR="00621C1A" w:rsidRPr="00596EA3" w:rsidRDefault="00621C1A" w:rsidP="00D323FA">
            <w:pPr>
              <w:spacing w:before="40"/>
              <w:jc w:val="center"/>
              <w:rPr>
                <w:sz w:val="22"/>
                <w:szCs w:val="22"/>
              </w:rPr>
            </w:pPr>
            <w:r w:rsidRPr="00621C1A">
              <w:rPr>
                <w:sz w:val="22"/>
                <w:szCs w:val="22"/>
              </w:rPr>
              <w:t>5</w:t>
            </w:r>
          </w:p>
        </w:tc>
        <w:tc>
          <w:tcPr>
            <w:tcW w:w="2957" w:type="dxa"/>
            <w:vAlign w:val="center"/>
          </w:tcPr>
          <w:p w14:paraId="04DFAC1E" w14:textId="77777777" w:rsidR="00621C1A" w:rsidRPr="00596EA3" w:rsidRDefault="00621C1A" w:rsidP="00D323FA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gramStart"/>
            <w:r w:rsidRPr="00621C1A">
              <w:rPr>
                <w:b/>
                <w:bCs/>
                <w:sz w:val="22"/>
                <w:szCs w:val="22"/>
              </w:rPr>
              <w:t>Przedsiębiorstwo  Handlowo</w:t>
            </w:r>
            <w:proofErr w:type="gramEnd"/>
            <w:r w:rsidRPr="00621C1A">
              <w:rPr>
                <w:b/>
                <w:bCs/>
                <w:sz w:val="22"/>
                <w:szCs w:val="22"/>
              </w:rPr>
              <w:t xml:space="preserve">  Usługowe  Lobos  Sp. z o.o.</w:t>
            </w:r>
          </w:p>
          <w:p w14:paraId="13DAC049" w14:textId="77777777" w:rsidR="00621C1A" w:rsidRPr="00211A34" w:rsidRDefault="00621C1A" w:rsidP="00D323FA">
            <w:pPr>
              <w:rPr>
                <w:sz w:val="20"/>
                <w:szCs w:val="20"/>
              </w:rPr>
            </w:pPr>
            <w:proofErr w:type="spellStart"/>
            <w:r w:rsidRPr="00621C1A">
              <w:rPr>
                <w:sz w:val="20"/>
                <w:szCs w:val="20"/>
              </w:rPr>
              <w:t>Medweckiego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621C1A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4A0F6BA3" w14:textId="77777777" w:rsidR="00621C1A" w:rsidRPr="00211A34" w:rsidRDefault="00621C1A" w:rsidP="00D323FA">
            <w:pPr>
              <w:spacing w:after="40"/>
              <w:rPr>
                <w:sz w:val="20"/>
                <w:szCs w:val="20"/>
              </w:rPr>
            </w:pPr>
            <w:r w:rsidRPr="00621C1A">
              <w:rPr>
                <w:sz w:val="20"/>
                <w:szCs w:val="20"/>
              </w:rPr>
              <w:t>31-870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1C1A">
              <w:rPr>
                <w:sz w:val="20"/>
                <w:szCs w:val="20"/>
              </w:rPr>
              <w:t>Kraków</w:t>
            </w:r>
          </w:p>
        </w:tc>
        <w:tc>
          <w:tcPr>
            <w:tcW w:w="5670" w:type="dxa"/>
          </w:tcPr>
          <w:p w14:paraId="4CA1321E" w14:textId="77777777" w:rsidR="00621C1A" w:rsidRPr="00596EA3" w:rsidRDefault="00621C1A" w:rsidP="00D323FA">
            <w:pPr>
              <w:spacing w:before="40" w:after="40"/>
              <w:rPr>
                <w:sz w:val="22"/>
                <w:szCs w:val="22"/>
              </w:rPr>
            </w:pPr>
            <w:r w:rsidRPr="00621C1A">
              <w:rPr>
                <w:sz w:val="22"/>
                <w:szCs w:val="22"/>
              </w:rPr>
              <w:t>Art. 226 ust. 1 pkt 2 lit. c</w:t>
            </w:r>
          </w:p>
          <w:p w14:paraId="5F0C83EF" w14:textId="77777777" w:rsidR="00621C1A" w:rsidRPr="00621C1A" w:rsidRDefault="00621C1A" w:rsidP="00D323FA">
            <w:pPr>
              <w:jc w:val="both"/>
              <w:rPr>
                <w:sz w:val="22"/>
                <w:szCs w:val="22"/>
              </w:rPr>
            </w:pPr>
            <w:r w:rsidRPr="00621C1A">
              <w:rPr>
                <w:sz w:val="22"/>
                <w:szCs w:val="22"/>
              </w:rPr>
              <w:t>Nie spełniono warunku dokumentu: Oświadczenie o niepodleganiu wykluczeniu oraz spełnianiu warunków udziału</w:t>
            </w:r>
          </w:p>
          <w:p w14:paraId="7E2E5C42" w14:textId="77777777" w:rsidR="00621C1A" w:rsidRPr="00621C1A" w:rsidRDefault="00621C1A" w:rsidP="00D323FA">
            <w:pPr>
              <w:jc w:val="both"/>
              <w:rPr>
                <w:sz w:val="22"/>
                <w:szCs w:val="22"/>
              </w:rPr>
            </w:pPr>
            <w:proofErr w:type="gramStart"/>
            <w:r w:rsidRPr="00621C1A">
              <w:rPr>
                <w:sz w:val="22"/>
                <w:szCs w:val="22"/>
              </w:rPr>
              <w:t>Uzasadnienie :</w:t>
            </w:r>
            <w:proofErr w:type="gramEnd"/>
            <w:r w:rsidRPr="00621C1A">
              <w:rPr>
                <w:sz w:val="22"/>
                <w:szCs w:val="22"/>
              </w:rPr>
              <w:t xml:space="preserve"> </w:t>
            </w:r>
          </w:p>
          <w:p w14:paraId="53965A85" w14:textId="77777777" w:rsidR="00621C1A" w:rsidRPr="00621C1A" w:rsidRDefault="00621C1A" w:rsidP="00D323FA">
            <w:pPr>
              <w:jc w:val="both"/>
              <w:rPr>
                <w:sz w:val="22"/>
                <w:szCs w:val="22"/>
              </w:rPr>
            </w:pPr>
            <w:r w:rsidRPr="00621C1A">
              <w:rPr>
                <w:sz w:val="22"/>
                <w:szCs w:val="22"/>
              </w:rPr>
              <w:t>Zamawiający pismem z dnia 16 maja 2022 roku /pismo: SZP.271.309/11/2022/ działając na podstawie art. 128 ust. 1 ustawy z dnia 11 września 2019 r. Prawo zamówień publicznych (</w:t>
            </w:r>
            <w:proofErr w:type="spellStart"/>
            <w:r w:rsidRPr="00621C1A">
              <w:rPr>
                <w:sz w:val="22"/>
                <w:szCs w:val="22"/>
              </w:rPr>
              <w:t>t.j</w:t>
            </w:r>
            <w:proofErr w:type="spellEnd"/>
            <w:r w:rsidRPr="00621C1A">
              <w:rPr>
                <w:sz w:val="22"/>
                <w:szCs w:val="22"/>
              </w:rPr>
              <w:t xml:space="preserve">. Dz.U. z 2021r. poz. 1129), zwanej dalej "ustawą </w:t>
            </w:r>
            <w:proofErr w:type="spellStart"/>
            <w:r w:rsidRPr="00621C1A">
              <w:rPr>
                <w:sz w:val="22"/>
                <w:szCs w:val="22"/>
              </w:rPr>
              <w:t>Pzp</w:t>
            </w:r>
            <w:proofErr w:type="spellEnd"/>
            <w:r w:rsidRPr="00621C1A">
              <w:rPr>
                <w:sz w:val="22"/>
                <w:szCs w:val="22"/>
              </w:rPr>
              <w:t xml:space="preserve">", wezwał wykonawcę do uzupełnienia braków w złożonej ofercie, w zakresie: Oświadczenia o niepodleganiu </w:t>
            </w:r>
            <w:r w:rsidRPr="00621C1A">
              <w:rPr>
                <w:sz w:val="22"/>
                <w:szCs w:val="22"/>
              </w:rPr>
              <w:lastRenderedPageBreak/>
              <w:t>wykluczeniu oraz spełnianiu warunków udziału (załącznik nr 3 do SWZ).</w:t>
            </w:r>
          </w:p>
          <w:p w14:paraId="4A1B749C" w14:textId="77777777" w:rsidR="00621C1A" w:rsidRPr="00596EA3" w:rsidRDefault="00621C1A" w:rsidP="00D323FA">
            <w:pPr>
              <w:jc w:val="both"/>
              <w:rPr>
                <w:sz w:val="22"/>
                <w:szCs w:val="22"/>
              </w:rPr>
            </w:pPr>
            <w:r w:rsidRPr="00621C1A">
              <w:rPr>
                <w:sz w:val="22"/>
                <w:szCs w:val="22"/>
              </w:rPr>
              <w:t>Oświadczenie należało złożyć do 19 maja 2022 roku. Do wyznaczonego terminu wykonawca nie złożył wymaganego oświadczenia w zakresie braku podstaw wykluczenia z postępowania na podstawie art. 7 ust.1 ustawy z dnia 13 kwietnia 2022 r. o szczególnych rozwiązaniach w zakresie przeciwdziałania wspieraniu agresji na Ukrainę oraz służących ochronie bezpieczeństwa narodowego (Dz.U. z 2022r poz.835) zwaną dalej "UOBN". W związku z powyższym zamawiający wykluczył z postępowania wykonawcę oraz odrzucił jego ofertę.</w:t>
            </w:r>
          </w:p>
        </w:tc>
      </w:tr>
    </w:tbl>
    <w:p w14:paraId="5A14625F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5B0EAF60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5D6AE00C" w14:textId="183D96B5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621C1A" w:rsidRPr="00F33C66">
        <w:rPr>
          <w:sz w:val="22"/>
          <w:szCs w:val="22"/>
        </w:rPr>
        <w:t xml:space="preserve">nie krótszym niż </w:t>
      </w:r>
      <w:r w:rsidR="00DB3710">
        <w:rPr>
          <w:sz w:val="22"/>
          <w:szCs w:val="22"/>
        </w:rPr>
        <w:t>5</w:t>
      </w:r>
      <w:r w:rsidR="00621C1A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7E8AEAB8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325B8E61" w14:textId="4C9EA38C" w:rsidR="00B464D3" w:rsidRDefault="00B464D3" w:rsidP="003E56E3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48AA5B9F" w14:textId="77777777" w:rsidR="003E56E3" w:rsidRDefault="003E56E3" w:rsidP="003E56E3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Z-ca Dyrektora ds. Finansowych </w:t>
      </w:r>
    </w:p>
    <w:p w14:paraId="7CF5064D" w14:textId="7CCFBD9E" w:rsidR="003E56E3" w:rsidRPr="004229DE" w:rsidRDefault="003E56E3" w:rsidP="003E56E3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mgr Dorota Gołąb-</w:t>
      </w:r>
      <w:proofErr w:type="spellStart"/>
      <w:r>
        <w:rPr>
          <w:i/>
          <w:sz w:val="22"/>
          <w:szCs w:val="22"/>
        </w:rPr>
        <w:t>Bełtowicz</w:t>
      </w:r>
      <w:proofErr w:type="spellEnd"/>
    </w:p>
    <w:bookmarkEnd w:id="0"/>
    <w:p w14:paraId="16455EC5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931B4" w14:textId="77777777" w:rsidR="00606554" w:rsidRDefault="00606554">
      <w:r>
        <w:separator/>
      </w:r>
    </w:p>
  </w:endnote>
  <w:endnote w:type="continuationSeparator" w:id="0">
    <w:p w14:paraId="5CA7F29A" w14:textId="77777777" w:rsidR="00606554" w:rsidRDefault="00606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5A42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62DA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F7370E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ABF686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8D98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80A29" w14:textId="77777777" w:rsidR="00606554" w:rsidRDefault="00606554">
      <w:r>
        <w:separator/>
      </w:r>
    </w:p>
  </w:footnote>
  <w:footnote w:type="continuationSeparator" w:id="0">
    <w:p w14:paraId="2ABE2528" w14:textId="77777777" w:rsidR="00606554" w:rsidRDefault="006065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B097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9809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1F5D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B35"/>
    <w:rsid w:val="00022322"/>
    <w:rsid w:val="00042497"/>
    <w:rsid w:val="000C1E6F"/>
    <w:rsid w:val="000E2D07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3E56E3"/>
    <w:rsid w:val="00431C0B"/>
    <w:rsid w:val="00437CAD"/>
    <w:rsid w:val="004657DA"/>
    <w:rsid w:val="004B2665"/>
    <w:rsid w:val="004C3459"/>
    <w:rsid w:val="004E324A"/>
    <w:rsid w:val="004E7234"/>
    <w:rsid w:val="004F017F"/>
    <w:rsid w:val="0054734E"/>
    <w:rsid w:val="00596EA3"/>
    <w:rsid w:val="00596FD7"/>
    <w:rsid w:val="005E5BFF"/>
    <w:rsid w:val="005F2CB0"/>
    <w:rsid w:val="00606554"/>
    <w:rsid w:val="00607F9B"/>
    <w:rsid w:val="00621C1A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A0B35"/>
    <w:rsid w:val="009F0E5C"/>
    <w:rsid w:val="00A029B8"/>
    <w:rsid w:val="00A356C9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726F7"/>
    <w:rsid w:val="00CA0B33"/>
    <w:rsid w:val="00CA3511"/>
    <w:rsid w:val="00D01E5B"/>
    <w:rsid w:val="00D04203"/>
    <w:rsid w:val="00D26ED6"/>
    <w:rsid w:val="00D42C90"/>
    <w:rsid w:val="00D8427E"/>
    <w:rsid w:val="00DB3710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6B20F4"/>
  <w15:chartTrackingRefBased/>
  <w15:docId w15:val="{83899AC6-3CA3-418C-8B21-B2B896231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621C1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992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2022-06-02T07:34:00Z</cp:lastPrinted>
  <dcterms:created xsi:type="dcterms:W3CDTF">2022-06-02T07:35:00Z</dcterms:created>
  <dcterms:modified xsi:type="dcterms:W3CDTF">2022-06-02T07:35:00Z</dcterms:modified>
</cp:coreProperties>
</file>