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5F23529D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25086F" w:rsidRPr="0025086F">
        <w:rPr>
          <w:b/>
          <w:bCs/>
          <w:sz w:val="22"/>
          <w:szCs w:val="22"/>
        </w:rPr>
        <w:t>Dostawa artykułów promocyjnych do sklepu internetowego AGH - KC-zp.272-235/22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29B871DC" w14:textId="14E37B2F" w:rsidR="00163BA1" w:rsidRPr="00163BA1" w:rsidRDefault="00163BA1" w:rsidP="00163BA1">
      <w:pPr>
        <w:jc w:val="both"/>
        <w:rPr>
          <w:b/>
          <w:bCs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559"/>
        <w:gridCol w:w="993"/>
        <w:gridCol w:w="1275"/>
        <w:gridCol w:w="993"/>
        <w:gridCol w:w="691"/>
        <w:gridCol w:w="2001"/>
      </w:tblGrid>
      <w:tr w:rsidR="0025086F" w:rsidRPr="00FE4E3E" w14:paraId="510E2941" w14:textId="77777777" w:rsidTr="00B35C79">
        <w:trPr>
          <w:trHeight w:val="645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60BBB7" w14:textId="33E21FC6" w:rsidR="0025086F" w:rsidRPr="00FE4E3E" w:rsidRDefault="0025086F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t>Zadanie częściowe nr 1</w:t>
            </w:r>
          </w:p>
        </w:tc>
      </w:tr>
      <w:tr w:rsidR="00287CEE" w:rsidRPr="00FE4E3E" w14:paraId="2692F76B" w14:textId="77777777" w:rsidTr="0025086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11AACD8A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 w:rsidR="008E40A1"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B6428B" w14:textId="204E0B0B" w:rsidR="00D732CE" w:rsidRDefault="00D732C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2660340" w14:textId="2422CC7D" w:rsidR="00287CEE" w:rsidRPr="00FE4E3E" w:rsidRDefault="00287CEE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56623115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415DA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87CEE" w:rsidRPr="00FE4E3E" w14:paraId="1784EAD0" w14:textId="77777777" w:rsidTr="0025086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87CEE" w:rsidRPr="00FE4E3E" w14:paraId="40259A2C" w14:textId="77777777" w:rsidTr="0025086F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FE4E3E" w:rsidRDefault="00287CE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3AE613E9" w:rsidR="00287CEE" w:rsidRPr="00FE4E3E" w:rsidRDefault="0025086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z grafiką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FE4E3E" w:rsidRDefault="00287CE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5C3701EE" w:rsidR="00287CEE" w:rsidRPr="00FE4E3E" w:rsidRDefault="0025086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432095B" w14:textId="77777777" w:rsidTr="0025086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159" w14:textId="3D7CE315" w:rsidR="00177518" w:rsidRPr="00FE4E3E" w:rsidRDefault="0025086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bawełniana z grafiką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1385A6E0" w:rsidR="00177518" w:rsidRPr="00FE4E3E" w:rsidRDefault="0025086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6AC6F95" w14:textId="77777777" w:rsidTr="0025086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82539" w14:textId="5C7CE1FA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FCBB" w14:textId="6FDE0AB6" w:rsidR="00177518" w:rsidRPr="00FE4E3E" w:rsidRDefault="0025086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Przypinka z grafiką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89E5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E8B0" w14:textId="56E79700" w:rsidR="00177518" w:rsidRPr="00FE4E3E" w:rsidRDefault="0025086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8141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61DF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B77E2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630B1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127D4705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87CEE" w:rsidRPr="00FE4E3E" w:rsidRDefault="00287CEE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87CEE" w:rsidRPr="00FE4E3E" w:rsidRDefault="00287CEE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726AFBA1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FE4E3E" w:rsidRDefault="00287CEE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FE4E3E" w:rsidRDefault="00287CEE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75C73BE4" w14:textId="77777777" w:rsidR="0025086F" w:rsidRDefault="0025086F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D00A973" w14:textId="16953963" w:rsidR="0025086F" w:rsidRPr="0091654A" w:rsidRDefault="0091654A" w:rsidP="0025086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 w:rsidR="0025086F"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 w:rsidR="0025086F">
        <w:rPr>
          <w:bCs/>
          <w:sz w:val="22"/>
          <w:szCs w:val="22"/>
        </w:rPr>
        <w:t xml:space="preserve"> </w:t>
      </w:r>
      <w:r w:rsidR="0025086F">
        <w:rPr>
          <w:b/>
          <w:bCs/>
          <w:color w:val="FF0000"/>
          <w:sz w:val="22"/>
          <w:szCs w:val="22"/>
        </w:rPr>
        <w:t>/</w:t>
      </w:r>
      <w:r w:rsidR="0025086F" w:rsidRPr="00E67FA1">
        <w:rPr>
          <w:b/>
          <w:bCs/>
          <w:color w:val="FF0000"/>
          <w:sz w:val="22"/>
          <w:szCs w:val="22"/>
        </w:rPr>
        <w:t>kryterium oceny ofert</w:t>
      </w:r>
      <w:r w:rsidR="0025086F">
        <w:rPr>
          <w:b/>
          <w:bCs/>
          <w:color w:val="FF0000"/>
          <w:sz w:val="22"/>
          <w:szCs w:val="22"/>
        </w:rPr>
        <w:t>/.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701"/>
        <w:gridCol w:w="993"/>
        <w:gridCol w:w="1275"/>
        <w:gridCol w:w="993"/>
        <w:gridCol w:w="691"/>
        <w:gridCol w:w="2001"/>
      </w:tblGrid>
      <w:tr w:rsidR="0025086F" w:rsidRPr="00FE4E3E" w14:paraId="3E583A09" w14:textId="77777777" w:rsidTr="00062B4F">
        <w:trPr>
          <w:trHeight w:val="645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8D0DD4" w14:textId="37B5D3EF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lastRenderedPageBreak/>
              <w:t xml:space="preserve">Zadanie częściowe nr </w:t>
            </w:r>
            <w:r>
              <w:rPr>
                <w:b/>
                <w:bCs/>
                <w:szCs w:val="20"/>
              </w:rPr>
              <w:t>2</w:t>
            </w:r>
          </w:p>
        </w:tc>
      </w:tr>
      <w:tr w:rsidR="0025086F" w:rsidRPr="00FE4E3E" w14:paraId="79F055E9" w14:textId="77777777" w:rsidTr="0025086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B731B4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FAA1CD" w14:textId="77777777" w:rsidR="0025086F" w:rsidRPr="00FE4E3E" w:rsidRDefault="0025086F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211E2664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CB399E8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240903" w14:textId="77777777" w:rsidR="0025086F" w:rsidRPr="00FE4E3E" w:rsidRDefault="0025086F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A869D" w14:textId="77777777" w:rsidR="0025086F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4D8B1CA9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D76140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BAB6A2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1EFD2B5D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753F56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A0BBB0E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6F13E8D1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D786DF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C5DF70D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0BDB5FA1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5086F" w:rsidRPr="00FE4E3E" w14:paraId="6AF344B3" w14:textId="77777777" w:rsidTr="0025086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1CD537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2C6557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388397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1CE830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432FC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24B435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2213BE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5C4C98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5086F" w:rsidRPr="00FE4E3E" w14:paraId="1246DD66" w14:textId="77777777" w:rsidTr="0025086F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9F6CEF" w14:textId="77777777" w:rsidR="0025086F" w:rsidRPr="00FE4E3E" w:rsidRDefault="0025086F" w:rsidP="00062B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C180" w14:textId="49E3F33A" w:rsidR="0025086F" w:rsidRPr="00FE4E3E" w:rsidRDefault="0025086F" w:rsidP="0006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Chusta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1993" w14:textId="77777777" w:rsidR="0025086F" w:rsidRPr="00FE4E3E" w:rsidRDefault="0025086F" w:rsidP="00062B4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0096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285A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BE76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7AB6CC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C36263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  <w:p w14:paraId="5EA2453B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5086F" w:rsidRPr="00FE4E3E" w14:paraId="649C4ED8" w14:textId="77777777" w:rsidTr="0025086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A85A49" w14:textId="77777777" w:rsidR="0025086F" w:rsidRPr="00FE4E3E" w:rsidRDefault="0025086F" w:rsidP="00062B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8042" w14:textId="53C45876" w:rsidR="0025086F" w:rsidRPr="00FE4E3E" w:rsidRDefault="0025086F" w:rsidP="0006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T-shirt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205F" w14:textId="77777777" w:rsidR="0025086F" w:rsidRPr="00FE4E3E" w:rsidRDefault="0025086F" w:rsidP="00062B4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9F6C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D3F0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98FF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DC3D63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2BD523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5086F" w:rsidRPr="00FE4E3E" w14:paraId="76874876" w14:textId="77777777" w:rsidTr="00062B4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2EC295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  <w:p w14:paraId="32EB8008" w14:textId="77777777" w:rsidR="0025086F" w:rsidRPr="00FE4E3E" w:rsidRDefault="0025086F" w:rsidP="00062B4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0F9B8BB3" w14:textId="77777777" w:rsidR="0025086F" w:rsidRPr="00FE4E3E" w:rsidRDefault="0025086F" w:rsidP="00062B4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0EDE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86475F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6CD07D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5086F" w:rsidRPr="00FE4E3E" w14:paraId="2EAC6E3D" w14:textId="77777777" w:rsidTr="00062B4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F3DD37" w14:textId="77777777" w:rsidR="0025086F" w:rsidRPr="00FE4E3E" w:rsidRDefault="0025086F" w:rsidP="00062B4F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2C7A54AF" w14:textId="77777777" w:rsidR="0025086F" w:rsidRPr="00FE4E3E" w:rsidRDefault="0025086F" w:rsidP="00062B4F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7EE9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849979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006EED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7D7EEEB7" w14:textId="77777777" w:rsidR="0025086F" w:rsidRDefault="0025086F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E9DB0CB" w14:textId="4B359CB6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p w14:paraId="62C9CB94" w14:textId="77777777" w:rsidR="0025086F" w:rsidRPr="0091654A" w:rsidRDefault="0025086F" w:rsidP="0025086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701"/>
        <w:gridCol w:w="993"/>
        <w:gridCol w:w="1275"/>
        <w:gridCol w:w="993"/>
        <w:gridCol w:w="691"/>
        <w:gridCol w:w="2001"/>
      </w:tblGrid>
      <w:tr w:rsidR="0025086F" w:rsidRPr="00FE4E3E" w14:paraId="793D5CE1" w14:textId="77777777" w:rsidTr="00062B4F">
        <w:trPr>
          <w:trHeight w:val="645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6E6B3" w14:textId="71FE6FB1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t xml:space="preserve">Zadanie częściowe nr </w:t>
            </w:r>
            <w:r>
              <w:rPr>
                <w:b/>
                <w:bCs/>
                <w:szCs w:val="20"/>
              </w:rPr>
              <w:t>3</w:t>
            </w:r>
          </w:p>
        </w:tc>
      </w:tr>
      <w:tr w:rsidR="0025086F" w:rsidRPr="00FE4E3E" w14:paraId="6109DAFF" w14:textId="77777777" w:rsidTr="00062B4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212DAE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E2557D" w14:textId="77777777" w:rsidR="0025086F" w:rsidRPr="00FE4E3E" w:rsidRDefault="0025086F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3EF657C1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0B915B90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724B9F" w14:textId="77777777" w:rsidR="0025086F" w:rsidRPr="00FE4E3E" w:rsidRDefault="0025086F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CC0853" w14:textId="77777777" w:rsidR="0025086F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0F6831C5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4A0F56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3B15A1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1CB9B4F5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5FCAF6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44F9FC6F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560996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BAA27A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2F7D3C5" w14:textId="77777777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58842846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5086F" w:rsidRPr="00FE4E3E" w14:paraId="66897901" w14:textId="77777777" w:rsidTr="00062B4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23531C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383748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ADA463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8864FF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976E5E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71DCEC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351C3B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88DCBF" w14:textId="77777777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5086F" w:rsidRPr="00FE4E3E" w14:paraId="537A871E" w14:textId="77777777" w:rsidTr="00062B4F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F4119A" w14:textId="77777777" w:rsidR="0025086F" w:rsidRPr="00FE4E3E" w:rsidRDefault="0025086F" w:rsidP="00062B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0C8D" w14:textId="2A82FC92" w:rsidR="0025086F" w:rsidRPr="00FE4E3E" w:rsidRDefault="0025086F" w:rsidP="0006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Bluza klasyczna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3B44" w14:textId="77777777" w:rsidR="0025086F" w:rsidRPr="00FE4E3E" w:rsidRDefault="0025086F" w:rsidP="00062B4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6277" w14:textId="54EC5C7C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4300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33B1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CB4DC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D35887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  <w:p w14:paraId="7CF80F93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5086F" w:rsidRPr="00FE4E3E" w14:paraId="7ABD6958" w14:textId="77777777" w:rsidTr="00062B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9E6889" w14:textId="77777777" w:rsidR="0025086F" w:rsidRPr="00FE4E3E" w:rsidRDefault="0025086F" w:rsidP="00062B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130E" w14:textId="2E9D9A57" w:rsidR="0025086F" w:rsidRPr="00FE4E3E" w:rsidRDefault="0025086F" w:rsidP="0006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Bluza w stylu „college”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DE44" w14:textId="77777777" w:rsidR="0025086F" w:rsidRPr="00FE4E3E" w:rsidRDefault="0025086F" w:rsidP="00062B4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E346" w14:textId="7519FDD8" w:rsidR="0025086F" w:rsidRPr="00FE4E3E" w:rsidRDefault="0025086F" w:rsidP="00062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9E9E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D0FD" w14:textId="77777777" w:rsidR="0025086F" w:rsidRPr="00FE4E3E" w:rsidRDefault="0025086F" w:rsidP="00062B4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B55F97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20E9FE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5086F" w:rsidRPr="00FE4E3E" w14:paraId="6816F25A" w14:textId="77777777" w:rsidTr="00062B4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7F5E63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  <w:p w14:paraId="6454DAE6" w14:textId="77777777" w:rsidR="0025086F" w:rsidRPr="00FE4E3E" w:rsidRDefault="0025086F" w:rsidP="00062B4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265E88B7" w14:textId="77777777" w:rsidR="0025086F" w:rsidRPr="00FE4E3E" w:rsidRDefault="0025086F" w:rsidP="00062B4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A22F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EDA669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15F2F8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5086F" w:rsidRPr="00FE4E3E" w14:paraId="6655BDC5" w14:textId="77777777" w:rsidTr="00062B4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5C53DD" w14:textId="77777777" w:rsidR="0025086F" w:rsidRPr="00FE4E3E" w:rsidRDefault="0025086F" w:rsidP="00062B4F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180A3814" w14:textId="77777777" w:rsidR="0025086F" w:rsidRPr="00FE4E3E" w:rsidRDefault="0025086F" w:rsidP="00062B4F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153B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395A96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552AC0" w14:textId="77777777" w:rsidR="0025086F" w:rsidRPr="00FE4E3E" w:rsidRDefault="0025086F" w:rsidP="00062B4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481F2FDF" w14:textId="77777777" w:rsidR="0025086F" w:rsidRDefault="0025086F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F447FC9" w14:textId="71E70E5E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p w14:paraId="5C1CCE8E" w14:textId="6F1E3506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8172154" w14:textId="10E8B2DF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A22DA65" w14:textId="77777777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5188E971" w14:textId="6F36C58F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  <w:r w:rsidRPr="0025086F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345E381" w14:textId="6F7C6470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12260225" w14:textId="572CF6D1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7305A4A9" w14:textId="77777777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  <w:bookmarkStart w:id="1" w:name="_GoBack"/>
      <w:bookmarkEnd w:id="1"/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E67FA1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E67FA1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E67FA1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E67FA1" w:rsidRDefault="00404400" w:rsidP="00404400">
      <w:pPr>
        <w:jc w:val="right"/>
        <w:rPr>
          <w:sz w:val="22"/>
          <w:szCs w:val="20"/>
        </w:rPr>
      </w:pPr>
    </w:p>
    <w:p w14:paraId="6C6000D1" w14:textId="77777777" w:rsidR="00FE3903" w:rsidRPr="00E67FA1" w:rsidRDefault="00FE3903" w:rsidP="00FE390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sz w:val="22"/>
          <w:szCs w:val="22"/>
          <w:lang w:eastAsia="zh-CN"/>
        </w:rPr>
      </w:pPr>
      <w:r w:rsidRPr="00E67FA1">
        <w:rPr>
          <w:rFonts w:eastAsia="Calibri"/>
          <w:color w:val="FF0000"/>
          <w:sz w:val="22"/>
          <w:szCs w:val="22"/>
          <w:lang w:eastAsia="zh-CN"/>
        </w:rPr>
        <w:t xml:space="preserve">Ofertę sporządzoną w języku polskim, składa się, pod rygorem nieważności, w formie elektronicznej </w:t>
      </w:r>
      <w:r w:rsidRPr="00E67FA1">
        <w:rPr>
          <w:rFonts w:eastAsia="Calibri"/>
          <w:color w:val="FF0000"/>
          <w:sz w:val="22"/>
          <w:szCs w:val="22"/>
          <w:lang w:eastAsia="zh-CN"/>
        </w:rPr>
        <w:br/>
        <w:t>i podpisuje kwalifikowanym podpisem elektronicznym.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C23DF" w14:textId="77777777" w:rsidR="00934ADA" w:rsidRDefault="00934ADA">
      <w:r>
        <w:separator/>
      </w:r>
    </w:p>
  </w:endnote>
  <w:endnote w:type="continuationSeparator" w:id="0">
    <w:p w14:paraId="1C193AC2" w14:textId="77777777" w:rsidR="00934ADA" w:rsidRDefault="0093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F7886" w14:textId="77777777" w:rsidR="00934ADA" w:rsidRDefault="00934ADA">
      <w:r>
        <w:separator/>
      </w:r>
    </w:p>
  </w:footnote>
  <w:footnote w:type="continuationSeparator" w:id="0">
    <w:p w14:paraId="1EEF0562" w14:textId="77777777" w:rsidR="00934ADA" w:rsidRDefault="00934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5086F"/>
    <w:rsid w:val="002723B0"/>
    <w:rsid w:val="00287CEE"/>
    <w:rsid w:val="002B3295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1654A"/>
    <w:rsid w:val="00923303"/>
    <w:rsid w:val="00931942"/>
    <w:rsid w:val="00931B3D"/>
    <w:rsid w:val="00934ADA"/>
    <w:rsid w:val="00941298"/>
    <w:rsid w:val="00970FE4"/>
    <w:rsid w:val="009C66FB"/>
    <w:rsid w:val="00A0022B"/>
    <w:rsid w:val="00A346FE"/>
    <w:rsid w:val="00A47B4D"/>
    <w:rsid w:val="00A83018"/>
    <w:rsid w:val="00AD4380"/>
    <w:rsid w:val="00AF745E"/>
    <w:rsid w:val="00B2596E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7D36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E44371"/>
    <w:rsid w:val="00E46350"/>
    <w:rsid w:val="00E67FA1"/>
    <w:rsid w:val="00E830D2"/>
    <w:rsid w:val="00E949B0"/>
    <w:rsid w:val="00F00591"/>
    <w:rsid w:val="00F420D1"/>
    <w:rsid w:val="00F51688"/>
    <w:rsid w:val="00F53146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2B5BF-78FB-4E2E-856D-B8C5AB154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844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2022-02-28T12:31:00Z</cp:lastPrinted>
  <dcterms:created xsi:type="dcterms:W3CDTF">2022-05-12T10:51:00Z</dcterms:created>
  <dcterms:modified xsi:type="dcterms:W3CDTF">2022-05-12T10:51:00Z</dcterms:modified>
</cp:coreProperties>
</file>