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A8C82" w14:textId="77280D7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4CD3F7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081205" w14:textId="7109414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B9FDA30" w14:textId="77777777" w:rsidR="00D533B3" w:rsidRPr="00793BCD" w:rsidRDefault="00D533B3" w:rsidP="00D533B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822572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61E38797" w14:textId="77777777" w:rsidR="00D533B3" w:rsidRPr="00793BCD" w:rsidRDefault="00D533B3" w:rsidP="00D533B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0D58B63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B514582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7E45F7A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5F2F773A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3AFDD6D8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727F017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232711C" w14:textId="77777777" w:rsidR="00D533B3" w:rsidRPr="00793BCD" w:rsidRDefault="00D533B3" w:rsidP="00D533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3429EEFA" w14:textId="77777777" w:rsidR="00D533B3" w:rsidRPr="00793BCD" w:rsidRDefault="00D533B3" w:rsidP="00D533B3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7C1C250" w14:textId="77777777" w:rsidR="00D533B3" w:rsidRPr="00793BCD" w:rsidRDefault="00D533B3" w:rsidP="00D533B3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6F485A91" w14:textId="77777777" w:rsidR="00D533B3" w:rsidRPr="00793BCD" w:rsidRDefault="00D533B3" w:rsidP="00D533B3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45C74EE8" w14:textId="77777777" w:rsidR="00D533B3" w:rsidRPr="00793BCD" w:rsidRDefault="00D533B3" w:rsidP="00D533B3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0A2AF938" w14:textId="77777777" w:rsidR="00D533B3" w:rsidRPr="00793BCD" w:rsidRDefault="00D533B3" w:rsidP="00D533B3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2DA79224" w14:textId="77777777" w:rsidR="00D533B3" w:rsidRPr="00793BCD" w:rsidRDefault="00D533B3" w:rsidP="00D533B3">
      <w:pPr>
        <w:rPr>
          <w:b/>
        </w:rPr>
      </w:pPr>
      <w:r w:rsidRPr="00793BCD">
        <w:rPr>
          <w:b/>
        </w:rPr>
        <w:t xml:space="preserve">30-059 Kraków,  </w:t>
      </w:r>
    </w:p>
    <w:p w14:paraId="109E3CC8" w14:textId="77777777" w:rsidR="00D533B3" w:rsidRPr="00793BCD" w:rsidRDefault="00D533B3" w:rsidP="00D533B3">
      <w:pPr>
        <w:ind w:firstLine="3969"/>
        <w:rPr>
          <w:b/>
        </w:rPr>
      </w:pPr>
    </w:p>
    <w:p w14:paraId="218E85FF" w14:textId="41E49005" w:rsidR="00D533B3" w:rsidRPr="00793BCD" w:rsidRDefault="00D533B3" w:rsidP="00D533B3">
      <w:pPr>
        <w:widowControl w:val="0"/>
        <w:ind w:right="1"/>
        <w:jc w:val="both"/>
      </w:pPr>
      <w:r w:rsidRPr="00793BCD">
        <w:t xml:space="preserve">Przystępując do postępowania o udzielenie zamówienia publicznego, którego przedmiotem jest </w:t>
      </w:r>
      <w:r w:rsidR="00661FD6" w:rsidRPr="00661FD6">
        <w:rPr>
          <w:b/>
        </w:rPr>
        <w:t>dostawa pieca komorowego dla Laboratorium Sorbentów Mineralnych i Organicznych w ramach umowy RPMP.01.01.00-12-0140/18-00XVII/39/FE/19 - KC-zp.272-339/22</w:t>
      </w:r>
      <w:r w:rsidRPr="00793BCD">
        <w:rPr>
          <w:b/>
          <w:sz w:val="26"/>
        </w:rPr>
        <w:t xml:space="preserve">, </w:t>
      </w:r>
      <w:r w:rsidRPr="00793BCD">
        <w:t>oferuję realizację przedmiotu zamówienia, zgodnie z zasadami określonymi w specyfikacji warunków zamówienia.</w:t>
      </w:r>
    </w:p>
    <w:p w14:paraId="73B74A18" w14:textId="77777777" w:rsidR="00D533B3" w:rsidRPr="00793BCD" w:rsidRDefault="00D533B3" w:rsidP="00D533B3">
      <w:pPr>
        <w:tabs>
          <w:tab w:val="right" w:pos="9000"/>
        </w:tabs>
      </w:pPr>
    </w:p>
    <w:p w14:paraId="59A27F57" w14:textId="5170EED3" w:rsidR="00D533B3" w:rsidRPr="00793BCD" w:rsidRDefault="00D533B3" w:rsidP="00D533B3">
      <w:pPr>
        <w:widowControl w:val="0"/>
        <w:spacing w:line="264" w:lineRule="auto"/>
        <w:ind w:right="1"/>
        <w:rPr>
          <w:b/>
        </w:rPr>
      </w:pPr>
      <w:r w:rsidRPr="00793BCD">
        <w:rPr>
          <w:b/>
        </w:rPr>
        <w:t>Cena netto</w:t>
      </w:r>
      <w:r>
        <w:rPr>
          <w:b/>
        </w:rPr>
        <w:t xml:space="preserve"> za całość zamówienia</w:t>
      </w:r>
      <w:r w:rsidRPr="00793BCD">
        <w:rPr>
          <w:b/>
        </w:rPr>
        <w:t>: ......................................................................... PLN</w:t>
      </w:r>
    </w:p>
    <w:p w14:paraId="49FC19ED" w14:textId="77777777" w:rsidR="00D533B3" w:rsidRPr="00793BCD" w:rsidRDefault="00D533B3" w:rsidP="00D533B3">
      <w:pPr>
        <w:widowControl w:val="0"/>
        <w:spacing w:line="264" w:lineRule="auto"/>
        <w:ind w:right="1"/>
        <w:rPr>
          <w:b/>
        </w:rPr>
      </w:pPr>
    </w:p>
    <w:p w14:paraId="677B7376" w14:textId="7D82DAA1" w:rsidR="00D533B3" w:rsidRPr="00793BCD" w:rsidRDefault="00D533B3" w:rsidP="00D533B3">
      <w:pPr>
        <w:widowControl w:val="0"/>
        <w:spacing w:line="264" w:lineRule="auto"/>
        <w:ind w:right="1"/>
        <w:rPr>
          <w:b/>
        </w:rPr>
      </w:pPr>
      <w:r w:rsidRPr="00793BCD">
        <w:rPr>
          <w:b/>
        </w:rPr>
        <w:t>Cena brutto</w:t>
      </w:r>
      <w:r>
        <w:rPr>
          <w:b/>
        </w:rPr>
        <w:t xml:space="preserve"> za całość zamówienia</w:t>
      </w:r>
      <w:r w:rsidRPr="00793BCD">
        <w:rPr>
          <w:b/>
        </w:rPr>
        <w:t>: ......................................................................... PLN</w:t>
      </w:r>
    </w:p>
    <w:p w14:paraId="060951F5" w14:textId="77777777" w:rsidR="00D533B3" w:rsidRPr="00793BCD" w:rsidRDefault="00D533B3" w:rsidP="00D533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E99E08C" w14:textId="77777777" w:rsidR="00D533B3" w:rsidRPr="00793BCD" w:rsidRDefault="00D533B3" w:rsidP="00D533B3">
      <w:pPr>
        <w:widowControl w:val="0"/>
        <w:spacing w:line="264" w:lineRule="auto"/>
        <w:ind w:right="1"/>
        <w:jc w:val="both"/>
      </w:pPr>
      <w:r w:rsidRPr="00793BCD">
        <w:t>Słownie brutto: .......................................................................................................................</w:t>
      </w:r>
    </w:p>
    <w:p w14:paraId="60482BB5" w14:textId="77777777" w:rsidR="00D533B3" w:rsidRPr="00793BCD" w:rsidRDefault="00D533B3" w:rsidP="00D533B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C19838" w14:textId="77777777" w:rsidR="00D533B3" w:rsidRPr="00793BCD" w:rsidRDefault="00D533B3" w:rsidP="00D533B3">
      <w:pPr>
        <w:widowControl w:val="0"/>
        <w:spacing w:line="360" w:lineRule="auto"/>
        <w:rPr>
          <w:b/>
        </w:rPr>
      </w:pPr>
      <w:r w:rsidRPr="00793BCD">
        <w:rPr>
          <w:b/>
        </w:rPr>
        <w:t>Powyższa cena zawiera podatek VAT w wysokości .......... % tj. ……………………. PLN</w:t>
      </w:r>
    </w:p>
    <w:p w14:paraId="5CF97189" w14:textId="3F71E6A0" w:rsidR="00D533B3" w:rsidRPr="00661FD6" w:rsidRDefault="00D533B3" w:rsidP="00D533B3">
      <w:pPr>
        <w:widowControl w:val="0"/>
        <w:spacing w:line="360" w:lineRule="auto"/>
        <w:rPr>
          <w:b/>
        </w:rPr>
      </w:pPr>
      <w:r w:rsidRPr="00661FD6">
        <w:rPr>
          <w:b/>
        </w:rPr>
        <w:t xml:space="preserve">Producent/typ/model zaoferowanego pieca komorowego: </w:t>
      </w:r>
      <w:r w:rsidRPr="00661FD6">
        <w:t>…………………………………</w:t>
      </w:r>
    </w:p>
    <w:p w14:paraId="688582C3" w14:textId="77777777" w:rsidR="00D533B3" w:rsidRPr="00661FD6" w:rsidRDefault="00D533B3" w:rsidP="00D533B3">
      <w:pPr>
        <w:widowControl w:val="0"/>
        <w:spacing w:line="360" w:lineRule="auto"/>
        <w:ind w:right="1"/>
        <w:jc w:val="both"/>
        <w:rPr>
          <w:b/>
        </w:rPr>
      </w:pPr>
      <w:r w:rsidRPr="00661FD6">
        <w:rPr>
          <w:b/>
        </w:rPr>
        <w:t xml:space="preserve">Termin realizacji umowy: </w:t>
      </w:r>
      <w:r w:rsidRPr="00661FD6">
        <w:t>………..</w:t>
      </w:r>
      <w:r w:rsidRPr="00661FD6">
        <w:rPr>
          <w:b/>
          <w:bCs/>
        </w:rPr>
        <w:t xml:space="preserve"> dni od daty podpisania umowy</w:t>
      </w:r>
      <w:r w:rsidRPr="00661FD6">
        <w:t xml:space="preserve"> (</w:t>
      </w:r>
      <w:r w:rsidRPr="00661FD6">
        <w:rPr>
          <w:i/>
        </w:rPr>
        <w:t>kryterium oceny ofert)</w:t>
      </w:r>
    </w:p>
    <w:p w14:paraId="64F6658E" w14:textId="6D0995F7" w:rsidR="00D533B3" w:rsidRPr="00793BCD" w:rsidRDefault="00D533B3" w:rsidP="00D533B3">
      <w:pPr>
        <w:widowControl w:val="0"/>
        <w:spacing w:line="360" w:lineRule="auto"/>
        <w:ind w:right="1"/>
        <w:jc w:val="both"/>
        <w:rPr>
          <w:b/>
        </w:rPr>
      </w:pPr>
      <w:r w:rsidRPr="00661FD6">
        <w:rPr>
          <w:b/>
        </w:rPr>
        <w:t>Okres udzielonej gwarancji wynosi:</w:t>
      </w:r>
      <w:r w:rsidRPr="00661FD6">
        <w:t xml:space="preserve"> …………… </w:t>
      </w:r>
      <w:r w:rsidRPr="00661FD6">
        <w:rPr>
          <w:b/>
          <w:bCs/>
        </w:rPr>
        <w:t xml:space="preserve">miesięcy </w:t>
      </w:r>
      <w:r w:rsidRPr="00661FD6">
        <w:t>(</w:t>
      </w:r>
      <w:r w:rsidRPr="00661FD6">
        <w:rPr>
          <w:i/>
        </w:rPr>
        <w:t>kryterium oceny ofert)</w:t>
      </w:r>
    </w:p>
    <w:p w14:paraId="5BA2D5F2" w14:textId="77777777" w:rsidR="00D533B3" w:rsidRPr="00793BCD" w:rsidRDefault="00D533B3" w:rsidP="00D533B3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10F68B32" w14:textId="77777777" w:rsidR="00D533B3" w:rsidRPr="00793BCD" w:rsidRDefault="00D533B3" w:rsidP="00D533B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lastRenderedPageBreak/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46AE51" w14:textId="77777777" w:rsidR="00D533B3" w:rsidRPr="00793BCD" w:rsidRDefault="00D533B3" w:rsidP="00D533B3">
      <w:pPr>
        <w:rPr>
          <w:sz w:val="18"/>
          <w:szCs w:val="18"/>
        </w:rPr>
      </w:pPr>
    </w:p>
    <w:p w14:paraId="7B9A3941" w14:textId="77777777" w:rsidR="00D533B3" w:rsidRPr="00793BCD" w:rsidRDefault="00D533B3" w:rsidP="00D533B3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66937F07" w14:textId="77777777" w:rsidR="00D533B3" w:rsidRPr="00793BCD" w:rsidRDefault="00D533B3" w:rsidP="00D533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37D18AB" w14:textId="77777777" w:rsidR="00D533B3" w:rsidRDefault="00D533B3" w:rsidP="00D533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31282BE4" w14:textId="77777777" w:rsidR="00D533B3" w:rsidRPr="008F4546" w:rsidRDefault="00D533B3" w:rsidP="00D533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D28A683" w14:textId="77777777" w:rsidR="00D533B3" w:rsidRPr="00793BCD" w:rsidRDefault="00D533B3" w:rsidP="00D533B3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88E3E1" w14:textId="77777777" w:rsidR="00D533B3" w:rsidRPr="00793BCD" w:rsidRDefault="00D533B3" w:rsidP="00D533B3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9B04FB" w14:textId="77777777" w:rsidR="00D533B3" w:rsidRPr="00793BCD" w:rsidRDefault="00D533B3" w:rsidP="00D533B3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1AEDA6" w14:textId="77777777" w:rsidR="00D533B3" w:rsidRPr="00793BCD" w:rsidRDefault="00D533B3" w:rsidP="00D533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533B3" w:rsidRPr="00793BCD" w14:paraId="17EF174A" w14:textId="77777777" w:rsidTr="000D19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BB253" w14:textId="77777777" w:rsidR="00D533B3" w:rsidRPr="00793BCD" w:rsidRDefault="00D533B3" w:rsidP="000D19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4FCC2" w14:textId="77777777" w:rsidR="00D533B3" w:rsidRPr="00793BCD" w:rsidRDefault="00D533B3" w:rsidP="000D19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AB179D0" w14:textId="77777777" w:rsidR="00D533B3" w:rsidRPr="00793BCD" w:rsidRDefault="00D533B3" w:rsidP="000D19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B0A83" w14:textId="77777777" w:rsidR="00D533B3" w:rsidRPr="00793BCD" w:rsidRDefault="00D533B3" w:rsidP="000D19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D533B3" w:rsidRPr="00793BCD" w14:paraId="749D9B64" w14:textId="77777777" w:rsidTr="000D19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D213D" w14:textId="77777777" w:rsidR="00D533B3" w:rsidRPr="00793BCD" w:rsidRDefault="00D533B3" w:rsidP="000D198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0F334" w14:textId="77777777" w:rsidR="00D533B3" w:rsidRPr="00793BCD" w:rsidRDefault="00D533B3" w:rsidP="000D19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F0E1E" w14:textId="77777777" w:rsidR="00D533B3" w:rsidRPr="00793BCD" w:rsidRDefault="00D533B3" w:rsidP="000D19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533B3" w:rsidRPr="00793BCD" w14:paraId="7A91E403" w14:textId="77777777" w:rsidTr="000D198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F4D54" w14:textId="77777777" w:rsidR="00D533B3" w:rsidRPr="00793BCD" w:rsidRDefault="00D533B3" w:rsidP="000D198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66F0D" w14:textId="77777777" w:rsidR="00D533B3" w:rsidRPr="00793BCD" w:rsidRDefault="00D533B3" w:rsidP="000D19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F0FE7" w14:textId="77777777" w:rsidR="00D533B3" w:rsidRPr="00793BCD" w:rsidRDefault="00D533B3" w:rsidP="000D19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E531CA" w14:textId="77777777" w:rsidR="00D533B3" w:rsidRPr="00793BCD" w:rsidRDefault="00D533B3" w:rsidP="00D533B3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78B3DF08" w14:textId="77777777" w:rsidR="00D533B3" w:rsidRPr="00793BCD" w:rsidRDefault="00D533B3" w:rsidP="00D533B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27802F24" w14:textId="77777777" w:rsidR="00D533B3" w:rsidRPr="00793BCD" w:rsidRDefault="00D533B3" w:rsidP="00D533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7B9D4E04" w14:textId="77777777" w:rsidR="00D533B3" w:rsidRPr="00793BCD" w:rsidRDefault="00D533B3" w:rsidP="00D533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5CC6FCC4" w14:textId="77777777" w:rsidR="00D533B3" w:rsidRPr="00793BCD" w:rsidRDefault="00D533B3" w:rsidP="00D533B3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8DBDB38" w14:textId="77777777" w:rsidR="00D533B3" w:rsidRPr="00793BCD" w:rsidRDefault="00D533B3" w:rsidP="00D533B3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75E264" w14:textId="77777777" w:rsidR="00D533B3" w:rsidRPr="00793BCD" w:rsidRDefault="00D533B3" w:rsidP="00D533B3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167AD126" w14:textId="77777777" w:rsidR="00D533B3" w:rsidRPr="00793BCD" w:rsidRDefault="00D533B3" w:rsidP="00D533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00B668D7" w14:textId="77777777" w:rsidR="00D533B3" w:rsidRPr="00793BCD" w:rsidRDefault="00D533B3" w:rsidP="00D533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70E09EE6" w14:textId="77777777" w:rsidR="00D533B3" w:rsidRPr="00793BCD" w:rsidRDefault="00D533B3" w:rsidP="00D533B3">
      <w:pPr>
        <w:jc w:val="both"/>
        <w:rPr>
          <w:b/>
          <w:color w:val="FF0000"/>
          <w:sz w:val="22"/>
          <w:szCs w:val="22"/>
        </w:rPr>
      </w:pPr>
    </w:p>
    <w:p w14:paraId="743CD07E" w14:textId="77777777" w:rsidR="00D533B3" w:rsidRPr="00793BCD" w:rsidRDefault="00D533B3" w:rsidP="00D533B3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1CA3771" w14:textId="77777777" w:rsidR="00FE545C" w:rsidRDefault="00FE545C" w:rsidP="00D533B3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2B24B" w14:textId="77777777" w:rsidR="008D7D8C" w:rsidRDefault="008D7D8C">
      <w:r>
        <w:separator/>
      </w:r>
    </w:p>
  </w:endnote>
  <w:endnote w:type="continuationSeparator" w:id="0">
    <w:p w14:paraId="0C0EACE8" w14:textId="77777777" w:rsidR="008D7D8C" w:rsidRDefault="008D7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21A5E" w14:textId="77777777" w:rsidR="00350C38" w:rsidRDefault="00350C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D89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FD6EB" w14:textId="77777777" w:rsidR="00350C38" w:rsidRDefault="00350C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DA7BA" w14:textId="77777777" w:rsidR="008D7D8C" w:rsidRDefault="008D7D8C">
      <w:r>
        <w:separator/>
      </w:r>
    </w:p>
  </w:footnote>
  <w:footnote w:type="continuationSeparator" w:id="0">
    <w:p w14:paraId="5DD0251F" w14:textId="77777777" w:rsidR="008D7D8C" w:rsidRDefault="008D7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3CCC" w14:textId="77777777" w:rsidR="00350C38" w:rsidRDefault="00350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54E5" w14:textId="3448430F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3416054" w14:textId="237B664F" w:rsidR="008A4E85" w:rsidRDefault="00661FD6">
    <w:pPr>
      <w:pStyle w:val="Nagwek"/>
      <w:rPr>
        <w:sz w:val="22"/>
      </w:rPr>
    </w:pPr>
    <w:r>
      <w:rPr>
        <w:sz w:val="22"/>
      </w:rPr>
      <w:pict w14:anchorId="420077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6.5pt;height:42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E1E9" w14:textId="77777777" w:rsidR="00350C38" w:rsidRDefault="00350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6976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88186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3311732">
    <w:abstractNumId w:val="0"/>
  </w:num>
  <w:num w:numId="4" w16cid:durableId="1042175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7D8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0C3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1FD6"/>
    <w:rsid w:val="00673FDA"/>
    <w:rsid w:val="006815F6"/>
    <w:rsid w:val="007748F0"/>
    <w:rsid w:val="007A4321"/>
    <w:rsid w:val="00833933"/>
    <w:rsid w:val="008508C7"/>
    <w:rsid w:val="00853083"/>
    <w:rsid w:val="008A4E85"/>
    <w:rsid w:val="008B2F0C"/>
    <w:rsid w:val="008B4928"/>
    <w:rsid w:val="008D2AB8"/>
    <w:rsid w:val="008D7D8C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533B3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3A1EE36"/>
  <w15:chartTrackingRefBased/>
  <w15:docId w15:val="{0FB54BF8-A00D-4B87-8699-F3072D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549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2022-05-26T12:19:00Z</dcterms:created>
  <dcterms:modified xsi:type="dcterms:W3CDTF">2022-05-27T09:07:00Z</dcterms:modified>
</cp:coreProperties>
</file>