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7F0A3C" w14:textId="77777777" w:rsidR="006A5DF1" w:rsidRPr="00655585" w:rsidRDefault="00C37976" w:rsidP="006A5DF1">
      <w:pPr>
        <w:spacing w:after="240"/>
        <w:jc w:val="right"/>
        <w:rPr>
          <w:sz w:val="22"/>
          <w:szCs w:val="22"/>
        </w:rPr>
      </w:pPr>
      <w:r w:rsidRPr="00655585">
        <w:rPr>
          <w:sz w:val="22"/>
          <w:szCs w:val="22"/>
        </w:rPr>
        <w:t>Poznań</w:t>
      </w:r>
      <w:r w:rsidR="006A5DF1" w:rsidRPr="00655585">
        <w:rPr>
          <w:sz w:val="22"/>
          <w:szCs w:val="22"/>
        </w:rPr>
        <w:t xml:space="preserve"> dnia: </w:t>
      </w:r>
      <w:r w:rsidRPr="00655585">
        <w:rPr>
          <w:sz w:val="22"/>
          <w:szCs w:val="22"/>
        </w:rPr>
        <w:t>2022-06-03</w:t>
      </w:r>
    </w:p>
    <w:p w14:paraId="71B8634E" w14:textId="77777777" w:rsidR="0029606A" w:rsidRPr="00655585" w:rsidRDefault="0029606A" w:rsidP="006A5DF1">
      <w:pPr>
        <w:spacing w:after="240"/>
        <w:jc w:val="right"/>
        <w:rPr>
          <w:sz w:val="22"/>
          <w:szCs w:val="22"/>
        </w:rPr>
      </w:pPr>
    </w:p>
    <w:p w14:paraId="49C69A6D" w14:textId="77777777" w:rsidR="00C37976" w:rsidRPr="00655585" w:rsidRDefault="00C37976" w:rsidP="006A5DF1">
      <w:pPr>
        <w:rPr>
          <w:b/>
          <w:bCs/>
          <w:sz w:val="22"/>
          <w:szCs w:val="22"/>
        </w:rPr>
      </w:pPr>
      <w:r w:rsidRPr="00655585">
        <w:rPr>
          <w:b/>
          <w:bCs/>
          <w:sz w:val="22"/>
          <w:szCs w:val="22"/>
        </w:rPr>
        <w:t>Szpital Wojewódzki w Poznaniu</w:t>
      </w:r>
    </w:p>
    <w:p w14:paraId="631F216F" w14:textId="77777777" w:rsidR="006A5DF1" w:rsidRPr="00655585" w:rsidRDefault="00C37976" w:rsidP="006A5DF1">
      <w:pPr>
        <w:rPr>
          <w:b/>
          <w:bCs/>
          <w:sz w:val="22"/>
          <w:szCs w:val="22"/>
        </w:rPr>
      </w:pPr>
      <w:r w:rsidRPr="00655585">
        <w:rPr>
          <w:b/>
          <w:bCs/>
          <w:sz w:val="22"/>
          <w:szCs w:val="22"/>
        </w:rPr>
        <w:t>Dział Zamówień Publicznych</w:t>
      </w:r>
    </w:p>
    <w:p w14:paraId="3C52975C" w14:textId="16B27CCA" w:rsidR="006A5DF1" w:rsidRPr="00655585" w:rsidRDefault="00655585" w:rsidP="006A5DF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C37976" w:rsidRPr="00655585">
        <w:rPr>
          <w:sz w:val="22"/>
          <w:szCs w:val="22"/>
        </w:rPr>
        <w:t>Juraszów</w:t>
      </w:r>
      <w:r w:rsidR="006A5DF1" w:rsidRPr="00655585">
        <w:rPr>
          <w:sz w:val="22"/>
          <w:szCs w:val="22"/>
        </w:rPr>
        <w:t xml:space="preserve"> </w:t>
      </w:r>
      <w:r w:rsidR="00C37976" w:rsidRPr="00655585">
        <w:rPr>
          <w:sz w:val="22"/>
          <w:szCs w:val="22"/>
        </w:rPr>
        <w:t>7/19</w:t>
      </w:r>
    </w:p>
    <w:p w14:paraId="47857DD0" w14:textId="77777777" w:rsidR="006A5DF1" w:rsidRPr="00655585" w:rsidRDefault="00C37976" w:rsidP="006A5DF1">
      <w:pPr>
        <w:rPr>
          <w:sz w:val="22"/>
          <w:szCs w:val="22"/>
        </w:rPr>
      </w:pPr>
      <w:r w:rsidRPr="00655585">
        <w:rPr>
          <w:sz w:val="22"/>
          <w:szCs w:val="22"/>
        </w:rPr>
        <w:t>60-479</w:t>
      </w:r>
      <w:r w:rsidR="006A5DF1" w:rsidRPr="00655585">
        <w:rPr>
          <w:sz w:val="22"/>
          <w:szCs w:val="22"/>
        </w:rPr>
        <w:t xml:space="preserve"> </w:t>
      </w:r>
      <w:r w:rsidRPr="00655585">
        <w:rPr>
          <w:sz w:val="22"/>
          <w:szCs w:val="22"/>
        </w:rPr>
        <w:t>Poznań</w:t>
      </w:r>
    </w:p>
    <w:p w14:paraId="27DC29B2" w14:textId="77777777" w:rsidR="006A5DF1" w:rsidRPr="00655585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384C55" w14:textId="77777777" w:rsidR="006A5DF1" w:rsidRPr="00655585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655585">
        <w:rPr>
          <w:sz w:val="22"/>
          <w:szCs w:val="22"/>
        </w:rPr>
        <w:tab/>
        <w:t xml:space="preserve"> </w:t>
      </w:r>
    </w:p>
    <w:p w14:paraId="3ED53B56" w14:textId="77777777" w:rsidR="006A5DF1" w:rsidRPr="00655585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5521FA5" w14:textId="77777777" w:rsidR="006A5DF1" w:rsidRPr="00655585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655585">
        <w:rPr>
          <w:b/>
          <w:sz w:val="22"/>
          <w:szCs w:val="22"/>
        </w:rPr>
        <w:t>WYKONAWCY</w:t>
      </w:r>
    </w:p>
    <w:p w14:paraId="0A94C8C6" w14:textId="77777777" w:rsidR="006A5DF1" w:rsidRPr="00655585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655585">
        <w:rPr>
          <w:sz w:val="22"/>
          <w:szCs w:val="22"/>
        </w:rPr>
        <w:t>ubiegający się o zamówienie publiczne</w:t>
      </w:r>
    </w:p>
    <w:p w14:paraId="08E70084" w14:textId="77777777" w:rsidR="006D4AB3" w:rsidRPr="00655585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10B7E5A" w14:textId="77777777" w:rsidR="006D4AB3" w:rsidRPr="0065558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FB1797" w14:textId="77777777" w:rsidR="006D4AB3" w:rsidRPr="0065558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BC4CDFA" w14:textId="60E67550" w:rsidR="00632C3C" w:rsidRPr="0065558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655585">
        <w:rPr>
          <w:rFonts w:ascii="Times New Roman" w:hAnsi="Times New Roman"/>
          <w:sz w:val="22"/>
          <w:szCs w:val="22"/>
        </w:rPr>
        <w:t>WYJAŚNIENI</w:t>
      </w:r>
      <w:r w:rsidR="00520165" w:rsidRPr="00655585">
        <w:rPr>
          <w:rFonts w:ascii="Times New Roman" w:hAnsi="Times New Roman"/>
          <w:sz w:val="22"/>
          <w:szCs w:val="22"/>
        </w:rPr>
        <w:t>A</w:t>
      </w:r>
      <w:r w:rsidR="00632C3C" w:rsidRPr="00655585">
        <w:rPr>
          <w:rFonts w:ascii="Times New Roman" w:hAnsi="Times New Roman"/>
          <w:sz w:val="22"/>
          <w:szCs w:val="22"/>
        </w:rPr>
        <w:t xml:space="preserve"> TREŚCI</w:t>
      </w:r>
      <w:r w:rsidR="0029606A" w:rsidRPr="00655585">
        <w:rPr>
          <w:rFonts w:ascii="Times New Roman" w:hAnsi="Times New Roman"/>
          <w:sz w:val="22"/>
          <w:szCs w:val="22"/>
        </w:rPr>
        <w:t xml:space="preserve"> SWZ</w:t>
      </w:r>
      <w:r w:rsidR="00655585">
        <w:rPr>
          <w:rFonts w:ascii="Times New Roman" w:hAnsi="Times New Roman"/>
          <w:sz w:val="22"/>
          <w:szCs w:val="22"/>
        </w:rPr>
        <w:t xml:space="preserve"> 2</w:t>
      </w:r>
    </w:p>
    <w:p w14:paraId="581ECCA8" w14:textId="586A1B69" w:rsidR="006D4AB3" w:rsidRPr="00655585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55585">
        <w:rPr>
          <w:sz w:val="22"/>
          <w:szCs w:val="22"/>
        </w:rPr>
        <w:t xml:space="preserve">Dotyczy: </w:t>
      </w:r>
      <w:r w:rsidR="006A5DF1" w:rsidRPr="00655585">
        <w:rPr>
          <w:sz w:val="22"/>
          <w:szCs w:val="22"/>
        </w:rPr>
        <w:t>p</w:t>
      </w:r>
      <w:r w:rsidRPr="00655585">
        <w:rPr>
          <w:sz w:val="22"/>
          <w:szCs w:val="22"/>
        </w:rPr>
        <w:t>ostępowani</w:t>
      </w:r>
      <w:r w:rsidR="006A5DF1" w:rsidRPr="00655585">
        <w:rPr>
          <w:sz w:val="22"/>
          <w:szCs w:val="22"/>
        </w:rPr>
        <w:t>a</w:t>
      </w:r>
      <w:r w:rsidRPr="00655585">
        <w:rPr>
          <w:sz w:val="22"/>
          <w:szCs w:val="22"/>
        </w:rPr>
        <w:t xml:space="preserve"> o udzielenie zamówienia publicznego, prowadzone</w:t>
      </w:r>
      <w:r w:rsidR="006A5DF1" w:rsidRPr="00655585">
        <w:rPr>
          <w:sz w:val="22"/>
          <w:szCs w:val="22"/>
        </w:rPr>
        <w:t>go</w:t>
      </w:r>
      <w:r w:rsidRPr="00655585">
        <w:rPr>
          <w:sz w:val="22"/>
          <w:szCs w:val="22"/>
        </w:rPr>
        <w:t xml:space="preserve"> w trybie </w:t>
      </w:r>
      <w:r w:rsidR="00C37976" w:rsidRPr="00655585">
        <w:rPr>
          <w:sz w:val="22"/>
          <w:szCs w:val="22"/>
        </w:rPr>
        <w:t>Tryb podstawowy bez negocjacji - art. 275 pkt. 1 ustawy Pzp</w:t>
      </w:r>
      <w:r w:rsidRPr="00655585">
        <w:rPr>
          <w:b/>
          <w:sz w:val="22"/>
          <w:szCs w:val="22"/>
        </w:rPr>
        <w:t xml:space="preserve"> </w:t>
      </w:r>
      <w:r w:rsidRPr="00655585">
        <w:rPr>
          <w:bCs/>
          <w:sz w:val="22"/>
          <w:szCs w:val="22"/>
        </w:rPr>
        <w:t>na</w:t>
      </w:r>
      <w:r w:rsidRPr="00655585">
        <w:rPr>
          <w:b/>
          <w:sz w:val="22"/>
          <w:szCs w:val="22"/>
        </w:rPr>
        <w:t xml:space="preserve"> </w:t>
      </w:r>
      <w:r w:rsidR="00E72428" w:rsidRPr="00655585">
        <w:rPr>
          <w:bCs/>
          <w:sz w:val="22"/>
          <w:szCs w:val="22"/>
        </w:rPr>
        <w:t>”</w:t>
      </w:r>
      <w:r w:rsidR="00C37976" w:rsidRPr="00655585">
        <w:rPr>
          <w:b/>
          <w:bCs/>
          <w:sz w:val="22"/>
          <w:szCs w:val="22"/>
        </w:rPr>
        <w:t>Budowa kuchni wraz z wyposażeniem dla Wielkopolskiego Centrum Specjalistycznego w Poznaniu ul. Juraszów 7/19</w:t>
      </w:r>
      <w:r w:rsidR="00E72428" w:rsidRPr="00655585">
        <w:rPr>
          <w:bCs/>
          <w:sz w:val="22"/>
          <w:szCs w:val="22"/>
        </w:rPr>
        <w:t>”</w:t>
      </w:r>
      <w:r w:rsidRPr="00655585">
        <w:rPr>
          <w:b/>
          <w:sz w:val="22"/>
          <w:szCs w:val="22"/>
        </w:rPr>
        <w:t xml:space="preserve"> </w:t>
      </w:r>
      <w:r w:rsidRPr="00655585">
        <w:rPr>
          <w:bCs/>
          <w:sz w:val="22"/>
          <w:szCs w:val="22"/>
        </w:rPr>
        <w:t>– znak sprawy</w:t>
      </w:r>
      <w:r w:rsidRPr="00655585">
        <w:rPr>
          <w:b/>
          <w:sz w:val="22"/>
          <w:szCs w:val="22"/>
        </w:rPr>
        <w:t xml:space="preserve"> </w:t>
      </w:r>
      <w:r w:rsidR="00C37976" w:rsidRPr="00655585">
        <w:rPr>
          <w:b/>
          <w:sz w:val="22"/>
          <w:szCs w:val="22"/>
        </w:rPr>
        <w:t>SZW/DZP/27/2022</w:t>
      </w:r>
    </w:p>
    <w:p w14:paraId="309E24E5" w14:textId="77777777" w:rsidR="00C37976" w:rsidRPr="00655585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55585">
        <w:rPr>
          <w:sz w:val="22"/>
          <w:szCs w:val="22"/>
        </w:rPr>
        <w:t xml:space="preserve">Zamawiający, </w:t>
      </w:r>
      <w:r w:rsidR="00C37976" w:rsidRPr="00655585">
        <w:rPr>
          <w:b/>
          <w:sz w:val="22"/>
          <w:szCs w:val="22"/>
        </w:rPr>
        <w:t>Szpital Wojewódzki w Poznaniu</w:t>
      </w:r>
    </w:p>
    <w:p w14:paraId="3DFA3331" w14:textId="77777777" w:rsidR="0012774F" w:rsidRPr="00655585" w:rsidRDefault="00C37976" w:rsidP="00D8461B">
      <w:pPr>
        <w:spacing w:after="240" w:line="276" w:lineRule="auto"/>
        <w:jc w:val="both"/>
        <w:rPr>
          <w:sz w:val="22"/>
          <w:szCs w:val="22"/>
        </w:rPr>
      </w:pPr>
      <w:r w:rsidRPr="00655585">
        <w:rPr>
          <w:b/>
          <w:sz w:val="22"/>
          <w:szCs w:val="22"/>
        </w:rPr>
        <w:t>Dział Zamówień Publicznych</w:t>
      </w:r>
      <w:r w:rsidR="00520165" w:rsidRPr="00655585">
        <w:rPr>
          <w:sz w:val="22"/>
          <w:szCs w:val="22"/>
        </w:rPr>
        <w:t xml:space="preserve">, działając na podstawie art. </w:t>
      </w:r>
      <w:r w:rsidR="00E74BC3" w:rsidRPr="00655585">
        <w:rPr>
          <w:sz w:val="22"/>
          <w:szCs w:val="22"/>
        </w:rPr>
        <w:t>284</w:t>
      </w:r>
      <w:r w:rsidR="00520165" w:rsidRPr="00655585">
        <w:rPr>
          <w:sz w:val="22"/>
          <w:szCs w:val="22"/>
        </w:rPr>
        <w:t xml:space="preserve"> ust. </w:t>
      </w:r>
      <w:r w:rsidR="0029606A" w:rsidRPr="00655585">
        <w:rPr>
          <w:sz w:val="22"/>
          <w:szCs w:val="22"/>
        </w:rPr>
        <w:t>6</w:t>
      </w:r>
      <w:r w:rsidR="00520165" w:rsidRPr="00655585">
        <w:rPr>
          <w:sz w:val="22"/>
          <w:szCs w:val="22"/>
        </w:rPr>
        <w:t xml:space="preserve"> ustawy z dnia </w:t>
      </w:r>
      <w:r w:rsidR="0029606A" w:rsidRPr="00655585">
        <w:rPr>
          <w:sz w:val="22"/>
          <w:szCs w:val="22"/>
        </w:rPr>
        <w:t>11</w:t>
      </w:r>
      <w:r w:rsidR="00520165" w:rsidRPr="00655585">
        <w:rPr>
          <w:sz w:val="22"/>
          <w:szCs w:val="22"/>
        </w:rPr>
        <w:t xml:space="preserve"> </w:t>
      </w:r>
      <w:r w:rsidR="0029606A" w:rsidRPr="00655585">
        <w:rPr>
          <w:sz w:val="22"/>
          <w:szCs w:val="22"/>
        </w:rPr>
        <w:t xml:space="preserve">września </w:t>
      </w:r>
      <w:r w:rsidR="00520165" w:rsidRPr="00655585">
        <w:rPr>
          <w:sz w:val="22"/>
          <w:szCs w:val="22"/>
        </w:rPr>
        <w:t>20</w:t>
      </w:r>
      <w:r w:rsidR="0029606A" w:rsidRPr="00655585">
        <w:rPr>
          <w:sz w:val="22"/>
          <w:szCs w:val="22"/>
        </w:rPr>
        <w:t>19</w:t>
      </w:r>
      <w:r w:rsidR="00520165" w:rsidRPr="00655585">
        <w:rPr>
          <w:sz w:val="22"/>
          <w:szCs w:val="22"/>
        </w:rPr>
        <w:t xml:space="preserve"> r</w:t>
      </w:r>
      <w:r w:rsidR="0029606A" w:rsidRPr="00655585">
        <w:rPr>
          <w:sz w:val="22"/>
          <w:szCs w:val="22"/>
        </w:rPr>
        <w:t>.</w:t>
      </w:r>
      <w:r w:rsidR="00520165" w:rsidRPr="00655585">
        <w:rPr>
          <w:sz w:val="22"/>
          <w:szCs w:val="22"/>
        </w:rPr>
        <w:t xml:space="preserve"> Prawo </w:t>
      </w:r>
      <w:r w:rsidR="0029606A" w:rsidRPr="00655585">
        <w:rPr>
          <w:sz w:val="22"/>
          <w:szCs w:val="22"/>
        </w:rPr>
        <w:t>z</w:t>
      </w:r>
      <w:r w:rsidR="00520165" w:rsidRPr="00655585">
        <w:rPr>
          <w:sz w:val="22"/>
          <w:szCs w:val="22"/>
        </w:rPr>
        <w:t xml:space="preserve">amówień </w:t>
      </w:r>
      <w:r w:rsidR="0029606A" w:rsidRPr="00655585">
        <w:rPr>
          <w:sz w:val="22"/>
          <w:szCs w:val="22"/>
        </w:rPr>
        <w:t>p</w:t>
      </w:r>
      <w:r w:rsidR="00520165" w:rsidRPr="00655585">
        <w:rPr>
          <w:sz w:val="22"/>
          <w:szCs w:val="22"/>
        </w:rPr>
        <w:t xml:space="preserve">ublicznych </w:t>
      </w:r>
      <w:r w:rsidRPr="00655585">
        <w:rPr>
          <w:sz w:val="22"/>
          <w:szCs w:val="22"/>
        </w:rPr>
        <w:t>(t.j. Dz.U. z 2021r. poz. 1129 z późn. zm.)</w:t>
      </w:r>
      <w:r w:rsidR="00BE7BFD" w:rsidRPr="00655585">
        <w:rPr>
          <w:sz w:val="22"/>
          <w:szCs w:val="22"/>
        </w:rPr>
        <w:t xml:space="preserve">, </w:t>
      </w:r>
      <w:r w:rsidR="00E74BC3" w:rsidRPr="00655585">
        <w:rPr>
          <w:sz w:val="22"/>
          <w:szCs w:val="22"/>
        </w:rPr>
        <w:t>udostępnia</w:t>
      </w:r>
      <w:r w:rsidR="00BE7BFD" w:rsidRPr="00655585">
        <w:rPr>
          <w:sz w:val="22"/>
          <w:szCs w:val="22"/>
        </w:rPr>
        <w:t xml:space="preserve"> poniżej treść zapytań do S</w:t>
      </w:r>
      <w:r w:rsidR="0012774F" w:rsidRPr="00655585">
        <w:rPr>
          <w:sz w:val="22"/>
          <w:szCs w:val="22"/>
        </w:rPr>
        <w:t>pecyfikacji Warunków Zamówienia (</w:t>
      </w:r>
      <w:r w:rsidR="0012774F" w:rsidRPr="00655585">
        <w:rPr>
          <w:sz w:val="22"/>
          <w:szCs w:val="22"/>
          <w:lang w:eastAsia="ar-SA"/>
        </w:rPr>
        <w:t>zwanej dalej</w:t>
      </w:r>
      <w:r w:rsidR="0012774F" w:rsidRPr="00655585">
        <w:rPr>
          <w:b/>
          <w:sz w:val="22"/>
          <w:szCs w:val="22"/>
          <w:lang w:eastAsia="ar-SA"/>
        </w:rPr>
        <w:t xml:space="preserve"> </w:t>
      </w:r>
      <w:r w:rsidR="0012774F" w:rsidRPr="00655585">
        <w:rPr>
          <w:bCs/>
          <w:sz w:val="22"/>
          <w:szCs w:val="22"/>
          <w:lang w:eastAsia="ar-SA"/>
        </w:rPr>
        <w:t>”SWZ”)</w:t>
      </w:r>
      <w:r w:rsidR="00E74BC3" w:rsidRPr="00655585">
        <w:rPr>
          <w:bCs/>
          <w:sz w:val="22"/>
          <w:szCs w:val="22"/>
          <w:lang w:eastAsia="ar-SA"/>
        </w:rPr>
        <w:t xml:space="preserve"> </w:t>
      </w:r>
      <w:r w:rsidR="00E74BC3" w:rsidRPr="00655585">
        <w:rPr>
          <w:sz w:val="22"/>
          <w:szCs w:val="22"/>
        </w:rPr>
        <w:t>wraz z wyjaśnieniami</w:t>
      </w:r>
      <w:r w:rsidR="0012774F" w:rsidRPr="00655585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37976" w:rsidRPr="00655585" w14:paraId="5F9D27DA" w14:textId="77777777" w:rsidTr="007B1FB3">
        <w:tc>
          <w:tcPr>
            <w:tcW w:w="9356" w:type="dxa"/>
            <w:shd w:val="clear" w:color="auto" w:fill="auto"/>
          </w:tcPr>
          <w:p w14:paraId="428ABC03" w14:textId="79AA76AA" w:rsidR="00C37976" w:rsidRPr="00655585" w:rsidRDefault="00C37976" w:rsidP="007B1FB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55585">
              <w:rPr>
                <w:b/>
                <w:bCs/>
                <w:sz w:val="22"/>
                <w:szCs w:val="22"/>
              </w:rPr>
              <w:t>Pytanie nr 1</w:t>
            </w:r>
          </w:p>
          <w:p w14:paraId="5F5B976E" w14:textId="77777777" w:rsidR="00C37976" w:rsidRPr="00655585" w:rsidRDefault="00C37976" w:rsidP="007B1FB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5585">
              <w:rPr>
                <w:sz w:val="22"/>
                <w:szCs w:val="22"/>
              </w:rPr>
              <w:t>Branża sanitarna:</w:t>
            </w:r>
          </w:p>
          <w:p w14:paraId="57CD36B8" w14:textId="588BCA71" w:rsidR="00C37976" w:rsidRPr="00655585" w:rsidRDefault="00C37976" w:rsidP="007B1FB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5585">
              <w:rPr>
                <w:sz w:val="22"/>
                <w:szCs w:val="22"/>
              </w:rPr>
              <w:t xml:space="preserve">Wykonawca prosi o przekazanie dokumentacji projektowej (projektu wykonawczego branży sanitarnej) - rysunków sygnowanych K.PW.S.WK.19-04 od 02 do 03, w wersji z widocznymi opisami </w:t>
            </w:r>
            <w:r w:rsidR="00655585">
              <w:rPr>
                <w:sz w:val="22"/>
                <w:szCs w:val="22"/>
              </w:rPr>
              <w:br/>
            </w:r>
            <w:r w:rsidRPr="00655585">
              <w:rPr>
                <w:sz w:val="22"/>
                <w:szCs w:val="22"/>
              </w:rPr>
              <w:t>i rzędnymi, celem weryfikacji prawidłowości załączonych przedmiarów, dokumentacja w obecnej formie uniemożliwia prawidłowe odczytanie danych. Przykładowa sytuacja poniżej.</w:t>
            </w:r>
          </w:p>
          <w:p w14:paraId="778C2135" w14:textId="150A70F8" w:rsidR="00655585" w:rsidRDefault="00497293" w:rsidP="007B1FB3">
            <w:pPr>
              <w:spacing w:after="120"/>
              <w:ind w:left="30" w:right="-72"/>
              <w:jc w:val="bot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9F449B4" wp14:editId="408A4F21">
                  <wp:extent cx="3886200" cy="2247900"/>
                  <wp:effectExtent l="0" t="0" r="0" b="0"/>
                  <wp:docPr id="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6200" cy="2247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0D43862" w14:textId="72C8EF8A" w:rsidR="00655585" w:rsidRPr="00655585" w:rsidRDefault="00655585" w:rsidP="00D7023E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655585">
              <w:rPr>
                <w:b/>
                <w:bCs/>
                <w:sz w:val="22"/>
                <w:szCs w:val="22"/>
              </w:rPr>
              <w:lastRenderedPageBreak/>
              <w:t>Stanowisko (wyjaśnienie) Zamawiającego:</w:t>
            </w:r>
            <w:r>
              <w:rPr>
                <w:sz w:val="22"/>
                <w:szCs w:val="22"/>
              </w:rPr>
              <w:t xml:space="preserve"> </w:t>
            </w:r>
            <w:r w:rsidR="00D7023E">
              <w:rPr>
                <w:sz w:val="22"/>
                <w:szCs w:val="22"/>
              </w:rPr>
              <w:t xml:space="preserve">Zgodnie z prośbą Wykonawcy, </w:t>
            </w:r>
            <w:r>
              <w:rPr>
                <w:sz w:val="22"/>
                <w:szCs w:val="22"/>
              </w:rPr>
              <w:t xml:space="preserve">Zamawiający </w:t>
            </w:r>
            <w:r w:rsidR="00D7023E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do niniejszych odpowiedzi załącza rysunki.</w:t>
            </w:r>
          </w:p>
          <w:p w14:paraId="7B33CF15" w14:textId="7963AD9D" w:rsidR="00655585" w:rsidRDefault="00655585" w:rsidP="007B1FB3">
            <w:pPr>
              <w:spacing w:after="120"/>
              <w:ind w:left="30" w:right="-72"/>
              <w:jc w:val="both"/>
              <w:rPr>
                <w:noProof/>
              </w:rPr>
            </w:pPr>
          </w:p>
          <w:p w14:paraId="5C32D7FA" w14:textId="5448D3D2" w:rsidR="00655585" w:rsidRPr="00655585" w:rsidRDefault="00655585" w:rsidP="0065558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55585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  <w:p w14:paraId="25946764" w14:textId="77777777" w:rsidR="00655585" w:rsidRPr="00655585" w:rsidRDefault="00655585" w:rsidP="0065558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5585">
              <w:rPr>
                <w:sz w:val="22"/>
                <w:szCs w:val="22"/>
              </w:rPr>
              <w:t>Branża sanitarna:</w:t>
            </w:r>
          </w:p>
          <w:p w14:paraId="34A4E432" w14:textId="46075948" w:rsidR="00C37976" w:rsidRDefault="00C37976" w:rsidP="007B1FB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5585">
              <w:rPr>
                <w:sz w:val="22"/>
                <w:szCs w:val="22"/>
              </w:rPr>
              <w:t xml:space="preserve">Wykonawca prosi o szczegółową dokumentację techniczną dotyczącą SUW na cele kuchni, o której mowa w dokumentacji projektowej branży sanitarnej. </w:t>
            </w:r>
          </w:p>
          <w:p w14:paraId="22F90B5B" w14:textId="3BC96EFE" w:rsidR="00655585" w:rsidRDefault="00655585" w:rsidP="007B1FB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5585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5B5D0332" w14:textId="77777777" w:rsidR="00655585" w:rsidRPr="006C4481" w:rsidRDefault="00655585" w:rsidP="00655585">
            <w:pPr>
              <w:pStyle w:val="Akapitzlist"/>
            </w:pPr>
            <w:r w:rsidRPr="006C4481">
              <w:t>Stacja uzdatniania wody należy dobrać do zasilania poniższych  urządzeń:</w:t>
            </w:r>
          </w:p>
          <w:p w14:paraId="1A5073F3" w14:textId="77777777" w:rsidR="00655585" w:rsidRPr="006C4481" w:rsidRDefault="00655585" w:rsidP="00655585">
            <w:pPr>
              <w:pStyle w:val="Akapitzlist"/>
            </w:pPr>
            <w:r w:rsidRPr="006C4481">
              <w:t>- zmywarka – 3szt., q=0,3 l/s,</w:t>
            </w:r>
          </w:p>
          <w:p w14:paraId="1B7D0281" w14:textId="77777777" w:rsidR="00655585" w:rsidRPr="006C4481" w:rsidRDefault="00655585" w:rsidP="00655585">
            <w:pPr>
              <w:pStyle w:val="Akapitzlist"/>
            </w:pPr>
            <w:r w:rsidRPr="006C4481">
              <w:t>- piec konwekcyjno-parowy – 3 szt., q=0,15 l/s,</w:t>
            </w:r>
          </w:p>
          <w:p w14:paraId="25D5BE72" w14:textId="77777777" w:rsidR="00655585" w:rsidRPr="006C4481" w:rsidRDefault="00655585" w:rsidP="00655585">
            <w:pPr>
              <w:pStyle w:val="Akapitzlist"/>
            </w:pPr>
            <w:r w:rsidRPr="006C4481">
              <w:t>- pojemnościowe podgrzewacze wody ( poj. 50l, 13 sztuk), które obsługują łącznie 30 punktów (umywalki, zlewy, zawory czerpalne)</w:t>
            </w:r>
          </w:p>
          <w:p w14:paraId="13F7DC01" w14:textId="77777777" w:rsidR="00655585" w:rsidRPr="006C4481" w:rsidRDefault="00655585" w:rsidP="00655585">
            <w:pPr>
              <w:pStyle w:val="Akapitzlist"/>
            </w:pPr>
            <w:r w:rsidRPr="006C4481">
              <w:t>Dobrana stacja uzdatniania wody powinna być dostosowana do użytkowania w instalacjach zmiękczania wody pitnej i mającej kontakt z żywnością, dwukolumnową, obniżającą twardość wody do wartości min. dH4</w:t>
            </w:r>
          </w:p>
          <w:p w14:paraId="65C8A74D" w14:textId="5DC71242" w:rsidR="00655585" w:rsidRDefault="00655585" w:rsidP="007B1FB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215F2F7" w14:textId="01FEAC09" w:rsidR="006C4481" w:rsidRPr="00655585" w:rsidRDefault="006C4481" w:rsidP="006C448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55585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  <w:p w14:paraId="2F16CE17" w14:textId="77777777" w:rsidR="006C4481" w:rsidRPr="00655585" w:rsidRDefault="006C4481" w:rsidP="006C448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5585">
              <w:rPr>
                <w:sz w:val="22"/>
                <w:szCs w:val="22"/>
              </w:rPr>
              <w:t>Branża sanitarna:</w:t>
            </w:r>
          </w:p>
          <w:p w14:paraId="34D317A0" w14:textId="221A89F2" w:rsidR="00C37976" w:rsidRDefault="00C37976" w:rsidP="007B1FB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5585">
              <w:rPr>
                <w:sz w:val="22"/>
                <w:szCs w:val="22"/>
              </w:rPr>
              <w:t xml:space="preserve">Wykonawca prosi o uszczegółowienie parametrów doborowych separatora tłuszczu. </w:t>
            </w:r>
          </w:p>
          <w:p w14:paraId="1D2B9AE0" w14:textId="77777777" w:rsidR="006C4481" w:rsidRDefault="006C4481" w:rsidP="006C448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5585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0930C238" w14:textId="77777777" w:rsidR="006C4481" w:rsidRPr="006C4481" w:rsidRDefault="006C4481" w:rsidP="006C4481">
            <w:pPr>
              <w:pStyle w:val="Akapitzlist"/>
            </w:pPr>
            <w:r w:rsidRPr="006C4481">
              <w:t>Parametry separatora:</w:t>
            </w:r>
          </w:p>
          <w:p w14:paraId="2E978D53" w14:textId="77777777" w:rsidR="006C4481" w:rsidRPr="006C4481" w:rsidRDefault="006C4481" w:rsidP="006C4481">
            <w:pPr>
              <w:pStyle w:val="Akapitzlist"/>
            </w:pPr>
            <w:r w:rsidRPr="006C4481">
              <w:t>- pojemność NS 10</w:t>
            </w:r>
          </w:p>
          <w:p w14:paraId="07157EB9" w14:textId="77777777" w:rsidR="006C4481" w:rsidRPr="006C4481" w:rsidRDefault="006C4481" w:rsidP="006C4481">
            <w:pPr>
              <w:pStyle w:val="Akapitzlist"/>
            </w:pPr>
            <w:r w:rsidRPr="006C4481">
              <w:t>- średnica wlotu - DN150</w:t>
            </w:r>
          </w:p>
          <w:p w14:paraId="5EAB4351" w14:textId="77777777" w:rsidR="006C4481" w:rsidRPr="006C4481" w:rsidRDefault="006C4481" w:rsidP="006C4481">
            <w:pPr>
              <w:pStyle w:val="Akapitzlist"/>
            </w:pPr>
            <w:r w:rsidRPr="006C4481">
              <w:t>- długość 2910</w:t>
            </w:r>
          </w:p>
          <w:p w14:paraId="6B425889" w14:textId="77777777" w:rsidR="006C4481" w:rsidRPr="006C4481" w:rsidRDefault="006C4481" w:rsidP="006C4481">
            <w:pPr>
              <w:pStyle w:val="Akapitzlist"/>
            </w:pPr>
            <w:r w:rsidRPr="006C4481">
              <w:t>- wysokość wlotu – 1100</w:t>
            </w:r>
          </w:p>
          <w:p w14:paraId="6B4B5F00" w14:textId="77777777" w:rsidR="006C4481" w:rsidRPr="006C4481" w:rsidRDefault="006C4481" w:rsidP="006C4481">
            <w:pPr>
              <w:pStyle w:val="Akapitzlist"/>
            </w:pPr>
            <w:r w:rsidRPr="006C4481">
              <w:t>- wysokość wylotu – 1030</w:t>
            </w:r>
          </w:p>
          <w:p w14:paraId="45887E1B" w14:textId="77777777" w:rsidR="006C4481" w:rsidRPr="006C4481" w:rsidRDefault="006C4481" w:rsidP="006C4481">
            <w:pPr>
              <w:pStyle w:val="Akapitzlist"/>
            </w:pPr>
            <w:r w:rsidRPr="006C4481">
              <w:t>- pojemność osadnika 1000l</w:t>
            </w:r>
          </w:p>
          <w:p w14:paraId="205ABC6F" w14:textId="77777777" w:rsidR="006C4481" w:rsidRPr="006C4481" w:rsidRDefault="006C4481" w:rsidP="006C4481">
            <w:pPr>
              <w:pStyle w:val="Akapitzlist"/>
            </w:pPr>
            <w:r w:rsidRPr="006C4481">
              <w:t>- pojemność separatora 1600l</w:t>
            </w:r>
          </w:p>
          <w:p w14:paraId="53FBB402" w14:textId="77777777" w:rsidR="006C4481" w:rsidRPr="006C4481" w:rsidRDefault="006C4481" w:rsidP="006C4481">
            <w:pPr>
              <w:pStyle w:val="Akapitzlist"/>
            </w:pPr>
            <w:r w:rsidRPr="006C4481">
              <w:t>- tłuszcz odseparowany 400l</w:t>
            </w:r>
          </w:p>
          <w:p w14:paraId="6F2AD6FD" w14:textId="6ADDBAB7" w:rsidR="006C4481" w:rsidRDefault="006C4481" w:rsidP="007B1FB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42A3F68" w14:textId="52298241" w:rsidR="006C4481" w:rsidRPr="00655585" w:rsidRDefault="006C4481" w:rsidP="006C448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55585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4</w:t>
            </w:r>
          </w:p>
          <w:p w14:paraId="23CF4343" w14:textId="77777777" w:rsidR="006C4481" w:rsidRPr="00655585" w:rsidRDefault="006C4481" w:rsidP="006C448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5585">
              <w:rPr>
                <w:sz w:val="22"/>
                <w:szCs w:val="22"/>
              </w:rPr>
              <w:t>Branża sanitarna:</w:t>
            </w:r>
          </w:p>
          <w:p w14:paraId="213E1737" w14:textId="1D76D401" w:rsidR="00C37976" w:rsidRDefault="00C37976" w:rsidP="007B1FB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5585">
              <w:rPr>
                <w:sz w:val="22"/>
                <w:szCs w:val="22"/>
              </w:rPr>
              <w:t xml:space="preserve">Wykonawca prosi o podanie parametrów wykonania ścian komory chłodniczej oraz </w:t>
            </w:r>
            <w:proofErr w:type="spellStart"/>
            <w:r w:rsidRPr="00655585">
              <w:rPr>
                <w:sz w:val="22"/>
                <w:szCs w:val="22"/>
              </w:rPr>
              <w:t>mroźniczej</w:t>
            </w:r>
            <w:proofErr w:type="spellEnd"/>
            <w:r w:rsidRPr="00655585">
              <w:rPr>
                <w:sz w:val="22"/>
                <w:szCs w:val="22"/>
              </w:rPr>
              <w:t>;</w:t>
            </w:r>
          </w:p>
          <w:p w14:paraId="2A0D9F44" w14:textId="77777777" w:rsidR="006C4481" w:rsidRDefault="006C4481" w:rsidP="006C448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5585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72AFDC6A" w14:textId="30F6C967" w:rsidR="006C4481" w:rsidRDefault="006C4481" w:rsidP="007B1FB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C4481">
              <w:rPr>
                <w:sz w:val="22"/>
                <w:szCs w:val="22"/>
              </w:rPr>
              <w:lastRenderedPageBreak/>
              <w:t>Na pytanie udzielono odpowied</w:t>
            </w:r>
            <w:r>
              <w:rPr>
                <w:sz w:val="22"/>
                <w:szCs w:val="22"/>
              </w:rPr>
              <w:t>zi</w:t>
            </w:r>
            <w:r w:rsidRPr="006C4481">
              <w:rPr>
                <w:sz w:val="22"/>
                <w:szCs w:val="22"/>
              </w:rPr>
              <w:t xml:space="preserve"> we wcześniejszych odpowiedziach</w:t>
            </w:r>
            <w:r>
              <w:rPr>
                <w:sz w:val="22"/>
                <w:szCs w:val="22"/>
              </w:rPr>
              <w:t>.</w:t>
            </w:r>
          </w:p>
          <w:p w14:paraId="3BF3D982" w14:textId="77777777" w:rsidR="00D7023E" w:rsidRDefault="00D7023E" w:rsidP="006C448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42228E3C" w14:textId="219A6A7C" w:rsidR="006C4481" w:rsidRPr="00655585" w:rsidRDefault="006C4481" w:rsidP="006C448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55585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5</w:t>
            </w:r>
          </w:p>
          <w:p w14:paraId="42B772E2" w14:textId="77777777" w:rsidR="006C4481" w:rsidRPr="00655585" w:rsidRDefault="006C4481" w:rsidP="006C448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5585">
              <w:rPr>
                <w:sz w:val="22"/>
                <w:szCs w:val="22"/>
              </w:rPr>
              <w:t>Branża sanitarna:</w:t>
            </w:r>
          </w:p>
          <w:p w14:paraId="660D5466" w14:textId="27838EA4" w:rsidR="00C37976" w:rsidRDefault="00C37976" w:rsidP="007B1FB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5585">
              <w:rPr>
                <w:sz w:val="22"/>
                <w:szCs w:val="22"/>
              </w:rPr>
              <w:t xml:space="preserve">Wykonawca prosi o informację czy komora chłodnicza lub </w:t>
            </w:r>
            <w:proofErr w:type="spellStart"/>
            <w:r w:rsidRPr="00655585">
              <w:rPr>
                <w:sz w:val="22"/>
                <w:szCs w:val="22"/>
              </w:rPr>
              <w:t>mroźnicza</w:t>
            </w:r>
            <w:proofErr w:type="spellEnd"/>
            <w:r w:rsidRPr="00655585">
              <w:rPr>
                <w:sz w:val="22"/>
                <w:szCs w:val="22"/>
              </w:rPr>
              <w:t xml:space="preserve"> powinna zostać wyposażona </w:t>
            </w:r>
            <w:r w:rsidR="006C4481">
              <w:rPr>
                <w:sz w:val="22"/>
                <w:szCs w:val="22"/>
              </w:rPr>
              <w:br/>
            </w:r>
            <w:r w:rsidRPr="00655585">
              <w:rPr>
                <w:sz w:val="22"/>
                <w:szCs w:val="22"/>
              </w:rPr>
              <w:t>w podłogę izolowaną</w:t>
            </w:r>
            <w:r w:rsidR="006C4481">
              <w:rPr>
                <w:sz w:val="22"/>
                <w:szCs w:val="22"/>
              </w:rPr>
              <w:t xml:space="preserve"> </w:t>
            </w:r>
            <w:r w:rsidRPr="00655585">
              <w:rPr>
                <w:sz w:val="22"/>
                <w:szCs w:val="22"/>
              </w:rPr>
              <w:t>?</w:t>
            </w:r>
          </w:p>
          <w:p w14:paraId="4C75E4E6" w14:textId="77777777" w:rsidR="006C4481" w:rsidRDefault="006C4481" w:rsidP="006C448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5585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7D03DE66" w14:textId="07B48812" w:rsidR="006C4481" w:rsidRDefault="006C4481" w:rsidP="007B1FB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C4481">
              <w:rPr>
                <w:sz w:val="22"/>
                <w:szCs w:val="22"/>
              </w:rPr>
              <w:t xml:space="preserve">Komory </w:t>
            </w:r>
            <w:proofErr w:type="spellStart"/>
            <w:r w:rsidRPr="006C4481">
              <w:rPr>
                <w:sz w:val="22"/>
                <w:szCs w:val="22"/>
              </w:rPr>
              <w:t>mroźnicze</w:t>
            </w:r>
            <w:proofErr w:type="spellEnd"/>
            <w:r w:rsidRPr="006C4481">
              <w:rPr>
                <w:sz w:val="22"/>
                <w:szCs w:val="22"/>
              </w:rPr>
              <w:t xml:space="preserve"> mają posiadać systemową podłogę izolowaną oraz matę grzejną. Komory chłodnicze instalowane bezpośrednio na posadzce przygotowanej do instalacji komór chłodniczych.</w:t>
            </w:r>
          </w:p>
          <w:p w14:paraId="33D4D01D" w14:textId="0640BD82" w:rsidR="006C4481" w:rsidRDefault="006C4481" w:rsidP="007B1FB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15A4AE8" w14:textId="41C092AE" w:rsidR="006C4481" w:rsidRPr="00655585" w:rsidRDefault="006C4481" w:rsidP="006C448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55585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6</w:t>
            </w:r>
          </w:p>
          <w:p w14:paraId="0FF88358" w14:textId="77777777" w:rsidR="006C4481" w:rsidRPr="00655585" w:rsidRDefault="006C4481" w:rsidP="006C448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5585">
              <w:rPr>
                <w:sz w:val="22"/>
                <w:szCs w:val="22"/>
              </w:rPr>
              <w:t>Branża sanitarna:</w:t>
            </w:r>
          </w:p>
          <w:p w14:paraId="286BA878" w14:textId="552B8D88" w:rsidR="00C37976" w:rsidRDefault="00C37976" w:rsidP="007B1FB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5585">
              <w:rPr>
                <w:sz w:val="22"/>
                <w:szCs w:val="22"/>
              </w:rPr>
              <w:t xml:space="preserve">Wykonawca prosi o podanie parametrów agregatu chłodniczego dla komory chłodniczej </w:t>
            </w:r>
            <w:r w:rsidR="006C4481">
              <w:rPr>
                <w:sz w:val="22"/>
                <w:szCs w:val="22"/>
              </w:rPr>
              <w:br/>
            </w:r>
            <w:r w:rsidRPr="00655585">
              <w:rPr>
                <w:sz w:val="22"/>
                <w:szCs w:val="22"/>
              </w:rPr>
              <w:t xml:space="preserve">oraz </w:t>
            </w:r>
            <w:proofErr w:type="spellStart"/>
            <w:r w:rsidRPr="00655585">
              <w:rPr>
                <w:sz w:val="22"/>
                <w:szCs w:val="22"/>
              </w:rPr>
              <w:t>mroźniczej</w:t>
            </w:r>
            <w:proofErr w:type="spellEnd"/>
            <w:r w:rsidRPr="00655585">
              <w:rPr>
                <w:sz w:val="22"/>
                <w:szCs w:val="22"/>
              </w:rPr>
              <w:t>;</w:t>
            </w:r>
          </w:p>
          <w:p w14:paraId="3992F0C5" w14:textId="77777777" w:rsidR="006C4481" w:rsidRDefault="006C4481" w:rsidP="006C448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5585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7AFE4CA4" w14:textId="09FAF5BF" w:rsidR="006C4481" w:rsidRPr="006C4481" w:rsidRDefault="006C4481" w:rsidP="007B1FB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C4481">
              <w:rPr>
                <w:sz w:val="22"/>
                <w:szCs w:val="22"/>
              </w:rPr>
              <w:t>Odpowiedź na pytanie została udzielona we wcześniejszych odpowiedziach.</w:t>
            </w:r>
          </w:p>
          <w:p w14:paraId="7BB260BF" w14:textId="641D7B09" w:rsidR="006C4481" w:rsidRDefault="006C4481" w:rsidP="007B1FB3">
            <w:pPr>
              <w:spacing w:after="120"/>
              <w:ind w:left="30" w:right="-72"/>
              <w:jc w:val="both"/>
              <w:rPr>
                <w:color w:val="FF0000"/>
              </w:rPr>
            </w:pPr>
          </w:p>
          <w:p w14:paraId="5495D000" w14:textId="4AE8A627" w:rsidR="006C4481" w:rsidRPr="00655585" w:rsidRDefault="006C4481" w:rsidP="006C448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55585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7</w:t>
            </w:r>
          </w:p>
          <w:p w14:paraId="125975D5" w14:textId="77777777" w:rsidR="006C4481" w:rsidRPr="00655585" w:rsidRDefault="006C4481" w:rsidP="006C448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5585">
              <w:rPr>
                <w:sz w:val="22"/>
                <w:szCs w:val="22"/>
              </w:rPr>
              <w:t>Branża sanitarna:</w:t>
            </w:r>
          </w:p>
          <w:p w14:paraId="452ACE26" w14:textId="2581B2A2" w:rsidR="00C37976" w:rsidRDefault="00C37976" w:rsidP="007B1FB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5585">
              <w:rPr>
                <w:sz w:val="22"/>
                <w:szCs w:val="22"/>
              </w:rPr>
              <w:t xml:space="preserve">Wykonawca prosi o informację czy </w:t>
            </w:r>
            <w:proofErr w:type="spellStart"/>
            <w:r w:rsidRPr="00655585">
              <w:rPr>
                <w:sz w:val="22"/>
                <w:szCs w:val="22"/>
              </w:rPr>
              <w:t>agragaty</w:t>
            </w:r>
            <w:proofErr w:type="spellEnd"/>
            <w:r w:rsidRPr="00655585">
              <w:rPr>
                <w:sz w:val="22"/>
                <w:szCs w:val="22"/>
              </w:rPr>
              <w:t xml:space="preserve"> dla komór chłodniczych i </w:t>
            </w:r>
            <w:proofErr w:type="spellStart"/>
            <w:r w:rsidRPr="00655585">
              <w:rPr>
                <w:sz w:val="22"/>
                <w:szCs w:val="22"/>
              </w:rPr>
              <w:t>mroźniczych</w:t>
            </w:r>
            <w:proofErr w:type="spellEnd"/>
            <w:r w:rsidRPr="00655585">
              <w:rPr>
                <w:sz w:val="22"/>
                <w:szCs w:val="22"/>
              </w:rPr>
              <w:t xml:space="preserve"> powinny zostać zainstalowane w formie monobloku powieszonego na ścianach komór czy też na zewnątrz budynku</w:t>
            </w:r>
            <w:r w:rsidR="006C4481">
              <w:rPr>
                <w:sz w:val="22"/>
                <w:szCs w:val="22"/>
              </w:rPr>
              <w:t xml:space="preserve"> </w:t>
            </w:r>
            <w:r w:rsidRPr="00655585">
              <w:rPr>
                <w:sz w:val="22"/>
                <w:szCs w:val="22"/>
              </w:rPr>
              <w:t>?</w:t>
            </w:r>
          </w:p>
          <w:p w14:paraId="6822EBF7" w14:textId="77777777" w:rsidR="00556895" w:rsidRDefault="00556895" w:rsidP="0055689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5585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7BAEAC7E" w14:textId="0B9788F4" w:rsidR="006C4481" w:rsidRPr="00556895" w:rsidRDefault="00556895" w:rsidP="007B1FB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56895">
              <w:rPr>
                <w:sz w:val="22"/>
                <w:szCs w:val="22"/>
              </w:rPr>
              <w:t>Agregaty należy instalować na dachu budynku.</w:t>
            </w:r>
          </w:p>
          <w:p w14:paraId="13ECACFD" w14:textId="77777777" w:rsidR="006C4481" w:rsidRPr="00655585" w:rsidRDefault="006C4481" w:rsidP="007B1FB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D551924" w14:textId="1A6F96CE" w:rsidR="00556895" w:rsidRPr="00655585" w:rsidRDefault="00556895" w:rsidP="0055689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55585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8</w:t>
            </w:r>
          </w:p>
          <w:p w14:paraId="54B24FB8" w14:textId="77777777" w:rsidR="00556895" w:rsidRPr="00655585" w:rsidRDefault="00556895" w:rsidP="0055689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5585">
              <w:rPr>
                <w:sz w:val="22"/>
                <w:szCs w:val="22"/>
              </w:rPr>
              <w:t>Branża sanitarna:</w:t>
            </w:r>
          </w:p>
          <w:p w14:paraId="16335762" w14:textId="76608E89" w:rsidR="00C37976" w:rsidRDefault="00C37976" w:rsidP="007B1FB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5585">
              <w:rPr>
                <w:sz w:val="22"/>
                <w:szCs w:val="22"/>
              </w:rPr>
              <w:t xml:space="preserve">Wykonawca prosi o informację czy komory powinny zostać wyposażone w alarm człowiek </w:t>
            </w:r>
            <w:r w:rsidR="00556895">
              <w:rPr>
                <w:sz w:val="22"/>
                <w:szCs w:val="22"/>
              </w:rPr>
              <w:br/>
            </w:r>
            <w:r w:rsidRPr="00655585">
              <w:rPr>
                <w:sz w:val="22"/>
                <w:szCs w:val="22"/>
              </w:rPr>
              <w:t>w komorze</w:t>
            </w:r>
            <w:r w:rsidR="00556895">
              <w:rPr>
                <w:sz w:val="22"/>
                <w:szCs w:val="22"/>
              </w:rPr>
              <w:t xml:space="preserve"> </w:t>
            </w:r>
            <w:r w:rsidRPr="00655585">
              <w:rPr>
                <w:sz w:val="22"/>
                <w:szCs w:val="22"/>
              </w:rPr>
              <w:t>?</w:t>
            </w:r>
          </w:p>
          <w:p w14:paraId="2DAD154B" w14:textId="77777777" w:rsidR="00556895" w:rsidRDefault="00556895" w:rsidP="0055689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5585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71491BCC" w14:textId="19C4941E" w:rsidR="00556895" w:rsidRPr="00556895" w:rsidRDefault="00556895" w:rsidP="007B1FB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56895">
              <w:rPr>
                <w:sz w:val="22"/>
                <w:szCs w:val="22"/>
              </w:rPr>
              <w:t>Tak. Komory mają być wyposażone w alarm „człowiek w komorze”.</w:t>
            </w:r>
          </w:p>
          <w:p w14:paraId="5DC24C9C" w14:textId="77777777" w:rsidR="00497293" w:rsidRDefault="00497293" w:rsidP="0055689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14FFD1F2" w14:textId="70613F32" w:rsidR="00556895" w:rsidRPr="00655585" w:rsidRDefault="00556895" w:rsidP="0055689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55585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9</w:t>
            </w:r>
          </w:p>
          <w:p w14:paraId="3525F4E0" w14:textId="77777777" w:rsidR="00556895" w:rsidRPr="00655585" w:rsidRDefault="00556895" w:rsidP="0055689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5585">
              <w:rPr>
                <w:sz w:val="22"/>
                <w:szCs w:val="22"/>
              </w:rPr>
              <w:t>Branża sanitarna:</w:t>
            </w:r>
          </w:p>
          <w:p w14:paraId="4AABFA55" w14:textId="403988C5" w:rsidR="00C37976" w:rsidRPr="00655585" w:rsidRDefault="00C37976" w:rsidP="007B1FB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5585">
              <w:rPr>
                <w:sz w:val="22"/>
                <w:szCs w:val="22"/>
              </w:rPr>
              <w:t>Wykonawca prosi o informację czy komory powinny posiada</w:t>
            </w:r>
            <w:r w:rsidR="00D7023E">
              <w:rPr>
                <w:sz w:val="22"/>
                <w:szCs w:val="22"/>
              </w:rPr>
              <w:t>ć</w:t>
            </w:r>
            <w:r w:rsidRPr="00655585">
              <w:rPr>
                <w:sz w:val="22"/>
                <w:szCs w:val="22"/>
              </w:rPr>
              <w:t xml:space="preserve"> tzw. zamek bezpieczny - możliwość otwarcia drzwi od środka komory nawet gdy zamknięte na klucz</w:t>
            </w:r>
            <w:r w:rsidR="00D7023E">
              <w:rPr>
                <w:sz w:val="22"/>
                <w:szCs w:val="22"/>
              </w:rPr>
              <w:t xml:space="preserve"> </w:t>
            </w:r>
            <w:r w:rsidRPr="00655585">
              <w:rPr>
                <w:sz w:val="22"/>
                <w:szCs w:val="22"/>
              </w:rPr>
              <w:t>?</w:t>
            </w:r>
          </w:p>
          <w:p w14:paraId="42AF5D67" w14:textId="2D2718D6" w:rsidR="00C37976" w:rsidRDefault="00C37976" w:rsidP="007B1FB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55585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4FF09EDC" w14:textId="51D6EB7B" w:rsidR="00D7023E" w:rsidRPr="00655585" w:rsidRDefault="00D7023E" w:rsidP="007B1FB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7023E">
              <w:rPr>
                <w:sz w:val="22"/>
                <w:szCs w:val="22"/>
              </w:rPr>
              <w:t>Tak. Zamawiający potwierdza, iż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D7023E">
              <w:rPr>
                <w:sz w:val="22"/>
                <w:szCs w:val="22"/>
              </w:rPr>
              <w:t>drzwi komór należy wyposażyć w zamek bezpieczny</w:t>
            </w:r>
            <w:r>
              <w:rPr>
                <w:sz w:val="22"/>
                <w:szCs w:val="22"/>
              </w:rPr>
              <w:t>.</w:t>
            </w:r>
          </w:p>
          <w:p w14:paraId="5C9F200B" w14:textId="5828B7FC" w:rsidR="00C37976" w:rsidRPr="00655585" w:rsidRDefault="00C37976" w:rsidP="007B1FB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1E89A39C" w14:textId="77777777" w:rsidR="00497293" w:rsidRPr="00B65C92" w:rsidRDefault="00497293" w:rsidP="00497293">
      <w:pPr>
        <w:spacing w:line="360" w:lineRule="auto"/>
        <w:ind w:left="3117" w:firstLine="423"/>
        <w:jc w:val="center"/>
        <w:rPr>
          <w:i/>
          <w:sz w:val="24"/>
          <w:szCs w:val="24"/>
        </w:rPr>
      </w:pPr>
      <w:r w:rsidRPr="00B65C92">
        <w:rPr>
          <w:i/>
          <w:sz w:val="24"/>
          <w:szCs w:val="24"/>
        </w:rPr>
        <w:lastRenderedPageBreak/>
        <w:t>Zamawiający</w:t>
      </w:r>
    </w:p>
    <w:p w14:paraId="21565B2F" w14:textId="77777777" w:rsidR="00497293" w:rsidRDefault="00497293" w:rsidP="0049729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08F4E6CE" w14:textId="77777777" w:rsidR="00497293" w:rsidRDefault="00497293" w:rsidP="0049729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                                                 w Poznaniu</w:t>
      </w:r>
    </w:p>
    <w:p w14:paraId="36472050" w14:textId="77777777" w:rsidR="00497293" w:rsidRDefault="00497293" w:rsidP="0049729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6ECBCC32" w14:textId="4FCA4A1A" w:rsidR="006D4AB3" w:rsidRPr="00655585" w:rsidRDefault="006D4AB3" w:rsidP="00497293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sectPr w:rsidR="006D4AB3" w:rsidRPr="00655585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B4F0C3" w14:textId="77777777" w:rsidR="00CA5822" w:rsidRDefault="00CA5822">
      <w:r>
        <w:separator/>
      </w:r>
    </w:p>
  </w:endnote>
  <w:endnote w:type="continuationSeparator" w:id="0">
    <w:p w14:paraId="3A2AD592" w14:textId="77777777" w:rsidR="00CA5822" w:rsidRDefault="00CA58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E5F1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D41ED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F1B2D" w14:textId="2FC2E30E" w:rsidR="006D4AB3" w:rsidRDefault="0049729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C7C1630" wp14:editId="66824CA2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6232C6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1C224DD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5620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DECFF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CDCB7EE" w14:textId="77777777" w:rsidR="006D4AB3" w:rsidRDefault="006D4AB3">
    <w:pPr>
      <w:pStyle w:val="Stopka"/>
      <w:tabs>
        <w:tab w:val="clear" w:pos="4536"/>
        <w:tab w:val="left" w:pos="6237"/>
      </w:tabs>
    </w:pPr>
  </w:p>
  <w:p w14:paraId="7A88FBB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F83F50" w14:textId="77777777" w:rsidR="00CA5822" w:rsidRDefault="00CA5822">
      <w:r>
        <w:separator/>
      </w:r>
    </w:p>
  </w:footnote>
  <w:footnote w:type="continuationSeparator" w:id="0">
    <w:p w14:paraId="4878EA22" w14:textId="77777777" w:rsidR="00CA5822" w:rsidRDefault="00CA58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FF2F1" w14:textId="77777777" w:rsidR="00C37976" w:rsidRDefault="00C379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74BB8" w14:textId="77777777" w:rsidR="00C37976" w:rsidRDefault="00C379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E3285" w14:textId="77777777" w:rsidR="00C37976" w:rsidRDefault="00C379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7391888">
    <w:abstractNumId w:val="3"/>
  </w:num>
  <w:num w:numId="2" w16cid:durableId="1017006707">
    <w:abstractNumId w:val="6"/>
  </w:num>
  <w:num w:numId="3" w16cid:durableId="1952783407">
    <w:abstractNumId w:val="2"/>
  </w:num>
  <w:num w:numId="4" w16cid:durableId="1799911571">
    <w:abstractNumId w:val="5"/>
  </w:num>
  <w:num w:numId="5" w16cid:durableId="21784931">
    <w:abstractNumId w:val="0"/>
  </w:num>
  <w:num w:numId="6" w16cid:durableId="912815486">
    <w:abstractNumId w:val="1"/>
  </w:num>
  <w:num w:numId="7" w16cid:durableId="9867128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18FE"/>
    <w:rsid w:val="00031374"/>
    <w:rsid w:val="000A1097"/>
    <w:rsid w:val="000E2A8F"/>
    <w:rsid w:val="0012774F"/>
    <w:rsid w:val="00144B7A"/>
    <w:rsid w:val="00180C6E"/>
    <w:rsid w:val="0029606A"/>
    <w:rsid w:val="004848F3"/>
    <w:rsid w:val="00497293"/>
    <w:rsid w:val="004A75F2"/>
    <w:rsid w:val="005144A9"/>
    <w:rsid w:val="00520165"/>
    <w:rsid w:val="00556895"/>
    <w:rsid w:val="005B1B08"/>
    <w:rsid w:val="005C412E"/>
    <w:rsid w:val="00632C3C"/>
    <w:rsid w:val="00655585"/>
    <w:rsid w:val="00662BDB"/>
    <w:rsid w:val="006A5DF1"/>
    <w:rsid w:val="006B7198"/>
    <w:rsid w:val="006C4481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A918FE"/>
    <w:rsid w:val="00AC5A20"/>
    <w:rsid w:val="00BA6584"/>
    <w:rsid w:val="00BE7BFD"/>
    <w:rsid w:val="00C370F2"/>
    <w:rsid w:val="00C37976"/>
    <w:rsid w:val="00C44EEC"/>
    <w:rsid w:val="00CA5822"/>
    <w:rsid w:val="00D22FFA"/>
    <w:rsid w:val="00D7023E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B839F2"/>
  <w15:chartTrackingRefBased/>
  <w15:docId w15:val="{37725279-A0DB-47F6-8574-D58E8CFE3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5558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616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2</cp:revision>
  <cp:lastPrinted>2001-02-10T14:28:00Z</cp:lastPrinted>
  <dcterms:created xsi:type="dcterms:W3CDTF">2022-06-03T06:04:00Z</dcterms:created>
  <dcterms:modified xsi:type="dcterms:W3CDTF">2022-06-03T06:04:00Z</dcterms:modified>
</cp:coreProperties>
</file>