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26DAD" w14:textId="77777777" w:rsidR="00FB7F50" w:rsidRPr="002245BE" w:rsidRDefault="008F337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337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F3374">
        <w:rPr>
          <w:sz w:val="22"/>
          <w:szCs w:val="22"/>
        </w:rPr>
        <w:t>2022-06-03</w:t>
      </w:r>
    </w:p>
    <w:p w14:paraId="7471CC77" w14:textId="77777777" w:rsidR="00624A89" w:rsidRDefault="00624A89" w:rsidP="00FB7F50">
      <w:pPr>
        <w:spacing w:after="40"/>
        <w:rPr>
          <w:b/>
          <w:bCs/>
          <w:sz w:val="22"/>
          <w:szCs w:val="22"/>
        </w:rPr>
      </w:pPr>
    </w:p>
    <w:p w14:paraId="5E9A1E4F" w14:textId="749432E7" w:rsidR="00FB7F50" w:rsidRPr="002245BE" w:rsidRDefault="008F3374" w:rsidP="00FB7F50">
      <w:pPr>
        <w:spacing w:after="40"/>
        <w:rPr>
          <w:b/>
          <w:bCs/>
          <w:sz w:val="22"/>
          <w:szCs w:val="22"/>
        </w:rPr>
      </w:pPr>
      <w:r w:rsidRPr="008F337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9899843" w14:textId="77777777" w:rsidR="00FB7F50" w:rsidRPr="002245BE" w:rsidRDefault="008F3374" w:rsidP="00FB7F50">
      <w:pPr>
        <w:rPr>
          <w:sz w:val="22"/>
          <w:szCs w:val="22"/>
        </w:rPr>
      </w:pPr>
      <w:r w:rsidRPr="008F337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F3374">
        <w:rPr>
          <w:sz w:val="22"/>
          <w:szCs w:val="22"/>
        </w:rPr>
        <w:t>66</w:t>
      </w:r>
    </w:p>
    <w:p w14:paraId="0EA31AD5" w14:textId="77777777" w:rsidR="00FB7F50" w:rsidRPr="002245BE" w:rsidRDefault="008F3374" w:rsidP="00FB7F50">
      <w:pPr>
        <w:rPr>
          <w:sz w:val="22"/>
          <w:szCs w:val="22"/>
        </w:rPr>
      </w:pPr>
      <w:r w:rsidRPr="008F337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F3374">
        <w:rPr>
          <w:sz w:val="22"/>
          <w:szCs w:val="22"/>
        </w:rPr>
        <w:t>Kraków</w:t>
      </w:r>
    </w:p>
    <w:p w14:paraId="224924B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B1230F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3ED14DA" w14:textId="77777777" w:rsidR="00FB7F50" w:rsidRPr="002245BE" w:rsidRDefault="00FB7F50" w:rsidP="00FB7F50">
      <w:pPr>
        <w:rPr>
          <w:sz w:val="22"/>
          <w:szCs w:val="22"/>
        </w:rPr>
      </w:pPr>
    </w:p>
    <w:p w14:paraId="7127DF03" w14:textId="4821DFF0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24A89">
        <w:rPr>
          <w:b/>
          <w:bCs/>
          <w:sz w:val="22"/>
          <w:szCs w:val="22"/>
        </w:rPr>
        <w:t>S</w:t>
      </w:r>
      <w:r w:rsidR="008F3374" w:rsidRPr="008F3374">
        <w:rPr>
          <w:bCs/>
          <w:sz w:val="22"/>
          <w:szCs w:val="22"/>
        </w:rPr>
        <w:t>ZP</w:t>
      </w:r>
      <w:r w:rsidR="00624A89">
        <w:rPr>
          <w:bCs/>
          <w:sz w:val="22"/>
          <w:szCs w:val="22"/>
        </w:rPr>
        <w:t>.271</w:t>
      </w:r>
      <w:r w:rsidR="00870A58">
        <w:rPr>
          <w:bCs/>
          <w:sz w:val="22"/>
          <w:szCs w:val="22"/>
        </w:rPr>
        <w:t>.362</w:t>
      </w:r>
      <w:r w:rsidR="008F3374" w:rsidRPr="008F3374">
        <w:rPr>
          <w:bCs/>
          <w:sz w:val="22"/>
          <w:szCs w:val="22"/>
        </w:rPr>
        <w:t>/4/2022</w:t>
      </w:r>
    </w:p>
    <w:p w14:paraId="21A379BE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782270C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720B39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C96F64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0673122F" w14:textId="657E8CC5" w:rsidR="008642B3" w:rsidRDefault="008642B3" w:rsidP="00624A8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2EB5255" w14:textId="1A0D6C98" w:rsidR="00624A89" w:rsidRPr="00624A89" w:rsidRDefault="00624A89" w:rsidP="00C65E53">
      <w:pPr>
        <w:spacing w:after="480"/>
        <w:jc w:val="center"/>
        <w:rPr>
          <w:bCs/>
          <w:sz w:val="28"/>
        </w:rPr>
      </w:pPr>
      <w:r w:rsidRPr="00624A89">
        <w:rPr>
          <w:bCs/>
          <w:sz w:val="28"/>
        </w:rPr>
        <w:t>(grupy: 4, 13, 14)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F3374" w:rsidRPr="00607F9B" w14:paraId="318C2961" w14:textId="77777777" w:rsidTr="00972A63">
        <w:trPr>
          <w:trHeight w:val="638"/>
        </w:trPr>
        <w:tc>
          <w:tcPr>
            <w:tcW w:w="959" w:type="dxa"/>
            <w:shd w:val="clear" w:color="auto" w:fill="auto"/>
          </w:tcPr>
          <w:p w14:paraId="078D4961" w14:textId="77777777" w:rsidR="008F3374" w:rsidRPr="00607F9B" w:rsidRDefault="008F3374" w:rsidP="00972A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44B979" w14:textId="77777777" w:rsidR="008F3374" w:rsidRPr="00607F9B" w:rsidRDefault="008F3374" w:rsidP="00972A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337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337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3374">
              <w:rPr>
                <w:b/>
                <w:bCs/>
                <w:sz w:val="22"/>
                <w:szCs w:val="22"/>
              </w:rPr>
              <w:t>Przeglądy techniczne sprzętu i aparatury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3374">
              <w:rPr>
                <w:b/>
                <w:sz w:val="22"/>
                <w:szCs w:val="22"/>
              </w:rPr>
              <w:t>ZP/4/2022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1C409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F3374" w:rsidRPr="008F337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F3374" w:rsidRPr="008F3374">
        <w:rPr>
          <w:sz w:val="22"/>
          <w:szCs w:val="22"/>
        </w:rPr>
        <w:t>(</w:t>
      </w:r>
      <w:proofErr w:type="spellStart"/>
      <w:r w:rsidR="008F3374" w:rsidRPr="008F3374">
        <w:rPr>
          <w:sz w:val="22"/>
          <w:szCs w:val="22"/>
        </w:rPr>
        <w:t>t.j</w:t>
      </w:r>
      <w:proofErr w:type="spellEnd"/>
      <w:r w:rsidR="008F3374" w:rsidRPr="008F337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F3374" w14:paraId="72798B99" w14:textId="77777777" w:rsidTr="00972A63">
        <w:trPr>
          <w:cantSplit/>
        </w:trPr>
        <w:tc>
          <w:tcPr>
            <w:tcW w:w="9498" w:type="dxa"/>
          </w:tcPr>
          <w:p w14:paraId="496DBA63" w14:textId="77777777" w:rsidR="008F3374" w:rsidRPr="00D26ED6" w:rsidRDefault="008F3374" w:rsidP="00972A6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F3374">
              <w:rPr>
                <w:b/>
                <w:sz w:val="22"/>
                <w:szCs w:val="22"/>
              </w:rPr>
              <w:t>Meden-Inmed</w:t>
            </w:r>
            <w:proofErr w:type="spellEnd"/>
            <w:r w:rsidRPr="008F3374">
              <w:rPr>
                <w:b/>
                <w:sz w:val="22"/>
                <w:szCs w:val="22"/>
              </w:rPr>
              <w:t xml:space="preserve"> Sp.  z o.o.</w:t>
            </w:r>
          </w:p>
          <w:p w14:paraId="11943CA3" w14:textId="77777777" w:rsidR="008F3374" w:rsidRPr="009F0E5C" w:rsidRDefault="008F3374" w:rsidP="00972A63">
            <w:pPr>
              <w:jc w:val="both"/>
              <w:rPr>
                <w:bCs/>
                <w:sz w:val="22"/>
                <w:szCs w:val="22"/>
              </w:rPr>
            </w:pPr>
            <w:r w:rsidRPr="008F3374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3374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E6F66E" w14:textId="77777777" w:rsidR="008F3374" w:rsidRPr="009F0E5C" w:rsidRDefault="008F3374" w:rsidP="00972A63">
            <w:pPr>
              <w:jc w:val="both"/>
              <w:rPr>
                <w:bCs/>
                <w:sz w:val="22"/>
                <w:szCs w:val="22"/>
              </w:rPr>
            </w:pPr>
            <w:r w:rsidRPr="008F3374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3374">
              <w:rPr>
                <w:bCs/>
                <w:sz w:val="22"/>
                <w:szCs w:val="22"/>
              </w:rPr>
              <w:t>Koszalin</w:t>
            </w:r>
          </w:p>
          <w:p w14:paraId="7D88C328" w14:textId="77777777" w:rsidR="008F3374" w:rsidRDefault="008F3374" w:rsidP="00972A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B3D6A3" w14:textId="77777777" w:rsidR="008F3374" w:rsidRPr="00211A34" w:rsidRDefault="008F3374" w:rsidP="00972A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F3374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F3374">
              <w:rPr>
                <w:sz w:val="22"/>
                <w:szCs w:val="22"/>
              </w:rPr>
              <w:t xml:space="preserve">Grupa 4 - </w:t>
            </w:r>
            <w:proofErr w:type="spellStart"/>
            <w:r w:rsidRPr="008F3374">
              <w:rPr>
                <w:sz w:val="22"/>
                <w:szCs w:val="22"/>
              </w:rPr>
              <w:t>Morcelatory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3374">
              <w:rPr>
                <w:b/>
                <w:sz w:val="22"/>
                <w:szCs w:val="22"/>
              </w:rPr>
              <w:t>8 100.00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67000C" w14:textId="2378A907" w:rsidR="008F3374" w:rsidRPr="008F3374" w:rsidRDefault="008F3374" w:rsidP="00972A6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8F3374" w14:paraId="67FDCD06" w14:textId="77777777" w:rsidTr="00972A63">
        <w:trPr>
          <w:cantSplit/>
        </w:trPr>
        <w:tc>
          <w:tcPr>
            <w:tcW w:w="9498" w:type="dxa"/>
          </w:tcPr>
          <w:p w14:paraId="1DF517D4" w14:textId="77777777" w:rsidR="008F3374" w:rsidRPr="00D26ED6" w:rsidRDefault="008F3374" w:rsidP="00972A6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3374">
              <w:rPr>
                <w:b/>
                <w:sz w:val="22"/>
                <w:szCs w:val="22"/>
              </w:rPr>
              <w:t xml:space="preserve">GE </w:t>
            </w:r>
            <w:proofErr w:type="spellStart"/>
            <w:r w:rsidRPr="008F3374">
              <w:rPr>
                <w:b/>
                <w:sz w:val="22"/>
                <w:szCs w:val="22"/>
              </w:rPr>
              <w:t>Medical</w:t>
            </w:r>
            <w:proofErr w:type="spellEnd"/>
            <w:r w:rsidRPr="008F3374">
              <w:rPr>
                <w:b/>
                <w:sz w:val="22"/>
                <w:szCs w:val="22"/>
              </w:rPr>
              <w:t xml:space="preserve"> Systems Polska Sp. z o. o.</w:t>
            </w:r>
          </w:p>
          <w:p w14:paraId="5E9FF150" w14:textId="77777777" w:rsidR="008F3374" w:rsidRPr="009F0E5C" w:rsidRDefault="008F3374" w:rsidP="00972A63">
            <w:pPr>
              <w:jc w:val="both"/>
              <w:rPr>
                <w:bCs/>
                <w:sz w:val="22"/>
                <w:szCs w:val="22"/>
              </w:rPr>
            </w:pPr>
            <w:r w:rsidRPr="008F3374">
              <w:rPr>
                <w:bCs/>
                <w:sz w:val="22"/>
                <w:szCs w:val="22"/>
              </w:rPr>
              <w:t>ul. Wołoska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3374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F966F9" w14:textId="77777777" w:rsidR="008F3374" w:rsidRPr="009F0E5C" w:rsidRDefault="008F3374" w:rsidP="00972A63">
            <w:pPr>
              <w:jc w:val="both"/>
              <w:rPr>
                <w:bCs/>
                <w:sz w:val="22"/>
                <w:szCs w:val="22"/>
              </w:rPr>
            </w:pPr>
            <w:r w:rsidRPr="008F3374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F3374">
              <w:rPr>
                <w:bCs/>
                <w:sz w:val="22"/>
                <w:szCs w:val="22"/>
              </w:rPr>
              <w:t>Warsaw</w:t>
            </w:r>
            <w:proofErr w:type="spellEnd"/>
          </w:p>
          <w:p w14:paraId="52F04149" w14:textId="77777777" w:rsidR="008F3374" w:rsidRDefault="008F3374" w:rsidP="00972A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057DC3" w14:textId="77777777" w:rsidR="008F3374" w:rsidRPr="00211A34" w:rsidRDefault="008F3374" w:rsidP="00972A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F3374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F3374">
              <w:rPr>
                <w:sz w:val="22"/>
                <w:szCs w:val="22"/>
              </w:rPr>
              <w:t>Grupa 13 - Stanowiska do resuscytacji noworodka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3374">
              <w:rPr>
                <w:b/>
                <w:sz w:val="22"/>
                <w:szCs w:val="22"/>
              </w:rPr>
              <w:t>56 700.00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434D6B" w14:textId="650A0125" w:rsidR="008F3374" w:rsidRPr="008F3374" w:rsidRDefault="008F3374" w:rsidP="00972A6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8F3374" w14:paraId="27C6654B" w14:textId="77777777" w:rsidTr="00972A63">
        <w:trPr>
          <w:cantSplit/>
        </w:trPr>
        <w:tc>
          <w:tcPr>
            <w:tcW w:w="9498" w:type="dxa"/>
          </w:tcPr>
          <w:p w14:paraId="0EAF4024" w14:textId="77777777" w:rsidR="008F3374" w:rsidRPr="00D26ED6" w:rsidRDefault="008F3374" w:rsidP="00972A6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3374">
              <w:rPr>
                <w:b/>
                <w:sz w:val="22"/>
                <w:szCs w:val="22"/>
              </w:rPr>
              <w:t>Mariusz Kołodziej Naprawa i Konserwacja Aparatury</w:t>
            </w:r>
          </w:p>
          <w:p w14:paraId="743C5A33" w14:textId="77777777" w:rsidR="008F3374" w:rsidRPr="009F0E5C" w:rsidRDefault="008F3374" w:rsidP="00972A63">
            <w:pPr>
              <w:jc w:val="both"/>
              <w:rPr>
                <w:bCs/>
                <w:sz w:val="22"/>
                <w:szCs w:val="22"/>
              </w:rPr>
            </w:pPr>
            <w:r w:rsidRPr="008F3374">
              <w:rPr>
                <w:bCs/>
                <w:sz w:val="22"/>
                <w:szCs w:val="22"/>
              </w:rPr>
              <w:t>Na Miasteczku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3374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F3374">
              <w:rPr>
                <w:bCs/>
                <w:sz w:val="22"/>
                <w:szCs w:val="22"/>
              </w:rPr>
              <w:t>/A103</w:t>
            </w:r>
          </w:p>
          <w:p w14:paraId="4A5D4E6A" w14:textId="77777777" w:rsidR="008F3374" w:rsidRPr="009F0E5C" w:rsidRDefault="008F3374" w:rsidP="00972A63">
            <w:pPr>
              <w:jc w:val="both"/>
              <w:rPr>
                <w:bCs/>
                <w:sz w:val="22"/>
                <w:szCs w:val="22"/>
              </w:rPr>
            </w:pPr>
            <w:r w:rsidRPr="008F3374">
              <w:rPr>
                <w:bCs/>
                <w:sz w:val="22"/>
                <w:szCs w:val="22"/>
              </w:rPr>
              <w:t>61-144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3374">
              <w:rPr>
                <w:bCs/>
                <w:sz w:val="22"/>
                <w:szCs w:val="22"/>
              </w:rPr>
              <w:t>Poznań</w:t>
            </w:r>
          </w:p>
          <w:p w14:paraId="789603F5" w14:textId="77777777" w:rsidR="008F3374" w:rsidRDefault="008F3374" w:rsidP="00972A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22CAD6" w14:textId="77777777" w:rsidR="008F3374" w:rsidRPr="00211A34" w:rsidRDefault="008F3374" w:rsidP="00972A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F3374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F3374">
              <w:rPr>
                <w:sz w:val="22"/>
                <w:szCs w:val="22"/>
              </w:rPr>
              <w:t>Grupa 14 - Skanery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3374">
              <w:rPr>
                <w:b/>
                <w:sz w:val="22"/>
                <w:szCs w:val="22"/>
              </w:rPr>
              <w:t>2 332.80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95B826" w14:textId="41D6B5D2" w:rsidR="008F3374" w:rsidRPr="008F3374" w:rsidRDefault="008F3374" w:rsidP="00972A6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14:paraId="0EE2822D" w14:textId="77777777" w:rsidR="008F6B42" w:rsidRDefault="008F6B42" w:rsidP="00624A89">
      <w:pPr>
        <w:spacing w:before="120" w:line="276" w:lineRule="auto"/>
        <w:jc w:val="both"/>
        <w:rPr>
          <w:b/>
          <w:bCs/>
          <w:color w:val="000000"/>
          <w:sz w:val="22"/>
          <w:szCs w:val="22"/>
          <w:u w:val="single"/>
        </w:rPr>
      </w:pPr>
    </w:p>
    <w:p w14:paraId="695C7380" w14:textId="0D6C4D6A" w:rsidR="00624A89" w:rsidRPr="00624A89" w:rsidRDefault="00624A89" w:rsidP="00624A89">
      <w:pPr>
        <w:spacing w:before="120" w:line="276" w:lineRule="auto"/>
        <w:jc w:val="both"/>
        <w:rPr>
          <w:b/>
          <w:bCs/>
          <w:color w:val="000000"/>
          <w:sz w:val="22"/>
          <w:szCs w:val="22"/>
          <w:u w:val="single"/>
        </w:rPr>
      </w:pPr>
      <w:r w:rsidRPr="00624A89">
        <w:rPr>
          <w:b/>
          <w:bCs/>
          <w:color w:val="000000"/>
          <w:sz w:val="22"/>
          <w:szCs w:val="22"/>
          <w:u w:val="single"/>
        </w:rPr>
        <w:lastRenderedPageBreak/>
        <w:t>Uzasadnienie wyboru:</w:t>
      </w:r>
    </w:p>
    <w:p w14:paraId="2C268F89" w14:textId="1C3BEBED" w:rsidR="00624A89" w:rsidRDefault="00624A89" w:rsidP="00624A89">
      <w:pPr>
        <w:spacing w:before="240" w:after="120"/>
        <w:jc w:val="both"/>
        <w:rPr>
          <w:color w:val="000000"/>
          <w:sz w:val="22"/>
          <w:szCs w:val="22"/>
        </w:rPr>
      </w:pPr>
      <w:r w:rsidRPr="008F3374">
        <w:t>Ofert</w:t>
      </w:r>
      <w:r>
        <w:t>y</w:t>
      </w:r>
      <w:r w:rsidRPr="008F3374">
        <w:t xml:space="preserve"> spełnia</w:t>
      </w:r>
      <w:r>
        <w:t>ją</w:t>
      </w:r>
      <w:r w:rsidRPr="008F3374">
        <w:t xml:space="preserve"> warunki zawarte w SWZ, w ustawie Prawo zamówień publicznych z dnia 11 września 2019 r. (tekst jednolity Dz. U. z 2021 r. poz. 1129 ) oraz </w:t>
      </w:r>
      <w:r>
        <w:t>są</w:t>
      </w:r>
      <w:r w:rsidRPr="008F3374">
        <w:t xml:space="preserve"> najkorzystniejsz</w:t>
      </w:r>
      <w:r>
        <w:t>e</w:t>
      </w:r>
      <w:r w:rsidRPr="008F3374">
        <w:t xml:space="preserve"> w kryterium cena - 100 %</w:t>
      </w:r>
    </w:p>
    <w:p w14:paraId="4AEE7556" w14:textId="5E5D369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24B6566" w14:textId="77777777" w:rsidTr="00596EA3">
        <w:tc>
          <w:tcPr>
            <w:tcW w:w="2169" w:type="dxa"/>
            <w:shd w:val="clear" w:color="auto" w:fill="F3F3F3"/>
          </w:tcPr>
          <w:p w14:paraId="3918452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320B1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838AE1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17B4D2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F3374" w:rsidRPr="00834EF4" w14:paraId="72E2CC38" w14:textId="77777777" w:rsidTr="00972A63">
        <w:tc>
          <w:tcPr>
            <w:tcW w:w="2169" w:type="dxa"/>
            <w:shd w:val="clear" w:color="auto" w:fill="auto"/>
          </w:tcPr>
          <w:p w14:paraId="5E234665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3374">
              <w:rPr>
                <w:sz w:val="20"/>
                <w:szCs w:val="20"/>
              </w:rPr>
              <w:t xml:space="preserve">Grupa 4 - </w:t>
            </w:r>
            <w:proofErr w:type="spellStart"/>
            <w:r w:rsidRPr="008F3374">
              <w:rPr>
                <w:sz w:val="20"/>
                <w:szCs w:val="20"/>
              </w:rPr>
              <w:t>Morcelatory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A50697C" w14:textId="77777777" w:rsidR="008F3374" w:rsidRPr="00211A34" w:rsidRDefault="008F3374" w:rsidP="00972A6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F3374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8F3374">
              <w:rPr>
                <w:b/>
                <w:bCs/>
                <w:sz w:val="20"/>
                <w:szCs w:val="20"/>
              </w:rPr>
              <w:t xml:space="preserve"> Sp.  z o.o.</w:t>
            </w:r>
          </w:p>
          <w:p w14:paraId="49EB76E3" w14:textId="77777777" w:rsidR="008F3374" w:rsidRPr="00211A34" w:rsidRDefault="008F3374" w:rsidP="00972A63">
            <w:pPr>
              <w:rPr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2</w:t>
            </w:r>
          </w:p>
          <w:p w14:paraId="693CCF2F" w14:textId="77777777" w:rsidR="008F3374" w:rsidRPr="00211A34" w:rsidRDefault="008F3374" w:rsidP="00972A63">
            <w:pPr>
              <w:spacing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5CE52D6B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0C3890" w14:textId="77777777" w:rsidR="008F3374" w:rsidRPr="00211A34" w:rsidRDefault="008F3374" w:rsidP="00972A63">
            <w:pPr>
              <w:jc w:val="center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 xml:space="preserve">  100,00</w:t>
            </w:r>
          </w:p>
        </w:tc>
      </w:tr>
      <w:tr w:rsidR="008F3374" w:rsidRPr="00834EF4" w14:paraId="7B5A62A9" w14:textId="77777777" w:rsidTr="00972A63">
        <w:tc>
          <w:tcPr>
            <w:tcW w:w="2169" w:type="dxa"/>
            <w:shd w:val="clear" w:color="auto" w:fill="auto"/>
          </w:tcPr>
          <w:p w14:paraId="44EA9903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3374">
              <w:rPr>
                <w:sz w:val="20"/>
                <w:szCs w:val="20"/>
              </w:rPr>
              <w:t>Grupa 13 - Stanowiska do resuscytacji noworodka</w:t>
            </w:r>
          </w:p>
        </w:tc>
        <w:tc>
          <w:tcPr>
            <w:tcW w:w="2793" w:type="dxa"/>
            <w:shd w:val="clear" w:color="auto" w:fill="auto"/>
          </w:tcPr>
          <w:p w14:paraId="76FCD437" w14:textId="77777777" w:rsidR="008F3374" w:rsidRPr="00211A34" w:rsidRDefault="008F3374" w:rsidP="00972A6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3374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8F3374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5C6630CC" w14:textId="77777777" w:rsidR="008F3374" w:rsidRPr="00211A34" w:rsidRDefault="008F3374" w:rsidP="00972A63">
            <w:pPr>
              <w:rPr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kobielska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9/74</w:t>
            </w:r>
          </w:p>
          <w:p w14:paraId="576AF4D3" w14:textId="77777777" w:rsidR="008F3374" w:rsidRPr="00211A34" w:rsidRDefault="008F3374" w:rsidP="00972A63">
            <w:pPr>
              <w:spacing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04-359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D3F2003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BBF95E" w14:textId="77777777" w:rsidR="008F3374" w:rsidRPr="00211A34" w:rsidRDefault="008F3374" w:rsidP="00972A63">
            <w:pPr>
              <w:jc w:val="center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 xml:space="preserve">  0,00</w:t>
            </w:r>
          </w:p>
        </w:tc>
      </w:tr>
      <w:tr w:rsidR="008F3374" w:rsidRPr="00834EF4" w14:paraId="1284DB74" w14:textId="77777777" w:rsidTr="00972A63">
        <w:tc>
          <w:tcPr>
            <w:tcW w:w="2169" w:type="dxa"/>
            <w:shd w:val="clear" w:color="auto" w:fill="auto"/>
          </w:tcPr>
          <w:p w14:paraId="5587F397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3374">
              <w:rPr>
                <w:sz w:val="20"/>
                <w:szCs w:val="20"/>
              </w:rPr>
              <w:t>Grupa 13 - Stanowiska do resuscytacji noworodka</w:t>
            </w:r>
          </w:p>
        </w:tc>
        <w:tc>
          <w:tcPr>
            <w:tcW w:w="2793" w:type="dxa"/>
            <w:shd w:val="clear" w:color="auto" w:fill="auto"/>
          </w:tcPr>
          <w:p w14:paraId="5B98CDFB" w14:textId="77777777" w:rsidR="008F3374" w:rsidRPr="00211A34" w:rsidRDefault="008F3374" w:rsidP="00972A6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3374">
              <w:rPr>
                <w:b/>
                <w:bCs/>
                <w:sz w:val="20"/>
                <w:szCs w:val="20"/>
              </w:rPr>
              <w:t xml:space="preserve">GE </w:t>
            </w:r>
            <w:proofErr w:type="spellStart"/>
            <w:r w:rsidRPr="008F337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8F3374">
              <w:rPr>
                <w:b/>
                <w:bCs/>
                <w:sz w:val="20"/>
                <w:szCs w:val="20"/>
              </w:rPr>
              <w:t xml:space="preserve"> Systems Polska Sp. z o. o.</w:t>
            </w:r>
          </w:p>
          <w:p w14:paraId="10230621" w14:textId="77777777" w:rsidR="008F3374" w:rsidRPr="00211A34" w:rsidRDefault="008F3374" w:rsidP="00972A63">
            <w:pPr>
              <w:rPr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ul. 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9</w:t>
            </w:r>
          </w:p>
          <w:p w14:paraId="2AAEE1B4" w14:textId="77777777" w:rsidR="008F3374" w:rsidRPr="00211A34" w:rsidRDefault="008F3374" w:rsidP="00972A63">
            <w:pPr>
              <w:spacing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8F3374">
              <w:rPr>
                <w:sz w:val="20"/>
                <w:szCs w:val="20"/>
              </w:rPr>
              <w:t>Warsaw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12157555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430788" w14:textId="77777777" w:rsidR="008F3374" w:rsidRPr="00211A34" w:rsidRDefault="008F3374" w:rsidP="00972A63">
            <w:pPr>
              <w:jc w:val="center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 xml:space="preserve">  100,00</w:t>
            </w:r>
          </w:p>
        </w:tc>
      </w:tr>
      <w:tr w:rsidR="008F3374" w:rsidRPr="00834EF4" w14:paraId="7A68C4E7" w14:textId="77777777" w:rsidTr="00972A63">
        <w:tc>
          <w:tcPr>
            <w:tcW w:w="2169" w:type="dxa"/>
            <w:shd w:val="clear" w:color="auto" w:fill="auto"/>
          </w:tcPr>
          <w:p w14:paraId="0DE3ABF6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3374">
              <w:rPr>
                <w:sz w:val="20"/>
                <w:szCs w:val="20"/>
              </w:rPr>
              <w:t>Grupa 14 - Skanery</w:t>
            </w:r>
          </w:p>
        </w:tc>
        <w:tc>
          <w:tcPr>
            <w:tcW w:w="2793" w:type="dxa"/>
            <w:shd w:val="clear" w:color="auto" w:fill="auto"/>
          </w:tcPr>
          <w:p w14:paraId="7248C665" w14:textId="77777777" w:rsidR="008F3374" w:rsidRPr="00211A34" w:rsidRDefault="008F3374" w:rsidP="00972A6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3374">
              <w:rPr>
                <w:b/>
                <w:bCs/>
                <w:sz w:val="20"/>
                <w:szCs w:val="20"/>
              </w:rPr>
              <w:t>Mariusz Kołodziej Naprawa i Konserwacja Aparatury</w:t>
            </w:r>
          </w:p>
          <w:p w14:paraId="6CEFFC36" w14:textId="77777777" w:rsidR="008F3374" w:rsidRPr="00211A34" w:rsidRDefault="008F3374" w:rsidP="00972A63">
            <w:pPr>
              <w:rPr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Na Miasteczku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12/A103</w:t>
            </w:r>
          </w:p>
          <w:p w14:paraId="4DAB96A2" w14:textId="77777777" w:rsidR="008F3374" w:rsidRPr="00211A34" w:rsidRDefault="008F3374" w:rsidP="00972A63">
            <w:pPr>
              <w:spacing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61-144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ABE97CC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D249E0" w14:textId="77777777" w:rsidR="008F3374" w:rsidRPr="00211A34" w:rsidRDefault="008F3374" w:rsidP="00972A63">
            <w:pPr>
              <w:jc w:val="center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 xml:space="preserve">  100,00</w:t>
            </w:r>
          </w:p>
        </w:tc>
      </w:tr>
      <w:tr w:rsidR="008F3374" w:rsidRPr="00834EF4" w14:paraId="37C86D5D" w14:textId="77777777" w:rsidTr="00972A63">
        <w:tc>
          <w:tcPr>
            <w:tcW w:w="2169" w:type="dxa"/>
            <w:shd w:val="clear" w:color="auto" w:fill="auto"/>
          </w:tcPr>
          <w:p w14:paraId="2056CA68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3374">
              <w:rPr>
                <w:sz w:val="20"/>
                <w:szCs w:val="20"/>
              </w:rPr>
              <w:t>Grupa 14 - Skanery</w:t>
            </w:r>
          </w:p>
        </w:tc>
        <w:tc>
          <w:tcPr>
            <w:tcW w:w="2793" w:type="dxa"/>
            <w:shd w:val="clear" w:color="auto" w:fill="auto"/>
          </w:tcPr>
          <w:p w14:paraId="3C9FAE41" w14:textId="77777777" w:rsidR="008F3374" w:rsidRPr="00211A34" w:rsidRDefault="008F3374" w:rsidP="00972A6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3374">
              <w:rPr>
                <w:b/>
                <w:bCs/>
                <w:sz w:val="20"/>
                <w:szCs w:val="20"/>
              </w:rPr>
              <w:t>SK-MED SYSTEMS SP. Z O. O.</w:t>
            </w:r>
          </w:p>
          <w:p w14:paraId="54ECCF79" w14:textId="77777777" w:rsidR="008F3374" w:rsidRPr="00211A34" w:rsidRDefault="008F3374" w:rsidP="00972A63">
            <w:pPr>
              <w:rPr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Św.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29/8</w:t>
            </w:r>
          </w:p>
          <w:p w14:paraId="1BE04953" w14:textId="77777777" w:rsidR="008F3374" w:rsidRPr="00211A34" w:rsidRDefault="008F3374" w:rsidP="00972A63">
            <w:pPr>
              <w:spacing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3374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669AC01" w14:textId="77777777" w:rsidR="008F3374" w:rsidRPr="00211A34" w:rsidRDefault="008F3374" w:rsidP="00972A6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>1 - Cena - 54.55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F85458" w14:textId="77777777" w:rsidR="008F3374" w:rsidRPr="00211A34" w:rsidRDefault="008F3374" w:rsidP="00972A63">
            <w:pPr>
              <w:jc w:val="center"/>
              <w:rPr>
                <w:color w:val="000000"/>
                <w:sz w:val="20"/>
                <w:szCs w:val="20"/>
              </w:rPr>
            </w:pPr>
            <w:r w:rsidRPr="008F3374">
              <w:rPr>
                <w:sz w:val="20"/>
                <w:szCs w:val="20"/>
              </w:rPr>
              <w:t xml:space="preserve">  54,55</w:t>
            </w:r>
          </w:p>
        </w:tc>
      </w:tr>
    </w:tbl>
    <w:p w14:paraId="0C1E423B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FDF90F8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134"/>
        <w:gridCol w:w="6379"/>
      </w:tblGrid>
      <w:tr w:rsidR="00014AE7" w:rsidRPr="005C50F6" w14:paraId="4B7EEFCF" w14:textId="77777777" w:rsidTr="00014AE7"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05CCE6" w14:textId="77777777" w:rsidR="00014AE7" w:rsidRPr="00A070D3" w:rsidRDefault="00014AE7" w:rsidP="00972A63">
            <w:pPr>
              <w:spacing w:before="160" w:after="160"/>
              <w:rPr>
                <w:b/>
                <w:szCs w:val="22"/>
              </w:rPr>
            </w:pPr>
            <w:r w:rsidRPr="00A070D3">
              <w:rPr>
                <w:b/>
                <w:szCs w:val="22"/>
              </w:rPr>
              <w:t>Nazwa, adres Wykonawcy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6B924E39" w14:textId="77777777" w:rsidR="00014AE7" w:rsidRPr="00A070D3" w:rsidRDefault="00014AE7" w:rsidP="00972A63">
            <w:pPr>
              <w:spacing w:before="160" w:after="160"/>
              <w:jc w:val="center"/>
              <w:rPr>
                <w:b/>
                <w:szCs w:val="22"/>
              </w:rPr>
            </w:pPr>
            <w:r w:rsidRPr="00A070D3">
              <w:rPr>
                <w:b/>
                <w:szCs w:val="22"/>
              </w:rPr>
              <w:t>Zadanie</w:t>
            </w: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6CFC329" w14:textId="77777777" w:rsidR="00014AE7" w:rsidRPr="00A070D3" w:rsidRDefault="00014AE7" w:rsidP="00972A63">
            <w:pPr>
              <w:spacing w:before="160" w:after="160"/>
              <w:jc w:val="center"/>
              <w:rPr>
                <w:b/>
                <w:szCs w:val="22"/>
              </w:rPr>
            </w:pPr>
            <w:r w:rsidRPr="00A070D3">
              <w:rPr>
                <w:b/>
                <w:szCs w:val="22"/>
              </w:rPr>
              <w:t>Podstawa prawna, uzasadnienie odrzucenia</w:t>
            </w:r>
          </w:p>
        </w:tc>
      </w:tr>
      <w:tr w:rsidR="00014AE7" w:rsidRPr="005C50F6" w14:paraId="1ACF5E5D" w14:textId="77777777" w:rsidTr="00014AE7"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C2B1F6" w14:textId="77777777" w:rsidR="00014AE7" w:rsidRPr="00830675" w:rsidRDefault="00014AE7" w:rsidP="00972A63">
            <w:pPr>
              <w:spacing w:before="60"/>
              <w:rPr>
                <w:b/>
                <w:szCs w:val="22"/>
              </w:rPr>
            </w:pPr>
            <w:bookmarkStart w:id="1" w:name="_Hlk102980905"/>
            <w:r w:rsidRPr="00830675">
              <w:rPr>
                <w:b/>
                <w:szCs w:val="22"/>
              </w:rPr>
              <w:t>Zakład Naprawczy Aparatury Medycznej POLMED</w:t>
            </w:r>
          </w:p>
          <w:p w14:paraId="4B321B6F" w14:textId="77777777" w:rsidR="00014AE7" w:rsidRPr="00830675" w:rsidRDefault="00014AE7" w:rsidP="00972A63">
            <w:pPr>
              <w:rPr>
                <w:szCs w:val="22"/>
              </w:rPr>
            </w:pPr>
            <w:r w:rsidRPr="00830675">
              <w:rPr>
                <w:szCs w:val="22"/>
              </w:rPr>
              <w:t>Kobielska 9 /74</w:t>
            </w:r>
          </w:p>
          <w:p w14:paraId="5C534ED5" w14:textId="77777777" w:rsidR="00014AE7" w:rsidRPr="00830675" w:rsidRDefault="00014AE7" w:rsidP="00972A63">
            <w:pPr>
              <w:spacing w:after="60"/>
              <w:rPr>
                <w:szCs w:val="22"/>
              </w:rPr>
            </w:pPr>
            <w:r w:rsidRPr="00830675">
              <w:rPr>
                <w:szCs w:val="22"/>
              </w:rPr>
              <w:t>04-359 warszawa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043599" w14:textId="77777777" w:rsidR="00014AE7" w:rsidRPr="00830675" w:rsidRDefault="00014AE7" w:rsidP="00972A63">
            <w:pPr>
              <w:spacing w:before="60" w:after="40"/>
              <w:jc w:val="center"/>
              <w:rPr>
                <w:szCs w:val="22"/>
              </w:rPr>
            </w:pPr>
            <w:r>
              <w:rPr>
                <w:szCs w:val="22"/>
              </w:rPr>
              <w:t>13</w:t>
            </w: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88D77E" w14:textId="77777777" w:rsidR="00014AE7" w:rsidRDefault="00014AE7" w:rsidP="00972A63">
            <w:pPr>
              <w:spacing w:before="60" w:after="40"/>
              <w:rPr>
                <w:szCs w:val="22"/>
              </w:rPr>
            </w:pPr>
            <w:r w:rsidRPr="00830675">
              <w:rPr>
                <w:szCs w:val="22"/>
              </w:rPr>
              <w:t>Art. 226 ust. 1 pkt 8</w:t>
            </w:r>
            <w:r>
              <w:rPr>
                <w:szCs w:val="22"/>
              </w:rPr>
              <w:t xml:space="preserve">, w powiązaniu z art. 224, ust. 6 </w:t>
            </w:r>
            <w:r w:rsidRPr="00830675">
              <w:rPr>
                <w:szCs w:val="22"/>
              </w:rPr>
              <w:t xml:space="preserve">ustawy </w:t>
            </w:r>
            <w:proofErr w:type="spellStart"/>
            <w:r w:rsidRPr="00830675">
              <w:rPr>
                <w:szCs w:val="22"/>
              </w:rPr>
              <w:t>Pzp</w:t>
            </w:r>
            <w:proofErr w:type="spellEnd"/>
            <w:r>
              <w:rPr>
                <w:szCs w:val="22"/>
              </w:rPr>
              <w:t xml:space="preserve">: </w:t>
            </w:r>
          </w:p>
          <w:p w14:paraId="43BFDD5C" w14:textId="77777777" w:rsidR="00014AE7" w:rsidRPr="000247F5" w:rsidRDefault="00014AE7" w:rsidP="00972A63">
            <w:pPr>
              <w:spacing w:before="60" w:after="40"/>
              <w:rPr>
                <w:i/>
                <w:iCs/>
                <w:szCs w:val="22"/>
              </w:rPr>
            </w:pPr>
            <w:r w:rsidRPr="000247F5">
              <w:rPr>
                <w:i/>
                <w:iCs/>
                <w:szCs w:val="22"/>
              </w:rPr>
              <w:t>Zamawiający odrzuca ofertę, jeżeli oferta zawiera rażąco niską cenę lub koszt w stosunku do przedmiotu zamówienia.</w:t>
            </w:r>
          </w:p>
          <w:p w14:paraId="329BE212" w14:textId="77777777" w:rsidR="00014AE7" w:rsidRPr="000247F5" w:rsidRDefault="00014AE7" w:rsidP="00972A63">
            <w:pPr>
              <w:spacing w:before="60" w:after="40"/>
              <w:rPr>
                <w:i/>
                <w:iCs/>
                <w:szCs w:val="22"/>
              </w:rPr>
            </w:pPr>
            <w:r w:rsidRPr="000247F5">
              <w:rPr>
                <w:i/>
                <w:iCs/>
                <w:szCs w:val="22"/>
              </w:rPr>
              <w:t>Odrzuceniu,  jako  oferta   z rażąco  niską  ceną  lub  kosztem,  podlega  oferta wykonawcy, który nie udzielił wyjaśnień w wyznaczonym terminie, lub jeżeli złożone wyjaśnienia wraz z dowodami nie uzasadniają podanej w ofercie ceny lub kosztu.</w:t>
            </w:r>
          </w:p>
          <w:p w14:paraId="213CA99A" w14:textId="77777777" w:rsidR="00014AE7" w:rsidRPr="00F1090E" w:rsidRDefault="00014AE7" w:rsidP="00972A63">
            <w:pPr>
              <w:spacing w:before="60" w:after="40"/>
              <w:rPr>
                <w:szCs w:val="22"/>
                <w:u w:val="single"/>
              </w:rPr>
            </w:pPr>
            <w:r w:rsidRPr="00F1090E">
              <w:rPr>
                <w:szCs w:val="22"/>
                <w:u w:val="single"/>
              </w:rPr>
              <w:t>Uzasadnienie faktyczne:</w:t>
            </w:r>
          </w:p>
          <w:p w14:paraId="2F43435A" w14:textId="77777777" w:rsidR="00014AE7" w:rsidRDefault="00014AE7" w:rsidP="00972A63">
            <w:pPr>
              <w:spacing w:after="160" w:line="259" w:lineRule="auto"/>
              <w:rPr>
                <w:rFonts w:ascii="Calibri" w:eastAsia="Calibri" w:hAnsi="Calibri"/>
                <w:szCs w:val="22"/>
                <w:lang w:eastAsia="en-US"/>
              </w:rPr>
            </w:pPr>
            <w:bookmarkStart w:id="2" w:name="_Hlk75345381"/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Zamawiający w  toku badania oferty wykonawcy  stwierdził, iż zaoferowane ceny w poszczególnych grupach wydają się rażąco niskie w stosunku do wartości zamówienia, tj. cena oferty </w:t>
            </w:r>
            <w:r w:rsidRPr="00D1665A">
              <w:rPr>
                <w:rFonts w:ascii="Calibri" w:eastAsia="Calibri" w:hAnsi="Calibri"/>
                <w:b/>
                <w:bCs/>
                <w:szCs w:val="22"/>
                <w:lang w:eastAsia="en-US"/>
              </w:rPr>
              <w:t>w grup</w:t>
            </w:r>
            <w:r>
              <w:rPr>
                <w:rFonts w:ascii="Calibri" w:eastAsia="Calibri" w:hAnsi="Calibri"/>
                <w:b/>
                <w:bCs/>
                <w:szCs w:val="22"/>
                <w:lang w:eastAsia="en-US"/>
              </w:rPr>
              <w:t xml:space="preserve">ie 13 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jest niższa  o </w:t>
            </w:r>
            <w:r>
              <w:rPr>
                <w:rFonts w:ascii="Calibri" w:eastAsia="Calibri" w:hAnsi="Calibri"/>
                <w:szCs w:val="22"/>
                <w:lang w:eastAsia="en-US"/>
              </w:rPr>
              <w:t xml:space="preserve">co najmniej 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t>30% od wartości zamówienia powiększonej o należny podatek od towarów i usług</w:t>
            </w:r>
            <w:r>
              <w:rPr>
                <w:rFonts w:ascii="Calibri" w:eastAsia="Calibri" w:hAnsi="Calibri"/>
                <w:szCs w:val="22"/>
                <w:lang w:eastAsia="en-US"/>
              </w:rPr>
              <w:t xml:space="preserve"> oraz niższa 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o </w:t>
            </w:r>
            <w:r>
              <w:rPr>
                <w:rFonts w:ascii="Calibri" w:eastAsia="Calibri" w:hAnsi="Calibri"/>
                <w:szCs w:val="22"/>
                <w:lang w:eastAsia="en-US"/>
              </w:rPr>
              <w:t xml:space="preserve">co najmniej 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30% od średniej arytmetycznej 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lastRenderedPageBreak/>
              <w:t xml:space="preserve">cen wszystkich złożonych ofert. </w:t>
            </w:r>
            <w:bookmarkStart w:id="3" w:name="_Hlk75348153"/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W związku z powyższym w dniu </w:t>
            </w:r>
            <w:r>
              <w:rPr>
                <w:rFonts w:ascii="Calibri" w:eastAsia="Calibri" w:hAnsi="Calibri"/>
                <w:szCs w:val="22"/>
                <w:lang w:eastAsia="en-US"/>
              </w:rPr>
              <w:t>10.05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t>.202</w:t>
            </w:r>
            <w:r>
              <w:rPr>
                <w:rFonts w:ascii="Calibri" w:eastAsia="Calibri" w:hAnsi="Calibri"/>
                <w:szCs w:val="22"/>
                <w:lang w:eastAsia="en-US"/>
              </w:rPr>
              <w:t>2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 roku</w:t>
            </w:r>
            <w:r>
              <w:rPr>
                <w:rFonts w:ascii="Calibri" w:eastAsia="Calibri" w:hAnsi="Calibri"/>
                <w:szCs w:val="22"/>
                <w:lang w:eastAsia="en-US"/>
              </w:rPr>
              <w:t>, pismem nr SZP.271.284/4/2022</w:t>
            </w:r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, zamawiający wezwał  wykonawcę na  podstawie art. 224 ust.1  ustawy  </w:t>
            </w:r>
            <w:proofErr w:type="spellStart"/>
            <w:r w:rsidRPr="00D1665A">
              <w:rPr>
                <w:rFonts w:ascii="Calibri" w:eastAsia="Calibri" w:hAnsi="Calibri"/>
                <w:szCs w:val="22"/>
                <w:lang w:eastAsia="en-US"/>
              </w:rPr>
              <w:t>Pzp</w:t>
            </w:r>
            <w:proofErr w:type="spellEnd"/>
            <w:r w:rsidRPr="00D1665A">
              <w:rPr>
                <w:rFonts w:ascii="Calibri" w:eastAsia="Calibri" w:hAnsi="Calibri"/>
                <w:szCs w:val="22"/>
                <w:lang w:eastAsia="en-US"/>
              </w:rPr>
              <w:t xml:space="preserve"> do złożenia wyjaśnień, w tym złożenia dowodów, w zakresie </w:t>
            </w:r>
            <w:r>
              <w:rPr>
                <w:rFonts w:ascii="Calibri" w:eastAsia="Calibri" w:hAnsi="Calibri"/>
                <w:szCs w:val="22"/>
                <w:lang w:eastAsia="en-US"/>
              </w:rPr>
              <w:t xml:space="preserve">wyliczenia ceny. Zakres wymaganych wyjaśnień winien obejmować w szczególności (zgodnie z art. 224, ust. 4 ustawy </w:t>
            </w:r>
            <w:proofErr w:type="spellStart"/>
            <w:r>
              <w:rPr>
                <w:rFonts w:ascii="Calibri" w:eastAsia="Calibri" w:hAnsi="Calibri"/>
                <w:szCs w:val="22"/>
                <w:lang w:eastAsia="en-US"/>
              </w:rPr>
              <w:t>Pzp</w:t>
            </w:r>
            <w:proofErr w:type="spellEnd"/>
            <w:r>
              <w:rPr>
                <w:rFonts w:ascii="Calibri" w:eastAsia="Calibri" w:hAnsi="Calibri"/>
                <w:szCs w:val="22"/>
                <w:lang w:eastAsia="en-US"/>
              </w:rPr>
              <w:t>):</w:t>
            </w:r>
          </w:p>
          <w:p w14:paraId="427B9555" w14:textId="77777777" w:rsidR="00014AE7" w:rsidRPr="00014AE7" w:rsidRDefault="00014AE7" w:rsidP="00972A63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014AE7">
              <w:rPr>
                <w:rFonts w:ascii="Calibri" w:hAnsi="Calibri" w:cs="Calibri"/>
                <w:bCs/>
                <w:szCs w:val="22"/>
              </w:rPr>
              <w:t>a) zgodność z przepisami dotyczącymi kosztów pracy, których wartość przyjęta do ustalenia ceny nie może być niższa od minimalnego wynagrodzenia za pracę albo minimalnej  stawki  godzinowej,  ustalonych  na  podstawie  przepisów  ustawy z dnia  10 października 2002 r.  o minimalnym wynagrodzeniu za pracę (Dz.U. z 2018 r.   poz. 2177   oraz   z 2019 r.  poz.  1564)  lub  przepisów  odrębnych właściwych dla spraw, z którymi związane jest realizowane zamówienie,</w:t>
            </w:r>
          </w:p>
          <w:p w14:paraId="1A1CBC37" w14:textId="77777777" w:rsidR="00014AE7" w:rsidRPr="00014AE7" w:rsidRDefault="00014AE7" w:rsidP="00972A63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014AE7">
              <w:rPr>
                <w:rFonts w:ascii="Calibri" w:hAnsi="Calibri" w:cs="Calibri"/>
                <w:bCs/>
                <w:szCs w:val="22"/>
              </w:rPr>
              <w:t>b)</w:t>
            </w:r>
            <w:r w:rsidRPr="00014AE7">
              <w:rPr>
                <w:rFonts w:ascii="Calibri" w:hAnsi="Calibri" w:cs="Calibri"/>
                <w:bCs/>
                <w:szCs w:val="22"/>
              </w:rPr>
              <w:tab/>
              <w:t xml:space="preserve">zgodność z przepisami  z zakresu  prawa  pracy  i zabezpieczenia  społecznego, obowiązującymi w miejscu, w którym realizowane jest zamówienie; </w:t>
            </w:r>
          </w:p>
          <w:p w14:paraId="5B6D57C1" w14:textId="77777777" w:rsidR="00014AE7" w:rsidRPr="00014AE7" w:rsidRDefault="00014AE7" w:rsidP="00972A63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014AE7">
              <w:rPr>
                <w:rFonts w:ascii="Calibri" w:hAnsi="Calibri" w:cs="Calibri"/>
                <w:bCs/>
                <w:szCs w:val="22"/>
              </w:rPr>
              <w:t xml:space="preserve">stosownie do art. 224, ust.3, pkt 4 i 6 ustawy </w:t>
            </w:r>
            <w:proofErr w:type="spellStart"/>
            <w:r w:rsidRPr="00014AE7">
              <w:rPr>
                <w:rFonts w:ascii="Calibri" w:hAnsi="Calibri" w:cs="Calibri"/>
                <w:bCs/>
                <w:szCs w:val="22"/>
              </w:rPr>
              <w:t>Pzp</w:t>
            </w:r>
            <w:proofErr w:type="spellEnd"/>
            <w:r w:rsidRPr="00014AE7">
              <w:rPr>
                <w:rFonts w:ascii="Calibri" w:hAnsi="Calibri" w:cs="Calibri"/>
                <w:bCs/>
                <w:szCs w:val="22"/>
              </w:rPr>
              <w:t>.</w:t>
            </w:r>
          </w:p>
          <w:p w14:paraId="0CCC75C9" w14:textId="77777777" w:rsidR="00014AE7" w:rsidRPr="00014AE7" w:rsidRDefault="00014AE7" w:rsidP="00972A63">
            <w:pPr>
              <w:spacing w:after="160" w:line="259" w:lineRule="auto"/>
              <w:rPr>
                <w:rFonts w:ascii="Calibri" w:eastAsia="Calibri" w:hAnsi="Calibri"/>
                <w:szCs w:val="22"/>
                <w:lang w:eastAsia="en-US"/>
              </w:rPr>
            </w:pPr>
            <w:r w:rsidRPr="00014AE7">
              <w:rPr>
                <w:rFonts w:ascii="Calibri" w:eastAsia="Calibri" w:hAnsi="Calibri"/>
                <w:szCs w:val="22"/>
                <w:lang w:eastAsia="en-US"/>
              </w:rPr>
              <w:t>W odpowiedzi na w/w wezwanie, otrzymanej w dniu 11.05.2022 r. wykonawca nie odniósł się do w/w kwestii, a przedstawiona treść wyjaśnień nie jest poparta żadnymi dowodami</w:t>
            </w:r>
            <w:bookmarkEnd w:id="2"/>
            <w:bookmarkEnd w:id="3"/>
            <w:r w:rsidRPr="00014AE7">
              <w:rPr>
                <w:rFonts w:ascii="Calibri" w:eastAsia="Calibri" w:hAnsi="Calibri"/>
                <w:szCs w:val="22"/>
                <w:lang w:eastAsia="en-US"/>
              </w:rPr>
              <w:t xml:space="preserve">, np. kalkulacją ceny, z której wynikałby  sposób jej oszacowania. </w:t>
            </w:r>
          </w:p>
        </w:tc>
      </w:tr>
      <w:bookmarkEnd w:id="1"/>
    </w:tbl>
    <w:p w14:paraId="3C69FE48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494CDDC8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4E52264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F3374" w:rsidRPr="00F33C66">
        <w:rPr>
          <w:sz w:val="22"/>
          <w:szCs w:val="22"/>
        </w:rPr>
        <w:t xml:space="preserve">nie krótszym niż </w:t>
      </w:r>
      <w:r w:rsidR="008F3374">
        <w:rPr>
          <w:sz w:val="22"/>
          <w:szCs w:val="22"/>
        </w:rPr>
        <w:t>5</w:t>
      </w:r>
      <w:r w:rsidR="008F3374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5651CEA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1312F488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93BCFBC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9B9B8F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562ED" w14:textId="77777777" w:rsidR="002F54FF" w:rsidRDefault="002F54FF">
      <w:r>
        <w:separator/>
      </w:r>
    </w:p>
  </w:endnote>
  <w:endnote w:type="continuationSeparator" w:id="0">
    <w:p w14:paraId="6981E44D" w14:textId="77777777" w:rsidR="002F54FF" w:rsidRDefault="002F5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11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24F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C1DB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FDD9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AE1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280A2" w14:textId="77777777" w:rsidR="002F54FF" w:rsidRDefault="002F54FF">
      <w:r>
        <w:separator/>
      </w:r>
    </w:p>
  </w:footnote>
  <w:footnote w:type="continuationSeparator" w:id="0">
    <w:p w14:paraId="6184A36D" w14:textId="77777777" w:rsidR="002F54FF" w:rsidRDefault="002F5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A820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980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4E6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08E"/>
    <w:rsid w:val="00014AE7"/>
    <w:rsid w:val="00022322"/>
    <w:rsid w:val="00042497"/>
    <w:rsid w:val="000C1E6F"/>
    <w:rsid w:val="000E4E56"/>
    <w:rsid w:val="00101B22"/>
    <w:rsid w:val="001A1468"/>
    <w:rsid w:val="001B7815"/>
    <w:rsid w:val="00211A34"/>
    <w:rsid w:val="002A767F"/>
    <w:rsid w:val="002B1E4F"/>
    <w:rsid w:val="002B6761"/>
    <w:rsid w:val="002F54F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24A89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70A58"/>
    <w:rsid w:val="008A6C10"/>
    <w:rsid w:val="008E5102"/>
    <w:rsid w:val="008F3374"/>
    <w:rsid w:val="008F6B4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708E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6D97BC"/>
  <w15:chartTrackingRefBased/>
  <w15:docId w15:val="{C849FAA8-99B2-4FDE-BCE7-F61360C89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24A8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2022-06-03T06:15:00Z</cp:lastPrinted>
  <dcterms:created xsi:type="dcterms:W3CDTF">2022-06-03T06:14:00Z</dcterms:created>
  <dcterms:modified xsi:type="dcterms:W3CDTF">2022-06-03T06:15:00Z</dcterms:modified>
</cp:coreProperties>
</file>