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3E06A" w14:textId="067EF390" w:rsidR="008D2AB8" w:rsidRPr="00240E71" w:rsidRDefault="0039387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C755C0" wp14:editId="5D7256F6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75720E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97509B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01943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99F84F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7BD4E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486C7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9F7B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E5936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F8BC5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31B5F">
        <w:rPr>
          <w:sz w:val="22"/>
          <w:lang w:val="en-US"/>
        </w:rPr>
        <w:t>……………………………………………………………………………………………..</w:t>
      </w:r>
    </w:p>
    <w:p w14:paraId="30322C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31B5F">
        <w:rPr>
          <w:sz w:val="22"/>
          <w:lang w:val="en-US"/>
        </w:rPr>
        <w:t>…………………………………………………………………………………………….</w:t>
      </w:r>
    </w:p>
    <w:p w14:paraId="0FEB21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A80938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1A972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CAD744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51D6BA" w14:textId="77777777" w:rsidR="00F9280B" w:rsidRPr="00F9280B" w:rsidRDefault="00F9280B" w:rsidP="008D2AB8">
      <w:pPr>
        <w:ind w:right="-110"/>
        <w:rPr>
          <w:b/>
        </w:rPr>
      </w:pPr>
      <w:r w:rsidRPr="00F9280B">
        <w:rPr>
          <w:b/>
        </w:rPr>
        <w:t>Akademia Górniczo - Hutnicza</w:t>
      </w:r>
    </w:p>
    <w:p w14:paraId="6FA773BC" w14:textId="77777777" w:rsidR="00F9280B" w:rsidRPr="00F9280B" w:rsidRDefault="00F9280B" w:rsidP="008D2AB8">
      <w:pPr>
        <w:ind w:right="-110"/>
        <w:rPr>
          <w:b/>
        </w:rPr>
      </w:pPr>
      <w:r w:rsidRPr="00F9280B">
        <w:rPr>
          <w:b/>
        </w:rPr>
        <w:t>im. Stanisława Staszica w Krakowie</w:t>
      </w:r>
    </w:p>
    <w:p w14:paraId="060FEF28" w14:textId="77777777" w:rsidR="008D2AB8" w:rsidRDefault="00F9280B" w:rsidP="008D2AB8">
      <w:pPr>
        <w:ind w:right="-110"/>
        <w:rPr>
          <w:b/>
        </w:rPr>
      </w:pPr>
      <w:r w:rsidRPr="00F9280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FAF1E97" w14:textId="0652277A" w:rsidR="008D2AB8" w:rsidRDefault="00F9280B" w:rsidP="00931B5F">
      <w:pPr>
        <w:ind w:right="-110"/>
        <w:rPr>
          <w:b/>
        </w:rPr>
      </w:pPr>
      <w:r w:rsidRPr="00F9280B">
        <w:rPr>
          <w:b/>
        </w:rPr>
        <w:t>Al. Mickiewicza</w:t>
      </w:r>
      <w:r w:rsidR="008D2AB8">
        <w:rPr>
          <w:b/>
        </w:rPr>
        <w:t xml:space="preserve"> </w:t>
      </w:r>
      <w:r w:rsidRPr="00F9280B">
        <w:rPr>
          <w:b/>
        </w:rPr>
        <w:t>30</w:t>
      </w:r>
      <w:r w:rsidR="00931B5F">
        <w:rPr>
          <w:b/>
        </w:rPr>
        <w:t xml:space="preserve">, </w:t>
      </w:r>
      <w:r w:rsidRPr="00F9280B">
        <w:rPr>
          <w:b/>
        </w:rPr>
        <w:t>30-059</w:t>
      </w:r>
      <w:r w:rsidR="008D2AB8">
        <w:rPr>
          <w:b/>
        </w:rPr>
        <w:t xml:space="preserve"> </w:t>
      </w:r>
      <w:r w:rsidRPr="00F9280B">
        <w:rPr>
          <w:b/>
        </w:rPr>
        <w:t>Kraków</w:t>
      </w:r>
      <w:r w:rsidR="008D2AB8">
        <w:rPr>
          <w:b/>
        </w:rPr>
        <w:t xml:space="preserve">,  </w:t>
      </w:r>
    </w:p>
    <w:p w14:paraId="4C353B3B" w14:textId="77777777" w:rsidR="008D2AB8" w:rsidRDefault="008D2AB8" w:rsidP="008D2AB8">
      <w:pPr>
        <w:ind w:firstLine="3969"/>
        <w:rPr>
          <w:b/>
        </w:rPr>
      </w:pPr>
    </w:p>
    <w:p w14:paraId="312E1F00" w14:textId="020DCA7A" w:rsidR="008D2AB8" w:rsidRPr="00B17764" w:rsidRDefault="008D2AB8" w:rsidP="00B17764">
      <w:pPr>
        <w:widowControl w:val="0"/>
        <w:ind w:right="1"/>
        <w:jc w:val="both"/>
        <w:rPr>
          <w:b/>
          <w:sz w:val="22"/>
          <w:szCs w:val="22"/>
        </w:rPr>
      </w:pPr>
      <w:r w:rsidRPr="00A633BF">
        <w:rPr>
          <w:sz w:val="22"/>
          <w:szCs w:val="22"/>
        </w:rPr>
        <w:t xml:space="preserve">Przystępując do postępowania o udzielenie zamówienia publicznego, którego przedmiotem jest </w:t>
      </w:r>
      <w:r w:rsidR="00B17764" w:rsidRPr="00B17764">
        <w:rPr>
          <w:b/>
          <w:sz w:val="22"/>
          <w:szCs w:val="22"/>
        </w:rPr>
        <w:t xml:space="preserve">dostawa materiałów (elementów)do budowy autoklawu oraz stelażu stalowego do instalacji urządzeń laboratoryjnych dla </w:t>
      </w:r>
      <w:proofErr w:type="spellStart"/>
      <w:r w:rsidR="00B17764" w:rsidRPr="00B17764">
        <w:rPr>
          <w:b/>
          <w:sz w:val="22"/>
          <w:szCs w:val="22"/>
        </w:rPr>
        <w:t>WWNiG</w:t>
      </w:r>
      <w:proofErr w:type="spellEnd"/>
      <w:r w:rsidR="00B17764" w:rsidRPr="00B17764">
        <w:rPr>
          <w:b/>
          <w:sz w:val="22"/>
          <w:szCs w:val="22"/>
        </w:rPr>
        <w:t xml:space="preserve"> - </w:t>
      </w:r>
      <w:r w:rsidR="00B17764">
        <w:rPr>
          <w:b/>
          <w:sz w:val="22"/>
          <w:szCs w:val="22"/>
        </w:rPr>
        <w:t xml:space="preserve"> </w:t>
      </w:r>
      <w:r w:rsidR="00B17764" w:rsidRPr="00B17764">
        <w:rPr>
          <w:b/>
          <w:sz w:val="22"/>
          <w:szCs w:val="22"/>
        </w:rPr>
        <w:t>KC-</w:t>
      </w:r>
      <w:proofErr w:type="spellStart"/>
      <w:r w:rsidR="00B17764" w:rsidRPr="00B17764">
        <w:rPr>
          <w:b/>
          <w:sz w:val="22"/>
          <w:szCs w:val="22"/>
        </w:rPr>
        <w:t>zp</w:t>
      </w:r>
      <w:proofErr w:type="spellEnd"/>
      <w:r w:rsidR="00B17764" w:rsidRPr="00B17764">
        <w:rPr>
          <w:b/>
          <w:sz w:val="22"/>
          <w:szCs w:val="22"/>
        </w:rPr>
        <w:t>. 272-329/22</w:t>
      </w:r>
      <w:r w:rsidRPr="00A633BF">
        <w:rPr>
          <w:b/>
          <w:sz w:val="22"/>
          <w:szCs w:val="22"/>
        </w:rPr>
        <w:t xml:space="preserve">, </w:t>
      </w:r>
      <w:r w:rsidRPr="00A633BF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5168114D" w14:textId="77777777" w:rsidR="008D2AB8" w:rsidRDefault="008D2AB8" w:rsidP="008D2AB8">
      <w:pPr>
        <w:tabs>
          <w:tab w:val="right" w:pos="9000"/>
        </w:tabs>
      </w:pPr>
    </w:p>
    <w:p w14:paraId="4B1C4A8A" w14:textId="77777777" w:rsidR="00E76CEE" w:rsidRDefault="00E76CEE" w:rsidP="00E76CEE">
      <w:pPr>
        <w:jc w:val="both"/>
        <w:rPr>
          <w:sz w:val="22"/>
          <w:szCs w:val="22"/>
        </w:rPr>
      </w:pPr>
    </w:p>
    <w:p w14:paraId="17645F09" w14:textId="77777777" w:rsidR="00E76CEE" w:rsidRDefault="00E76CEE" w:rsidP="00E76CE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009E9A04" w14:textId="77777777" w:rsidR="00E76CEE" w:rsidRDefault="00E76CEE" w:rsidP="00E76CEE">
      <w:pPr>
        <w:widowControl w:val="0"/>
        <w:ind w:right="1"/>
        <w:rPr>
          <w:b/>
          <w:sz w:val="22"/>
          <w:szCs w:val="22"/>
        </w:rPr>
      </w:pPr>
    </w:p>
    <w:p w14:paraId="5F873257" w14:textId="77777777" w:rsidR="00E76CEE" w:rsidRDefault="00E76CEE" w:rsidP="00E76CE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0A317DC" w14:textId="77777777" w:rsidR="00E76CEE" w:rsidRDefault="00E76CEE" w:rsidP="00E76CEE">
      <w:pPr>
        <w:widowControl w:val="0"/>
        <w:ind w:right="1"/>
        <w:jc w:val="both"/>
        <w:rPr>
          <w:b/>
          <w:sz w:val="22"/>
          <w:szCs w:val="22"/>
        </w:rPr>
      </w:pPr>
    </w:p>
    <w:p w14:paraId="6BD73992" w14:textId="77777777" w:rsidR="00E76CEE" w:rsidRDefault="00E76CEE" w:rsidP="00E76CE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AC89066" w14:textId="77777777" w:rsidR="00E76CEE" w:rsidRDefault="00E76CEE" w:rsidP="00E76CEE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B58645C" w14:textId="77777777" w:rsidR="00E76CEE" w:rsidRDefault="00E76CEE" w:rsidP="00E76CEE">
      <w:pPr>
        <w:pStyle w:val="Tekstpodstawowy"/>
        <w:spacing w:line="240" w:lineRule="auto"/>
        <w:rPr>
          <w:sz w:val="22"/>
          <w:szCs w:val="22"/>
        </w:rPr>
      </w:pPr>
    </w:p>
    <w:p w14:paraId="490EE5F4" w14:textId="77777777" w:rsidR="00E76CEE" w:rsidRDefault="00E76CEE" w:rsidP="00E76CEE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Cs/>
        </w:rPr>
        <w:t>……………………………………..</w:t>
      </w:r>
    </w:p>
    <w:p w14:paraId="5B9894E2" w14:textId="77777777" w:rsidR="00E76CEE" w:rsidRDefault="00E76CEE" w:rsidP="00E76CEE">
      <w:pPr>
        <w:widowControl w:val="0"/>
        <w:ind w:right="1"/>
        <w:jc w:val="both"/>
        <w:rPr>
          <w:b/>
          <w:sz w:val="22"/>
          <w:szCs w:val="22"/>
        </w:rPr>
      </w:pPr>
    </w:p>
    <w:p w14:paraId="07949ABD" w14:textId="35B14306" w:rsidR="00E76CEE" w:rsidRDefault="00E76CEE" w:rsidP="00E76CEE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 xml:space="preserve"> </w:t>
      </w:r>
      <w:r w:rsidRPr="00E76CEE">
        <w:rPr>
          <w:bCs/>
          <w:sz w:val="22"/>
          <w:szCs w:val="22"/>
          <w:highlight w:val="yellow"/>
        </w:rPr>
        <w:t>. (kryterium oceny ofert)</w:t>
      </w:r>
    </w:p>
    <w:p w14:paraId="6B010911" w14:textId="77777777" w:rsidR="00E76CEE" w:rsidRDefault="00E76CEE" w:rsidP="00E76CEE">
      <w:pPr>
        <w:widowControl w:val="0"/>
        <w:ind w:right="1"/>
        <w:jc w:val="both"/>
        <w:rPr>
          <w:b/>
          <w:sz w:val="22"/>
          <w:szCs w:val="22"/>
        </w:rPr>
      </w:pPr>
    </w:p>
    <w:p w14:paraId="21C5CB29" w14:textId="5006F441" w:rsidR="00E76CEE" w:rsidRDefault="00E76CEE" w:rsidP="00E76CE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</w:t>
      </w:r>
      <w:r w:rsidRPr="00E76CEE">
        <w:rPr>
          <w:b/>
          <w:sz w:val="22"/>
          <w:szCs w:val="22"/>
        </w:rPr>
        <w:t>dni</w:t>
      </w:r>
      <w:r>
        <w:rPr>
          <w:b/>
          <w:sz w:val="22"/>
          <w:szCs w:val="22"/>
        </w:rPr>
        <w:t xml:space="preserve"> od daty podpisania umowy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1652C3FF" w14:textId="77777777" w:rsidR="00E1431D" w:rsidRDefault="00E1431D" w:rsidP="001658B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B479CEA" w14:textId="394E9263" w:rsidR="001658B3" w:rsidRDefault="001658B3" w:rsidP="001658B3">
      <w:pPr>
        <w:tabs>
          <w:tab w:val="left" w:pos="426"/>
        </w:tabs>
        <w:jc w:val="both"/>
        <w:rPr>
          <w:sz w:val="22"/>
          <w:szCs w:val="22"/>
        </w:rPr>
      </w:pPr>
      <w:r w:rsidRPr="001658B3">
        <w:rPr>
          <w:b/>
          <w:sz w:val="22"/>
          <w:szCs w:val="22"/>
        </w:rPr>
        <w:t xml:space="preserve">Termin płatności: </w:t>
      </w:r>
      <w:r w:rsidRPr="001658B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2B47729" w14:textId="470C9A6D" w:rsidR="001658B3" w:rsidRDefault="001658B3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498D1BE4" w14:textId="4573E0EE" w:rsidR="00B17764" w:rsidRDefault="00B17764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0988E1E8" w14:textId="634F33C8" w:rsidR="00B17764" w:rsidRDefault="00B17764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708269D4" w14:textId="5622D29D" w:rsidR="00B17764" w:rsidRDefault="00B17764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10F6C0C2" w14:textId="654D7F48" w:rsidR="00B17764" w:rsidRDefault="00B17764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6918DED2" w14:textId="7A290D2E" w:rsidR="00B17764" w:rsidRDefault="00B17764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13EB9753" w14:textId="77777777" w:rsidR="00B17764" w:rsidRDefault="00B17764" w:rsidP="001658B3">
      <w:pPr>
        <w:tabs>
          <w:tab w:val="left" w:pos="426"/>
        </w:tabs>
        <w:jc w:val="both"/>
        <w:rPr>
          <w:sz w:val="22"/>
          <w:szCs w:val="22"/>
        </w:rPr>
      </w:pPr>
    </w:p>
    <w:p w14:paraId="3EC928C1" w14:textId="455B82C4" w:rsidR="001658B3" w:rsidRPr="001658B3" w:rsidRDefault="001658B3" w:rsidP="001658B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1658B3">
        <w:rPr>
          <w:b/>
          <w:sz w:val="22"/>
          <w:szCs w:val="22"/>
          <w:u w:val="single"/>
        </w:rPr>
        <w:t>Jednocześnie oświadczamy, że:</w:t>
      </w:r>
    </w:p>
    <w:p w14:paraId="462D505A" w14:textId="77777777" w:rsidR="001658B3" w:rsidRPr="001658B3" w:rsidRDefault="001658B3" w:rsidP="001658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658B3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5370572C" w14:textId="77777777" w:rsidR="001658B3" w:rsidRPr="001658B3" w:rsidRDefault="001658B3" w:rsidP="001658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658B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658B3">
        <w:rPr>
          <w:color w:val="000000"/>
          <w:sz w:val="22"/>
          <w:szCs w:val="22"/>
        </w:rPr>
        <w:t xml:space="preserve"> i nie wnosimy do nich żadnych zastrzeżeń.</w:t>
      </w:r>
    </w:p>
    <w:p w14:paraId="17CD21F5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39C67DB" w14:textId="77777777" w:rsidR="001658B3" w:rsidRPr="001658B3" w:rsidRDefault="001658B3" w:rsidP="001658B3">
      <w:pPr>
        <w:ind w:left="360"/>
        <w:jc w:val="both"/>
        <w:rPr>
          <w:i/>
          <w:sz w:val="22"/>
          <w:szCs w:val="22"/>
        </w:rPr>
      </w:pPr>
      <w:r w:rsidRPr="001658B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490AB6" w14:textId="77777777" w:rsidR="001658B3" w:rsidRPr="001658B3" w:rsidRDefault="001658B3" w:rsidP="001658B3">
      <w:pPr>
        <w:ind w:left="360"/>
        <w:jc w:val="both"/>
        <w:rPr>
          <w:i/>
          <w:sz w:val="22"/>
          <w:szCs w:val="22"/>
        </w:rPr>
      </w:pPr>
      <w:r w:rsidRPr="001658B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2CACE7" w14:textId="77777777" w:rsidR="001658B3" w:rsidRPr="001658B3" w:rsidRDefault="001658B3" w:rsidP="001658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58B3" w:rsidRPr="001658B3" w14:paraId="41820043" w14:textId="77777777" w:rsidTr="001658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1EA05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B7BF7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 xml:space="preserve">Opis części zamówienia, którą wykonawca </w:t>
            </w:r>
          </w:p>
          <w:p w14:paraId="7BBF6468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BD407" w14:textId="77777777" w:rsidR="001658B3" w:rsidRPr="001658B3" w:rsidRDefault="001658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58B3">
              <w:rPr>
                <w:sz w:val="22"/>
                <w:szCs w:val="22"/>
              </w:rPr>
              <w:t>Nazwa podwykonawcy</w:t>
            </w:r>
            <w:r w:rsidRPr="001658B3">
              <w:rPr>
                <w:sz w:val="22"/>
                <w:szCs w:val="22"/>
              </w:rPr>
              <w:br/>
              <w:t>(o ile jest znana)</w:t>
            </w:r>
          </w:p>
        </w:tc>
      </w:tr>
      <w:tr w:rsidR="001658B3" w:rsidRPr="001658B3" w14:paraId="20B40EA8" w14:textId="77777777" w:rsidTr="00165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DD96" w14:textId="77777777" w:rsidR="001658B3" w:rsidRPr="001658B3" w:rsidRDefault="001658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195C4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449E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658B3" w:rsidRPr="001658B3" w14:paraId="2D99A5F3" w14:textId="77777777" w:rsidTr="001658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311C8" w14:textId="77777777" w:rsidR="001658B3" w:rsidRPr="001658B3" w:rsidRDefault="001658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DFBD3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2A325" w14:textId="77777777" w:rsidR="001658B3" w:rsidRPr="001658B3" w:rsidRDefault="001658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01724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Upoważnionymi do reprezentowania naszej firmy są następujące osoby:</w:t>
      </w:r>
    </w:p>
    <w:p w14:paraId="1F04C54E" w14:textId="77777777" w:rsidR="001658B3" w:rsidRPr="001658B3" w:rsidRDefault="001658B3" w:rsidP="001658B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658B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  <w:r w:rsidRPr="001658B3">
        <w:rPr>
          <w:rFonts w:ascii="Times New Roman" w:hAnsi="Times New Roman" w:cs="Times New Roman"/>
          <w:sz w:val="22"/>
          <w:szCs w:val="22"/>
        </w:rPr>
        <w:tab/>
      </w:r>
    </w:p>
    <w:p w14:paraId="1511F351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658B3">
        <w:rPr>
          <w:sz w:val="22"/>
          <w:szCs w:val="22"/>
        </w:rPr>
        <w:tab/>
      </w:r>
      <w:r w:rsidRPr="001658B3">
        <w:rPr>
          <w:sz w:val="22"/>
          <w:szCs w:val="22"/>
        </w:rPr>
        <w:tab/>
        <w:t xml:space="preserve"> </w:t>
      </w:r>
    </w:p>
    <w:p w14:paraId="6CB023D2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C5B0E60" w14:textId="77777777" w:rsidR="001658B3" w:rsidRPr="001658B3" w:rsidRDefault="001658B3" w:rsidP="0016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658B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658B3">
        <w:rPr>
          <w:sz w:val="22"/>
          <w:szCs w:val="22"/>
        </w:rPr>
        <w:tab/>
      </w:r>
      <w:r w:rsidRPr="001658B3">
        <w:rPr>
          <w:sz w:val="22"/>
          <w:szCs w:val="22"/>
        </w:rPr>
        <w:tab/>
        <w:t xml:space="preserve"> </w:t>
      </w:r>
    </w:p>
    <w:p w14:paraId="0C433FB0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upoważnienie dla powyżej wskazanych osób wynika z następującego (</w:t>
      </w:r>
      <w:proofErr w:type="spellStart"/>
      <w:r w:rsidRPr="001658B3">
        <w:rPr>
          <w:sz w:val="22"/>
          <w:szCs w:val="22"/>
        </w:rPr>
        <w:t>ych</w:t>
      </w:r>
      <w:proofErr w:type="spellEnd"/>
      <w:r w:rsidRPr="001658B3">
        <w:rPr>
          <w:sz w:val="22"/>
          <w:szCs w:val="22"/>
        </w:rPr>
        <w:t>) dokumentu(ów)</w:t>
      </w:r>
    </w:p>
    <w:p w14:paraId="0AEEE901" w14:textId="77777777" w:rsidR="001658B3" w:rsidRPr="001658B3" w:rsidRDefault="001658B3" w:rsidP="001658B3">
      <w:p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6D8955" w14:textId="77777777" w:rsidR="001658B3" w:rsidRPr="001658B3" w:rsidRDefault="001658B3" w:rsidP="0016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1658B3">
        <w:rPr>
          <w:sz w:val="22"/>
          <w:szCs w:val="22"/>
        </w:rPr>
        <w:t>załącznikami do niniejszej oferty są:</w:t>
      </w:r>
    </w:p>
    <w:p w14:paraId="273A3DAC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………………………………………………………………………………………….</w:t>
      </w:r>
    </w:p>
    <w:p w14:paraId="005CC761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……………………………………………..……………………………………………</w:t>
      </w:r>
    </w:p>
    <w:p w14:paraId="02598A31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1724E3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………………………………………………………………………………………….</w:t>
      </w:r>
    </w:p>
    <w:p w14:paraId="52EEEB53" w14:textId="77777777" w:rsidR="001658B3" w:rsidRPr="001658B3" w:rsidRDefault="001658B3" w:rsidP="0016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658B3">
        <w:rPr>
          <w:sz w:val="22"/>
          <w:szCs w:val="22"/>
        </w:rPr>
        <w:t>……………………………………………..……………………………………………</w:t>
      </w:r>
    </w:p>
    <w:p w14:paraId="09B590CE" w14:textId="77777777" w:rsidR="001658B3" w:rsidRPr="001658B3" w:rsidRDefault="001658B3" w:rsidP="001658B3">
      <w:pPr>
        <w:jc w:val="right"/>
        <w:rPr>
          <w:sz w:val="22"/>
          <w:szCs w:val="22"/>
        </w:rPr>
      </w:pPr>
    </w:p>
    <w:p w14:paraId="028AD984" w14:textId="6C650303" w:rsidR="00FE545C" w:rsidRPr="00E76CEE" w:rsidRDefault="001658B3" w:rsidP="00E76CE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658B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1658B3">
        <w:rPr>
          <w:rFonts w:eastAsia="Calibri"/>
          <w:sz w:val="22"/>
          <w:szCs w:val="22"/>
          <w:highlight w:val="yellow"/>
          <w:lang w:eastAsia="zh-CN"/>
        </w:rPr>
        <w:t>.</w:t>
      </w:r>
      <w:bookmarkStart w:id="0" w:name="_GoBack"/>
      <w:bookmarkEnd w:id="0"/>
    </w:p>
    <w:sectPr w:rsidR="00FE545C" w:rsidRPr="00E76C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D27E4" w14:textId="77777777" w:rsidR="00723884" w:rsidRDefault="00723884">
      <w:r>
        <w:separator/>
      </w:r>
    </w:p>
  </w:endnote>
  <w:endnote w:type="continuationSeparator" w:id="0">
    <w:p w14:paraId="39344E09" w14:textId="77777777" w:rsidR="00723884" w:rsidRDefault="00723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4061" w14:textId="77777777" w:rsidR="00F9280B" w:rsidRDefault="00F92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C4B4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B3CD7" w14:textId="77777777" w:rsidR="00F9280B" w:rsidRDefault="00F92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A16C1" w14:textId="77777777" w:rsidR="00723884" w:rsidRDefault="00723884">
      <w:r>
        <w:separator/>
      </w:r>
    </w:p>
  </w:footnote>
  <w:footnote w:type="continuationSeparator" w:id="0">
    <w:p w14:paraId="013A5BA6" w14:textId="77777777" w:rsidR="00723884" w:rsidRDefault="00723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BD18" w14:textId="77777777" w:rsidR="00F9280B" w:rsidRDefault="00F92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D85DC" w14:textId="742B75E9" w:rsidR="00C9114B" w:rsidRDefault="00C9114B" w:rsidP="00C9114B">
    <w:pPr>
      <w:pStyle w:val="Nagwek"/>
      <w:jc w:val="right"/>
    </w:pPr>
    <w:r>
      <w:rPr>
        <w:noProof/>
      </w:rPr>
      <w:drawing>
        <wp:inline distT="0" distB="0" distL="0" distR="0" wp14:anchorId="1A0F5ADD" wp14:editId="6DE7E43A">
          <wp:extent cx="5762625" cy="495935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E043CF" w14:textId="77777777" w:rsidR="00C9114B" w:rsidRDefault="00C9114B">
    <w:pPr>
      <w:pStyle w:val="Nagwek"/>
      <w:rPr>
        <w:sz w:val="22"/>
      </w:rPr>
    </w:pPr>
  </w:p>
  <w:p w14:paraId="04470C8E" w14:textId="3A3380C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DE5CC" w14:textId="77777777" w:rsidR="00F9280B" w:rsidRDefault="00F92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F7"/>
    <w:rsid w:val="00012286"/>
    <w:rsid w:val="00071CCC"/>
    <w:rsid w:val="000B731D"/>
    <w:rsid w:val="000D6134"/>
    <w:rsid w:val="000E09C7"/>
    <w:rsid w:val="000F6589"/>
    <w:rsid w:val="00106636"/>
    <w:rsid w:val="00116EC6"/>
    <w:rsid w:val="001658B3"/>
    <w:rsid w:val="001801DD"/>
    <w:rsid w:val="001D4612"/>
    <w:rsid w:val="00207E98"/>
    <w:rsid w:val="002723B0"/>
    <w:rsid w:val="00315A4A"/>
    <w:rsid w:val="00345AF7"/>
    <w:rsid w:val="0039387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3884"/>
    <w:rsid w:val="007748F0"/>
    <w:rsid w:val="007A4321"/>
    <w:rsid w:val="00833933"/>
    <w:rsid w:val="00853083"/>
    <w:rsid w:val="008B2F0C"/>
    <w:rsid w:val="008B4928"/>
    <w:rsid w:val="008D2AB8"/>
    <w:rsid w:val="008F1C66"/>
    <w:rsid w:val="00931B5F"/>
    <w:rsid w:val="00970FE4"/>
    <w:rsid w:val="00A0022B"/>
    <w:rsid w:val="00A346FE"/>
    <w:rsid w:val="00A47B4D"/>
    <w:rsid w:val="00A633BF"/>
    <w:rsid w:val="00A83018"/>
    <w:rsid w:val="00B17764"/>
    <w:rsid w:val="00B774DC"/>
    <w:rsid w:val="00C9114B"/>
    <w:rsid w:val="00C969A6"/>
    <w:rsid w:val="00CA7D36"/>
    <w:rsid w:val="00D24208"/>
    <w:rsid w:val="00D60C38"/>
    <w:rsid w:val="00D66893"/>
    <w:rsid w:val="00D90ACB"/>
    <w:rsid w:val="00DC1500"/>
    <w:rsid w:val="00E1431D"/>
    <w:rsid w:val="00E44371"/>
    <w:rsid w:val="00E76CEE"/>
    <w:rsid w:val="00E82130"/>
    <w:rsid w:val="00E949B0"/>
    <w:rsid w:val="00F00591"/>
    <w:rsid w:val="00F51688"/>
    <w:rsid w:val="00F53146"/>
    <w:rsid w:val="00F91018"/>
    <w:rsid w:val="00F9280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C410F"/>
  <w15:chartTrackingRefBased/>
  <w15:docId w15:val="{040EAECD-C9A3-447C-AE41-06EFD0CE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91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DD765-2C33-4CAB-A064-604660D86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461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3</cp:revision>
  <cp:lastPrinted>1899-12-31T23:00:00Z</cp:lastPrinted>
  <dcterms:created xsi:type="dcterms:W3CDTF">2022-05-30T11:34:00Z</dcterms:created>
  <dcterms:modified xsi:type="dcterms:W3CDTF">2022-05-30T11:54:00Z</dcterms:modified>
</cp:coreProperties>
</file>